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E1F8D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4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E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6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4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C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E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24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0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8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1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3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1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7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CE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3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B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4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44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C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E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A9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483BC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6D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01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473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B5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5BC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B51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336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50C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03A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6C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CB9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053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27F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22D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B99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A87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EF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394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561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573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9A1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4C9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ECE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F4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9A5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B6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A1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80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4DC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82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92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7F8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D72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FFDBC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E6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30C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B64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2E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D0B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A0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A3C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10C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50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87F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BC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ED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BB3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8A6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44C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87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829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784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94A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125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13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520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C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0BF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05B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CBC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6E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AC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19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F55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E6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6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CD8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90610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48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6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181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D55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06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419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9D5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96B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1D1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C44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360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9B0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586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C66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46D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5F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B74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A0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621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37F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8EC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822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F96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77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32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8E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7D3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FAA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438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58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B44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CF3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F92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6A628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76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12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71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A7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90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DA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4A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9B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8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45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0A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24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BA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E4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63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85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EB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D1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28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D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694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C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F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FE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DC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0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EB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D3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48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D5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8B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11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E4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F997A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4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A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8E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E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5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4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C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7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6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5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A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A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FD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5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D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6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54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3749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B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8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D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6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2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9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0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04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906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1D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8D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1F5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BF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40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64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083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7A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31E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8B566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1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D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0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3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45C4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F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1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3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C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D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0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1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46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1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7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C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5F0B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4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4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1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C2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B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6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2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2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3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B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8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29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9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2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E9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BCFC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8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1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0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6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4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5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5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4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7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A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F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766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5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A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97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6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5C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0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2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D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5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F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7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B7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C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6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D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588A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1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4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4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A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A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A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A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DC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DA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BF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95ACC" w14:textId="06AA8E3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E63916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D05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AF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9F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F873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44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06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2A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46B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89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6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F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A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D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5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5C69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A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A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5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0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8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7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07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0C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CC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BAB3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2276967" wp14:editId="3D033D4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7128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5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B3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D1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4E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3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9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0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2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F4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A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E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5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0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CF365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C46D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DB33D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6D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051C03B" wp14:editId="1B486B35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28905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4458694" wp14:editId="3A48A9B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0374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A2C18C" wp14:editId="4EE7CDF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CBBA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DD50F64" wp14:editId="61BC2B9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C0C97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B42F2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AE05B61" wp14:editId="5C1E5BD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E63A7" w14:textId="20BEE48C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F633C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E63916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05B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67E63A7" w14:textId="20BEE48C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F633C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E63916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3B5815A" wp14:editId="3530090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6A3F6F" w14:textId="39F6C588" w:rsidR="000B647F" w:rsidRDefault="0099716A" w:rsidP="00944C3D">
                                  <w:r>
                                    <w:t>20</w:t>
                                  </w:r>
                                  <w:r w:rsidR="008F633C">
                                    <w:t>2</w:t>
                                  </w:r>
                                  <w:r w:rsidR="00E639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5815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A6A3F6F" w14:textId="39F6C588" w:rsidR="000B647F" w:rsidRDefault="0099716A" w:rsidP="00944C3D">
                            <w:r>
                              <w:t>20</w:t>
                            </w:r>
                            <w:r w:rsidR="008F633C">
                              <w:t>2</w:t>
                            </w:r>
                            <w:r w:rsidR="00E639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ED809C6" wp14:editId="10FBA07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8FC3C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B42F2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36ABE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36EC85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C0792C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046A24F" wp14:editId="50CD7E5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BC5F6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67416E2" wp14:editId="5E9EC9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33091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93AF66" wp14:editId="18BC8DF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C60A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49EC8CC" wp14:editId="2A89F6F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E42F65" w14:textId="24BCA0CD" w:rsidR="000B647F" w:rsidRDefault="0099716A" w:rsidP="00944C3D">
                                  <w:r>
                                    <w:t>20</w:t>
                                  </w:r>
                                  <w:r w:rsidR="00E63916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EC8C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CE42F65" w14:textId="24BCA0CD" w:rsidR="000B647F" w:rsidRDefault="0099716A" w:rsidP="00944C3D">
                            <w:r>
                              <w:t>20</w:t>
                            </w:r>
                            <w:r w:rsidR="00E63916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9D3B500" wp14:editId="19D389F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ABDFE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B42F2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36138E0" wp14:editId="23CFC94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B7E81D" w14:textId="4BBD68AF" w:rsidR="000B647F" w:rsidRDefault="0099716A" w:rsidP="00944C3D">
                                  <w:r>
                                    <w:t>20</w:t>
                                  </w:r>
                                  <w:r w:rsidR="00E63916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138E0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2B7E81D" w14:textId="4BBD68AF" w:rsidR="000B647F" w:rsidRDefault="0099716A" w:rsidP="00944C3D">
                            <w:r>
                              <w:t>20</w:t>
                            </w:r>
                            <w:r w:rsidR="00E63916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569BC2D" wp14:editId="7464EF3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63AE9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B42F2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5F35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8A4584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1C5A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C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5B5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0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D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5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1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B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4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A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E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B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D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4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0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E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0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1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E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4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B4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9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7D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FD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9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A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6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EE47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4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C9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71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1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A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F2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A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4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E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56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A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3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C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A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B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6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D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5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ED0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D2E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B11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B7C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B01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828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1C4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B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2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E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9D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8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DC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3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8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CAAF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5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C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2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6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F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4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8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8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E5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56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4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5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8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2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C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3F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8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5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F8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4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0C71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5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5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3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B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A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D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0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0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0BC3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A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A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6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B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A6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7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C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D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C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1F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1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8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8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02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E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3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B0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CB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6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0B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9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2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4E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FD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D3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B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4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AE4F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F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F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A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4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B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B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2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4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A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6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0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C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6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D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4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5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4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2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0F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25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12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04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B2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40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93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7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9E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8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F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F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B9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0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2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7EB8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FB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4B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83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3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4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E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7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7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4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6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1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D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0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4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3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0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06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D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F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D0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99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4D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31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DC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FD9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2D9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9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D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1833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4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4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F39643F" wp14:editId="37C7B44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4ED1B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9E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1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1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E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9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3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4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AA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2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C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4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0D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B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0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4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41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E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1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D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7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3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C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D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1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E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8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F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16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A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D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A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E66D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26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3CAC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BFC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D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5CF200" wp14:editId="1FBC9F6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F4577" w14:textId="77777777" w:rsidR="000B647F" w:rsidRPr="00391121" w:rsidRDefault="008C1B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37920502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8C1B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37920502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5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6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7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1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A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8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8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74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F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3CDFA2" wp14:editId="145C04D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0A25D" w14:textId="77777777" w:rsidR="000B647F" w:rsidRPr="00391121" w:rsidRDefault="008C1B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2021916831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8C1B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2021916831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B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7B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0C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A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2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3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0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C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1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2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E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9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B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D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E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B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2A33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A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C9548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0BC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D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E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6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2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A8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9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0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D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B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4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E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8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7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6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6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EFD0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434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7E1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5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931C442" wp14:editId="7542D4E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8F857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02D3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C1BDE">
                                    <w:rPr>
                                      <w:rFonts w:ascii="Arial" w:hAnsi="Arial" w:cs="Arial"/>
                                    </w:rPr>
                                    <w:t xml:space="preserve">Novomeského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02D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C1BDE">
                              <w:rPr>
                                <w:rFonts w:ascii="Arial" w:hAnsi="Arial" w:cs="Arial"/>
                              </w:rPr>
                              <w:t xml:space="preserve">Novomeského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4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7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4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2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A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58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E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F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5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B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3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C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3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2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6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9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A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8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2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7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3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A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6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5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8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5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7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C7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7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0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5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A0DF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0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64E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934A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2ABA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7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8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4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E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35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6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A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1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9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F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B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A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1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BA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3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0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7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A4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2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A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7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A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B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77BFC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CB6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FEE2285" wp14:editId="0DAF0D2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0B9C8" w14:textId="77777777" w:rsidR="000B647F" w:rsidRPr="00391121" w:rsidRDefault="008C1B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Novomeského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8C1B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Novomeského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D28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8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7C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8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1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0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1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D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F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6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4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1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A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F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5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7B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A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994E6B" wp14:editId="076214E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9BCDD" w14:textId="77777777" w:rsidR="000B647F" w:rsidRDefault="008C1BDE" w:rsidP="00944C3D">
                                  <w:r>
                                    <w:t>2666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8C1BDE" w:rsidP="00944C3D">
                            <w:r>
                              <w:t>2666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B6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9E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F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3D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4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6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8F88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65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A54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94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6FEA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C969F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C86D9B" wp14:editId="1C21BA0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7535D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EAC63B" wp14:editId="4DC3B2E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AD8D0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7EA9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474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9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4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A790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3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137E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7B33037" wp14:editId="604DA83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7C20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A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EE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A1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B3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F0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1E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E7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D08A8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0392C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E3A1D18" wp14:editId="367AEB8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CACA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7D9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5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0A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E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C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8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A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B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218F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3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C810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35C7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63BC1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AA4A4C" wp14:editId="33F11E8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D90D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6CB5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8D16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A50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8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B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7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8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2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59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EF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8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3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C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A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E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9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A0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D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0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4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3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E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E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5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2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8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8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A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A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B590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9DB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0E2EB3" w14:textId="69B0514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F633C">
              <w:rPr>
                <w:rFonts w:ascii="Arial" w:hAnsi="Arial"/>
                <w:lang w:eastAsia="sk-SK"/>
              </w:rPr>
              <w:t>26.2. 202</w:t>
            </w:r>
            <w:r w:rsidR="00E63916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224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C81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498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E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3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71BB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47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BA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A3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0F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18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2636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1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63FB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2F6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88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8F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37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86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281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D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B839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AE1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68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75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5B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47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6B4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9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2E42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7F2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B7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F1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EB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47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45C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F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5450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B3F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96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D0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C5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CC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1AF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1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E489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A7B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D6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93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B7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78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777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3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BB05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888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B9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BB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40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F9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5BF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7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D379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0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22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0FC18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B7F139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51F0AE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2F3111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1E3AE3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6A0694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2F379B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1917923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F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E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EB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59CA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A9B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C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B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E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2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D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0C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7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8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7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9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7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3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0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0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A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D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34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A4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3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D48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C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F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DD839F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B34D329" w14:textId="77777777" w:rsidR="00944C3D" w:rsidRDefault="00944C3D" w:rsidP="00944C3D">
      <w:pPr>
        <w:rPr>
          <w:rFonts w:ascii="Arial" w:hAnsi="Arial"/>
        </w:rPr>
      </w:pPr>
    </w:p>
    <w:p w14:paraId="24958D3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1857F94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202373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A0DE5F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23C278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8C514A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96498B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BB5FD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FCCA4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C219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04E211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342F2F5" w14:textId="77777777" w:rsidR="00944C3D" w:rsidRPr="008D0433" w:rsidRDefault="008C1BD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Jozef  Fabo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A6F5202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A9E8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75995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0571B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8CAFD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670D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B50FE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4876C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A4ECE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C4477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30B4C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193897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40E426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2171B0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B75983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95C5AC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71463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44A8C2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EFCD8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613753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CAD46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E7F49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43C3D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B7CCC0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38585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4600993" w14:textId="2A70AFB2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35C001A" w14:textId="40111190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91DD0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DABCF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338F3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AE642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7A713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CD92C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29418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68D36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31BCF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E5622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97362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A8743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2AC41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B286D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EAEA8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634E8E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6D7E34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36C9D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EA665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6660A8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3ADAEF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91ED543" w14:textId="2C2C067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E63916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EE82B6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BD5F3D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DA4812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9F989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5267F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0F5B8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EDFC22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AFCA3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91334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0CFCC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69820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92959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6D5C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88954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FB6F4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5AF5A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32C2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F51DF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EA002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153CA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C3992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5D704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4C7DC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26FB0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1E023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EC4F8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0579E0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FAD50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6F8D7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36915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17B9E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E77FB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BFE1E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EEA65C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14F41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89E62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F2636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800938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928AB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8384D4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EE9A29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2FA42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5D396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14B62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41544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DA2C64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410AD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EEAE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5A85E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74503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3DBB9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89E11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31E98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D6FA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D523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B2CB6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C5290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67040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B7A2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7FF14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67ED2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93179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A1573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4069C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BBA2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08FD4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F0171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56238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417E2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3566F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E943F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E0426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26038B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06BBEE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86C31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CF7EF4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EA4268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A67D74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CBB63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F7B18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862995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0372580" w14:textId="77777777" w:rsidTr="00503750">
        <w:tc>
          <w:tcPr>
            <w:tcW w:w="2302" w:type="dxa"/>
            <w:vAlign w:val="center"/>
          </w:tcPr>
          <w:p w14:paraId="19A10D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28238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B5F4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78303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828C9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FC1EC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D9B8E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3AAF2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2F45700" w14:textId="77777777" w:rsidTr="00503750">
        <w:tc>
          <w:tcPr>
            <w:tcW w:w="15593" w:type="dxa"/>
            <w:gridSpan w:val="8"/>
            <w:vAlign w:val="center"/>
          </w:tcPr>
          <w:p w14:paraId="4EA675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42112DE" w14:textId="77777777" w:rsidTr="00503750">
        <w:tc>
          <w:tcPr>
            <w:tcW w:w="2302" w:type="dxa"/>
            <w:vAlign w:val="center"/>
          </w:tcPr>
          <w:p w14:paraId="52BA8A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96E47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C3A0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F297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789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09A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0BA2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913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6748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DDC3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D9D86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439E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2EA6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C32D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AA90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6883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9912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4E0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6C170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FC48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6ABD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56D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462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D2BA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39E8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9AA4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601D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8828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07FA6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C2499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330A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2F0F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83FF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DC4F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DF90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7BFE00" w14:textId="77777777" w:rsidTr="00503750">
        <w:tc>
          <w:tcPr>
            <w:tcW w:w="2302" w:type="dxa"/>
            <w:vAlign w:val="center"/>
          </w:tcPr>
          <w:p w14:paraId="587182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A569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DEDE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08EB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2DFC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3156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8A6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6695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E2A1C8" w14:textId="77777777" w:rsidTr="00503750">
        <w:tc>
          <w:tcPr>
            <w:tcW w:w="15593" w:type="dxa"/>
            <w:gridSpan w:val="8"/>
            <w:vAlign w:val="center"/>
          </w:tcPr>
          <w:p w14:paraId="6CCC26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CFCF928" w14:textId="77777777" w:rsidTr="00503750">
        <w:tc>
          <w:tcPr>
            <w:tcW w:w="2302" w:type="dxa"/>
            <w:vAlign w:val="center"/>
          </w:tcPr>
          <w:p w14:paraId="076570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99853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DA9A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6044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4C8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3DA7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5A8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50BA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44CD7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EF34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6CC11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C72D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2164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0702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F733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892B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5238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CCB67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A8A01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B6C48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24B6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1D7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503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FA27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C792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59CA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5C3B59" w14:textId="77777777" w:rsidTr="00503750">
        <w:tc>
          <w:tcPr>
            <w:tcW w:w="2302" w:type="dxa"/>
            <w:vAlign w:val="center"/>
          </w:tcPr>
          <w:p w14:paraId="36816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D91B0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3FBB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FF11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ECB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EED2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0943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612F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343B33" w14:textId="77777777" w:rsidTr="00503750">
        <w:tc>
          <w:tcPr>
            <w:tcW w:w="15593" w:type="dxa"/>
            <w:gridSpan w:val="8"/>
            <w:vAlign w:val="center"/>
          </w:tcPr>
          <w:p w14:paraId="2C5DA9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5447B7" w14:textId="77777777" w:rsidTr="00503750">
        <w:tc>
          <w:tcPr>
            <w:tcW w:w="2302" w:type="dxa"/>
            <w:vAlign w:val="center"/>
          </w:tcPr>
          <w:p w14:paraId="0ECFD9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6DE02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1F88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C1E9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8A8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0100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22D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2401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3F67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F4FFA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A4B6F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0BF1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C64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EAB0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0C2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D2A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C8E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69C3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B82A9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EA189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28B9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AEE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52C9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9E4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B61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1963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B2783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4A4B0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D1D48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6141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08BF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B4CF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98DC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5330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6AEA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84F6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0BB39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32B4DF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32A7B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E03F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EA87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65E1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880F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CCC5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0A8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D65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A59A8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F5BA2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96E31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5D7C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7353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1AE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470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780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1877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268A9C" w14:textId="77777777" w:rsidR="00944C3D" w:rsidRDefault="00944C3D" w:rsidP="00944C3D">
      <w:pPr>
        <w:rPr>
          <w:rFonts w:ascii="Arial" w:hAnsi="Arial"/>
          <w:b/>
        </w:rPr>
      </w:pPr>
    </w:p>
    <w:p w14:paraId="01A03A6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973B067" w14:textId="77777777" w:rsidTr="00503750">
        <w:tc>
          <w:tcPr>
            <w:tcW w:w="1944" w:type="dxa"/>
            <w:vAlign w:val="center"/>
          </w:tcPr>
          <w:p w14:paraId="7AEDFA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6A0B2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DEBE1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D346D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F6697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DBC39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90967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8E64C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60D74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D2C69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BE8B0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8D333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458A276" w14:textId="77777777" w:rsidTr="00503750">
        <w:tc>
          <w:tcPr>
            <w:tcW w:w="15685" w:type="dxa"/>
            <w:gridSpan w:val="12"/>
            <w:vAlign w:val="center"/>
          </w:tcPr>
          <w:p w14:paraId="364306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9157CF" w14:textId="77777777" w:rsidTr="00503750">
        <w:tc>
          <w:tcPr>
            <w:tcW w:w="1944" w:type="dxa"/>
            <w:vAlign w:val="center"/>
          </w:tcPr>
          <w:p w14:paraId="175D5F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363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DE46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D44F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299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8B9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2DF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4E0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D4C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61C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4F9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5C7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CE72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4E275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ED28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150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CD1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4C1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C63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76A2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356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0B5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EE9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A39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DA2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BF54F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51D1F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9412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78C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D80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719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5EC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05C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18F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886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477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48C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CA44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DF775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F2AE9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C50D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7EB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9549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E5DC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FE01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26A7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995A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DB59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B43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E3FF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6E6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3ACCB4" w14:textId="77777777" w:rsidTr="00503750">
        <w:tc>
          <w:tcPr>
            <w:tcW w:w="1944" w:type="dxa"/>
            <w:vAlign w:val="center"/>
          </w:tcPr>
          <w:p w14:paraId="67F2DF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B6AE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2CE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BA8F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196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B80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DCF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4CD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11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86C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D1A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D55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4137A8" w14:textId="77777777" w:rsidTr="00503750">
        <w:tc>
          <w:tcPr>
            <w:tcW w:w="15685" w:type="dxa"/>
            <w:gridSpan w:val="12"/>
            <w:vAlign w:val="center"/>
          </w:tcPr>
          <w:p w14:paraId="46CBDF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A629028" w14:textId="77777777" w:rsidTr="00503750">
        <w:tc>
          <w:tcPr>
            <w:tcW w:w="1944" w:type="dxa"/>
            <w:vAlign w:val="center"/>
          </w:tcPr>
          <w:p w14:paraId="5F00D6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E314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202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DC1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807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F33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CFE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4D9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8FC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E5E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2F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F221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B60DD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2413A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B5CF7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960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A42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6DE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723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C59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520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266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F1B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7CC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70E8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7AC7C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D3CCE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0D10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A0D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B26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3DC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1C9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8F3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772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733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D1C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BF79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4EBB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66712" w14:textId="77777777" w:rsidTr="00503750">
        <w:tc>
          <w:tcPr>
            <w:tcW w:w="1944" w:type="dxa"/>
            <w:vAlign w:val="center"/>
          </w:tcPr>
          <w:p w14:paraId="4B4E4A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59E0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942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C8A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AD7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20E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46B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905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65C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223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087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A2D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8FD23" w14:textId="77777777" w:rsidTr="00503750">
        <w:tc>
          <w:tcPr>
            <w:tcW w:w="15685" w:type="dxa"/>
            <w:gridSpan w:val="12"/>
            <w:vAlign w:val="center"/>
          </w:tcPr>
          <w:p w14:paraId="12ED18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DB58402" w14:textId="77777777" w:rsidTr="00503750">
        <w:tc>
          <w:tcPr>
            <w:tcW w:w="1944" w:type="dxa"/>
            <w:vAlign w:val="center"/>
          </w:tcPr>
          <w:p w14:paraId="35A3FB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EE26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C39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B2F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F64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A8A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B24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1F1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45A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2F4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B72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829C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15CA2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79633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8547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BF6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FB1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C62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0F5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AD6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DE97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687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F3F6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3A4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1C7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C7E9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7F9E4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8D25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C85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B7F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44C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17D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830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526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0F60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E9F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8BD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B9F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09C26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A11EB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C7CF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3D9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8CC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93C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B10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782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5BC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D83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F6F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E40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D98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ABF1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C74A99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5D4E16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5A219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6BCA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F006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CB79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3C1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EAF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099F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372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38C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EEC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C25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ACC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04AE2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2D75F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B878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8AFE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FE76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AA5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020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58E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A77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879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956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198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88B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9ACFD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24164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76FA2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DC8414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A67A7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8155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A70F31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67CFE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3D9B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0C931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A29D4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D2BF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E0B26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672C8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7523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0BABF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B291A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F6B8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D0F6F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9EA86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F9771B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0AF9F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C8EBB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B227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F42FF2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FF2B3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CC9FD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07B8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B8E81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842A4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BB0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4C50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4AB54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8AC66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8EA62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D054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19E9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12F82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767272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1C7C3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79912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66142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C4729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1207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5548B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9233509" w14:textId="77777777" w:rsidTr="00503750">
        <w:trPr>
          <w:trHeight w:val="1073"/>
        </w:trPr>
        <w:tc>
          <w:tcPr>
            <w:tcW w:w="3614" w:type="dxa"/>
            <w:vMerge/>
          </w:tcPr>
          <w:p w14:paraId="6B55A3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F7B2A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309F2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FB9F1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B7E0E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E05EE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49C3E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DEC1ECC" w14:textId="77777777" w:rsidTr="00503750">
        <w:trPr>
          <w:trHeight w:val="283"/>
        </w:trPr>
        <w:tc>
          <w:tcPr>
            <w:tcW w:w="3614" w:type="dxa"/>
          </w:tcPr>
          <w:p w14:paraId="56B69B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7084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59277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EFC0D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B0FB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BE61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8B835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899A2EC" w14:textId="77777777" w:rsidTr="00503750">
        <w:trPr>
          <w:trHeight w:val="283"/>
        </w:trPr>
        <w:tc>
          <w:tcPr>
            <w:tcW w:w="3614" w:type="dxa"/>
          </w:tcPr>
          <w:p w14:paraId="06663C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1E2E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EDE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5BC82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E12A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3319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5575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1AF7561" w14:textId="77777777" w:rsidTr="00503750">
        <w:trPr>
          <w:trHeight w:val="283"/>
        </w:trPr>
        <w:tc>
          <w:tcPr>
            <w:tcW w:w="3614" w:type="dxa"/>
          </w:tcPr>
          <w:p w14:paraId="090BF6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FA7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6323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7640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B041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BF91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4F7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336C6E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77A774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7FB2BE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3D94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567E9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E7248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1644F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040B8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DE9F2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2FAA5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4A314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F4D6A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6CE37F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9D120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EE1D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4527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8153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39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DB7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9C4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FA2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F9C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93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53D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D81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E6C6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9665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65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FF8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8C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E77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C09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A5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6A1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EB83B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F296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472B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129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2DC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A67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11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4E7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1E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FF3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ABF5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2972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F204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3AC3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940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29A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93F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C93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9FD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3362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02291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EAD4C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5F1F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F5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D8D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C29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8C3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BD3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D69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F5F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08DAE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92957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B08EB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C2CD7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526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F15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B46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5A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F09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DAF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CD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9E7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D38A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3E12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846F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2C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42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339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C0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F6D0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DA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6E6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8119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C393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1002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27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798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0FE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4A4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D8E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95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798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276C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68724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DF5C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921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FBB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928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DE09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26F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43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3CE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DCF5E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070D6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7F5DA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D3186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35D0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1E0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C6C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DFB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FF4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767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6562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8F7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4B901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DD71CC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077A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D7D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60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9EA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71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AB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940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15E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E398D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6AA1A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FC87D2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9751F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3F7F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16D4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EAF9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7448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1C8B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1204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4811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E23D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68C3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2A69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0C07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9946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27CF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5D9B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1A34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60DA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BB8DE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340365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1720D9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F7F1253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B3911A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8EEB8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3423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3E9B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D294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8B47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14EBF1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76819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9C97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790D4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FF73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038D4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597FE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504E1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57E55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2053ED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47FBC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937E1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860B5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F8C1C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2E500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4C24F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D70CBA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426E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C2F0F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76E28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1788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9CAAC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36F59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797D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040C4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EA355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252E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8370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9899D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611F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998ADC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259135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4870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BFEEB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D94E3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F2183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14EBDE5" w14:textId="77777777" w:rsidR="00944C3D" w:rsidRDefault="00944C3D" w:rsidP="00944C3D">
      <w:pPr>
        <w:rPr>
          <w:rFonts w:ascii="Arial" w:hAnsi="Arial"/>
          <w:b/>
        </w:rPr>
      </w:pPr>
    </w:p>
    <w:p w14:paraId="74D7F2E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DC196F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B8E53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E213A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BBCFD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C44F7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CD1F5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75D94B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6C859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F1C1F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4E743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708CA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C0F91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C1E96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C7FC5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CC4B6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19225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1FDB3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C21F7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E19F5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4F3F0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D579C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5791B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228F4C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843CB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BD8C5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61F42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7DA02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875B20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7439768" w14:textId="77777777" w:rsidTr="00503750">
        <w:tc>
          <w:tcPr>
            <w:tcW w:w="2835" w:type="dxa"/>
            <w:vAlign w:val="center"/>
          </w:tcPr>
          <w:p w14:paraId="363AFF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06D4B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BE81F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2FC55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5733F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163A8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F9D340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7143C16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E51E085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1F47ED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17217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6ADDC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CB843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B1CF6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CE12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50AF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EDF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5EC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D91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C89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67F97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66E50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104A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8D3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3AB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B6C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7C6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AAA39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ADA9B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F810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7FD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E2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8A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2C1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4B590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D52B4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8EAC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C10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404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BA8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A60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189D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2A28B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0C6E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37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FFB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433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F7B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731A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C1E9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F1A54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213E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56738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9AF7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05AF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77D09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D8B232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DD05C46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D709962" w14:textId="77777777" w:rsidR="00944C3D" w:rsidRDefault="00944C3D" w:rsidP="00944C3D">
      <w:pPr>
        <w:rPr>
          <w:rFonts w:ascii="Arial" w:hAnsi="Arial"/>
          <w:b/>
        </w:rPr>
      </w:pPr>
    </w:p>
    <w:p w14:paraId="43B9280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1DB01D5" w14:textId="77777777" w:rsidTr="00503750">
        <w:tc>
          <w:tcPr>
            <w:tcW w:w="2835" w:type="dxa"/>
            <w:vAlign w:val="center"/>
          </w:tcPr>
          <w:p w14:paraId="314196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C2AD2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1DE35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4C14F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70793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8B7E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3A3EAD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9E227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4168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3A8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F23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35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A99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CFD3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74E6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9BA2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13C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8F8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D14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687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DA47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8A59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9A40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293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27F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13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FD6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D7F2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1B67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34C9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350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07F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661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D3B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583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4377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E3AE19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EC92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BF16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CCEA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4C4D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140E5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478071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E32B49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BB5AA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3603D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79C93A9" w14:textId="77777777" w:rsidTr="00503750">
        <w:trPr>
          <w:trHeight w:val="699"/>
        </w:trPr>
        <w:tc>
          <w:tcPr>
            <w:tcW w:w="3502" w:type="dxa"/>
            <w:vMerge/>
          </w:tcPr>
          <w:p w14:paraId="7A469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1D337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F1730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8DF1D2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CD998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2C7EB9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AA5775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9440EA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26DC9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8CC31D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A10B8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579E49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2F25F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755EED8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6B8AA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42E1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CA112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13CF463" w14:textId="77777777" w:rsidTr="00503750">
        <w:trPr>
          <w:trHeight w:val="593"/>
        </w:trPr>
        <w:tc>
          <w:tcPr>
            <w:tcW w:w="3497" w:type="dxa"/>
          </w:tcPr>
          <w:p w14:paraId="5300D8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2756D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DE4E5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D514B9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7876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A585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D8E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57D57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CCCAC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8AE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1CA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DC1B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A4AB4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4C2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C71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7ACA3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088D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73BD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F58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CDAC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AC79D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CA3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DE3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3B96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67412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3AF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BF8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A66A8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DB65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7C92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F54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A4431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511ED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193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471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2DED4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ADFE4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00C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582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7168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8F4FD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9A88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114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991C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D87E4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706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30F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3C6EE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AEA36F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4BE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D61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776896" w14:textId="77777777" w:rsidR="00944C3D" w:rsidRDefault="00944C3D" w:rsidP="00944C3D">
      <w:pPr>
        <w:rPr>
          <w:rFonts w:ascii="Arial" w:hAnsi="Arial"/>
          <w:b/>
        </w:rPr>
      </w:pPr>
    </w:p>
    <w:p w14:paraId="1AF42613" w14:textId="77777777" w:rsidR="00944C3D" w:rsidRDefault="00944C3D" w:rsidP="00944C3D">
      <w:pPr>
        <w:rPr>
          <w:rFonts w:ascii="Arial" w:hAnsi="Arial"/>
          <w:b/>
        </w:rPr>
      </w:pPr>
    </w:p>
    <w:p w14:paraId="236569BE" w14:textId="77777777" w:rsidR="00944C3D" w:rsidRDefault="00944C3D" w:rsidP="00944C3D">
      <w:pPr>
        <w:rPr>
          <w:rFonts w:ascii="Arial" w:hAnsi="Arial"/>
          <w:b/>
        </w:rPr>
      </w:pPr>
    </w:p>
    <w:p w14:paraId="04965267" w14:textId="77777777" w:rsidR="00944C3D" w:rsidRDefault="00944C3D" w:rsidP="00944C3D">
      <w:pPr>
        <w:rPr>
          <w:rFonts w:ascii="Arial" w:hAnsi="Arial"/>
          <w:b/>
        </w:rPr>
      </w:pPr>
    </w:p>
    <w:p w14:paraId="15E3EB9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18BEABB" w14:textId="77777777" w:rsidTr="00503750">
        <w:tc>
          <w:tcPr>
            <w:tcW w:w="2622" w:type="dxa"/>
            <w:vAlign w:val="center"/>
          </w:tcPr>
          <w:p w14:paraId="63D301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0DC95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96170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A2A8B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D31FF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22777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F32CB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AB5B5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80F64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63272A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FB8F8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FC7317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64CF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E7B2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FF4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552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3BE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B28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F23C682" w14:textId="77777777" w:rsidTr="00503750">
        <w:tc>
          <w:tcPr>
            <w:tcW w:w="2622" w:type="dxa"/>
            <w:vAlign w:val="center"/>
          </w:tcPr>
          <w:p w14:paraId="57C1F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65145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6F52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F2B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199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95C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A99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3BA0D9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8337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6FEA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8E4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228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3AD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5E1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AB2A3C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3A7ED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C4BB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DD9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F16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5E0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556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A0906F5" w14:textId="77777777" w:rsidTr="00503750">
        <w:tc>
          <w:tcPr>
            <w:tcW w:w="2622" w:type="dxa"/>
            <w:vAlign w:val="center"/>
          </w:tcPr>
          <w:p w14:paraId="5240BF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8F17902" w14:textId="7311C9F4" w:rsidR="00944C3D" w:rsidRPr="008C56AB" w:rsidRDefault="00E63916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-88,82</w:t>
            </w:r>
          </w:p>
        </w:tc>
        <w:tc>
          <w:tcPr>
            <w:tcW w:w="1275" w:type="dxa"/>
            <w:vAlign w:val="center"/>
          </w:tcPr>
          <w:p w14:paraId="02BC0CA9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33E551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952E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93CC14" w14:textId="70FB5720" w:rsidR="00944C3D" w:rsidRPr="008C56AB" w:rsidRDefault="00E63916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17250,85</w:t>
            </w:r>
          </w:p>
        </w:tc>
      </w:tr>
      <w:tr w:rsidR="0099716A" w:rsidRPr="00050529" w14:paraId="5D611CA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5CB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AFE4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4C2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7FA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844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D62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A38D0C" w14:textId="77777777" w:rsidTr="00503750">
        <w:tc>
          <w:tcPr>
            <w:tcW w:w="2622" w:type="dxa"/>
            <w:vAlign w:val="center"/>
          </w:tcPr>
          <w:p w14:paraId="719564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B33B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2BB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17C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4B6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F45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787E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C66FBD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279BF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8455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7BE8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4BB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64B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144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3A0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8C7157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A89B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674D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3ED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FAF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D8F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7CE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FA9BD8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89054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415B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5B9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0C6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DC6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98F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D40FA9E" w14:textId="77777777" w:rsidTr="00503750">
        <w:tc>
          <w:tcPr>
            <w:tcW w:w="2622" w:type="dxa"/>
            <w:vAlign w:val="center"/>
          </w:tcPr>
          <w:p w14:paraId="5DD9F6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DD1B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580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F8F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6F6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3CE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D93D15D" w14:textId="77777777" w:rsidTr="00503750">
        <w:tc>
          <w:tcPr>
            <w:tcW w:w="2622" w:type="dxa"/>
            <w:vAlign w:val="center"/>
          </w:tcPr>
          <w:p w14:paraId="50DB5A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A238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4C7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A10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3B7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040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7E1C62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D3C7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992ED1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9F0DD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E37DB9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65B0304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8F7E0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B7AAA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F325D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9E0603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9FE6A6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04533C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DFB65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D8E32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E8FCE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0D993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06B2F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1C24F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BC63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D3EEA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8866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09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9BD84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51F5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D598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24991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B96A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5596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883B4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054A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3232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BBAB6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0573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099A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67FB3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C9CD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2579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0A9D7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D0FA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E595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8B6C5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CA07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2B18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24F1A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27C6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9101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A064F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3019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FA894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D71AE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715B8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93E9F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A6C9E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D14A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51464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2D9D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0BBE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1A092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5F41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0A3E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90798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8EAE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71A3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AA3D7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5759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DB7B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50F26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D57B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0DA5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999AE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97CF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FDE6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E925A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E0D6B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F466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01D9E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C11DDF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DB66C5F" w14:textId="77777777" w:rsidTr="00503750">
        <w:tc>
          <w:tcPr>
            <w:tcW w:w="2835" w:type="dxa"/>
            <w:vAlign w:val="center"/>
          </w:tcPr>
          <w:p w14:paraId="547D45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4E0AB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A1874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73470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1C0FD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3C1D2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B334A1B" w14:textId="77777777" w:rsidTr="00503750">
        <w:tc>
          <w:tcPr>
            <w:tcW w:w="2835" w:type="dxa"/>
            <w:vAlign w:val="center"/>
          </w:tcPr>
          <w:p w14:paraId="2A683E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C325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CC0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C2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62C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BB0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928F81" w14:textId="77777777" w:rsidTr="00503750">
        <w:tc>
          <w:tcPr>
            <w:tcW w:w="2835" w:type="dxa"/>
            <w:vAlign w:val="center"/>
          </w:tcPr>
          <w:p w14:paraId="69AEB4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E429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CB5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15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C13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072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74CC1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897FF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A2D43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7B75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4F07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D5EF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57A5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E116CB1" w14:textId="77777777" w:rsidTr="00503750">
        <w:tc>
          <w:tcPr>
            <w:tcW w:w="2835" w:type="dxa"/>
            <w:vAlign w:val="center"/>
          </w:tcPr>
          <w:p w14:paraId="04C61E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F88B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EF9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969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377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584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F19AC" w14:textId="77777777" w:rsidTr="00503750">
        <w:tc>
          <w:tcPr>
            <w:tcW w:w="2835" w:type="dxa"/>
            <w:vAlign w:val="center"/>
          </w:tcPr>
          <w:p w14:paraId="3D839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D715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39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22A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BA6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FDD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76CB5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CF8BF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DC991E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EE61B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27A8C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82F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85E38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B186D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963E1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7C49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89E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CD0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C8C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201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8DBC5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E7E58B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942E37D" w14:textId="77777777" w:rsidTr="00503750">
        <w:tc>
          <w:tcPr>
            <w:tcW w:w="2552" w:type="dxa"/>
            <w:shd w:val="clear" w:color="auto" w:fill="auto"/>
            <w:vAlign w:val="center"/>
          </w:tcPr>
          <w:p w14:paraId="301DAC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D787C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25653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4D5C9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89B4F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AAB873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61DF2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5EED14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5DF8AA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BD6034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C497F7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EFBB9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16F2F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17A8E3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5AF6B6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5B79BD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FE2700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3FC78E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7B7291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0B7FF0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8AFEB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FE7F5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E247DB2" w14:textId="77777777" w:rsidTr="00503750">
        <w:tc>
          <w:tcPr>
            <w:tcW w:w="4395" w:type="dxa"/>
            <w:vMerge/>
          </w:tcPr>
          <w:p w14:paraId="3DBE74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E8EC3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5FD36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476F73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8F708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7FAE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0BED82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ACA042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2F678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4699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DC342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B175BC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30E1E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FACD9B8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52943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A679CC7" w14:textId="77777777" w:rsidTr="00503750">
        <w:tc>
          <w:tcPr>
            <w:tcW w:w="4395" w:type="dxa"/>
            <w:vAlign w:val="center"/>
          </w:tcPr>
          <w:p w14:paraId="1A27F5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A06A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4B3CC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E9E73E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3F622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4A13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D8576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1BEF4F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FD0F1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DD66F1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70D5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085CC5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5C7C1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B60DAC9" w14:textId="761398F5" w:rsidR="00944C3D" w:rsidRPr="008C56AB" w:rsidRDefault="00E63916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128889</w:t>
            </w:r>
          </w:p>
        </w:tc>
        <w:tc>
          <w:tcPr>
            <w:tcW w:w="2835" w:type="dxa"/>
            <w:vAlign w:val="center"/>
          </w:tcPr>
          <w:p w14:paraId="2DB62A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FE244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BC210A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8BD87EA" w14:textId="77777777" w:rsidTr="00503750">
        <w:tc>
          <w:tcPr>
            <w:tcW w:w="4395" w:type="dxa"/>
            <w:vAlign w:val="center"/>
          </w:tcPr>
          <w:p w14:paraId="7F06C41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19DA13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73F76C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516313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A13F5F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AD117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759D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A10A90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F6C02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DAC7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6CD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0DC095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C3245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0FA0D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6EC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DA35BC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45F7D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E5B1C6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5E886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DA9AB8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F04363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FA07E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1FCA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12753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A847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C0305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728EA96" w14:textId="77777777" w:rsidTr="00503750">
        <w:tc>
          <w:tcPr>
            <w:tcW w:w="1843" w:type="dxa"/>
            <w:vAlign w:val="center"/>
          </w:tcPr>
          <w:p w14:paraId="5E0B58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43C66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C2976B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DBC09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1BF5E0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586B2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B84F7F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FE31434" w14:textId="77777777" w:rsidTr="00503750">
        <w:tc>
          <w:tcPr>
            <w:tcW w:w="1843" w:type="dxa"/>
            <w:vAlign w:val="center"/>
          </w:tcPr>
          <w:p w14:paraId="57BC57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F62AB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55CF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0B25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A04F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097B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DEA8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2CA679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58B02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0E353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0763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7DB4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B7E78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E919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7F25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E791CF3" w14:textId="77777777" w:rsidTr="00503750">
        <w:tc>
          <w:tcPr>
            <w:tcW w:w="1843" w:type="dxa"/>
            <w:vAlign w:val="center"/>
          </w:tcPr>
          <w:p w14:paraId="59F5B6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25F47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1BF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4D66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60E6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77C5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E807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0C0D20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7588D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B330E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B4EB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C175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B853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608D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275A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E1EE06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4659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5DF4A8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3B26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2E1C6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056B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FBAD8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3DF64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92F0E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31D8C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02B916A" w14:textId="77777777" w:rsidTr="00503750">
        <w:trPr>
          <w:trHeight w:val="664"/>
        </w:trPr>
        <w:tc>
          <w:tcPr>
            <w:tcW w:w="3372" w:type="dxa"/>
          </w:tcPr>
          <w:p w14:paraId="6C56A0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26426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7324F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BD8280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7636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C0BE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64D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E69B2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E855DB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D689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F0B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70F5D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2DAEB4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380E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40D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0D9D4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193F6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4635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1CE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A9BA7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E57740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C0BE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9A4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C11BC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663C37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C4DC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D587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54926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180D70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2658C83" w14:textId="77777777" w:rsidTr="00503750">
        <w:tc>
          <w:tcPr>
            <w:tcW w:w="2835" w:type="dxa"/>
            <w:vAlign w:val="center"/>
          </w:tcPr>
          <w:p w14:paraId="36C5F3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30DB6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02C65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2424BF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46A059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1CF523C" w14:textId="77777777" w:rsidTr="00503750">
        <w:tc>
          <w:tcPr>
            <w:tcW w:w="2835" w:type="dxa"/>
          </w:tcPr>
          <w:p w14:paraId="5CCC2D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FF93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DBC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336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3DD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D7DE94" w14:textId="77777777" w:rsidTr="00503750">
        <w:tc>
          <w:tcPr>
            <w:tcW w:w="2835" w:type="dxa"/>
          </w:tcPr>
          <w:p w14:paraId="19929B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8640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59E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390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6DD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EE8CE4" w14:textId="77777777" w:rsidTr="00503750">
        <w:tc>
          <w:tcPr>
            <w:tcW w:w="2835" w:type="dxa"/>
          </w:tcPr>
          <w:p w14:paraId="3F82B4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4535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8D5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898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8AC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CD0C38" w14:textId="77777777" w:rsidTr="00503750">
        <w:tc>
          <w:tcPr>
            <w:tcW w:w="2835" w:type="dxa"/>
            <w:vAlign w:val="center"/>
          </w:tcPr>
          <w:p w14:paraId="7D9FFA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D632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8A0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C98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59E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0832F6" w14:textId="77777777" w:rsidTr="00503750">
        <w:tc>
          <w:tcPr>
            <w:tcW w:w="2835" w:type="dxa"/>
            <w:vAlign w:val="center"/>
          </w:tcPr>
          <w:p w14:paraId="765A89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A4D4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6D6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7BB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5C8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739AAC" w14:textId="77777777" w:rsidTr="00503750">
        <w:tc>
          <w:tcPr>
            <w:tcW w:w="2835" w:type="dxa"/>
          </w:tcPr>
          <w:p w14:paraId="4997BB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CF34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296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55E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E41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5461FE" w14:textId="77777777" w:rsidTr="00503750">
        <w:tc>
          <w:tcPr>
            <w:tcW w:w="2835" w:type="dxa"/>
          </w:tcPr>
          <w:p w14:paraId="4201A7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4904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F56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7CD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AD9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87E7E7" w14:textId="77777777" w:rsidTr="00503750">
        <w:tc>
          <w:tcPr>
            <w:tcW w:w="2835" w:type="dxa"/>
          </w:tcPr>
          <w:p w14:paraId="0A402E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B4BA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7E7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FF4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05E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D875D3" w14:textId="77777777" w:rsidR="00944C3D" w:rsidRDefault="00944C3D" w:rsidP="00944C3D">
      <w:pPr>
        <w:rPr>
          <w:rFonts w:ascii="Arial" w:hAnsi="Arial"/>
          <w:b/>
        </w:rPr>
      </w:pPr>
    </w:p>
    <w:p w14:paraId="6D2D0D4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457ED4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46306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5F5AA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C8B006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B9B7D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72F80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C1CFBB0" w14:textId="77777777" w:rsidTr="00503750">
        <w:trPr>
          <w:trHeight w:val="443"/>
        </w:trPr>
        <w:tc>
          <w:tcPr>
            <w:tcW w:w="2560" w:type="dxa"/>
          </w:tcPr>
          <w:p w14:paraId="1C3637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700B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FFE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757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015B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F5779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EF07A1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A886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EFA0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92BD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1234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02EBE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0F8B4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032F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EDB0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3A3A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744F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13033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720548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E57C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7DD7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7667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1D58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6F14BE" w14:textId="77777777" w:rsidR="00944C3D" w:rsidRDefault="00944C3D" w:rsidP="00944C3D">
      <w:pPr>
        <w:rPr>
          <w:rFonts w:ascii="Arial" w:hAnsi="Arial"/>
          <w:b/>
        </w:rPr>
      </w:pPr>
    </w:p>
    <w:p w14:paraId="4C7BACF7" w14:textId="77777777" w:rsidR="00944C3D" w:rsidRDefault="00944C3D" w:rsidP="00944C3D">
      <w:pPr>
        <w:rPr>
          <w:rFonts w:ascii="Arial" w:hAnsi="Arial"/>
          <w:b/>
        </w:rPr>
      </w:pPr>
    </w:p>
    <w:p w14:paraId="3FA767F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44BEEE2" w14:textId="77777777" w:rsidR="00944C3D" w:rsidRDefault="00944C3D" w:rsidP="00944C3D">
      <w:pPr>
        <w:rPr>
          <w:rFonts w:ascii="Arial" w:hAnsi="Arial"/>
          <w:b/>
        </w:rPr>
      </w:pPr>
    </w:p>
    <w:p w14:paraId="4018158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C5E650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6FE32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0DFB3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0FF47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47E423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56AF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49DB2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0D0C7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98B18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ABEE7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8BAC0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F74A2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54C54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4DF7F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D2D39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B060E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9224C5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3D70A4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CB34798" w14:textId="77777777" w:rsidTr="00503750">
        <w:trPr>
          <w:trHeight w:val="677"/>
        </w:trPr>
        <w:tc>
          <w:tcPr>
            <w:tcW w:w="3358" w:type="dxa"/>
          </w:tcPr>
          <w:p w14:paraId="1BB154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CFDDA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1B58B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9B5E5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4CE48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8ADA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928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43C39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77FE7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0DF4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95B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4168B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AB49D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DFBC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535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D9F63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D5A40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A68F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811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9F1C5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DC6FB0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987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4A2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4C88A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4101F5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98FE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47E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23CED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1C36D0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859A55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13A1A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D29D1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565A41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22878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AF69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8FB47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75560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17131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BB49D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A0B78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1E5B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0D2DB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89F0F6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1DF6E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D95964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BC04E8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EB392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A0F42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829C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BD546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91F3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44C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547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94FD3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25C31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5E44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B5E1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55CD5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AC213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270E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DAD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34203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BB3472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BDF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D8D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CA1A9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4C5B8F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560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A88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6B298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C25515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F8405D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EADAD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7F34F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C4649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76938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E043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4790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8D9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61AA4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305F7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6E2E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5A0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33FA9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3CEDF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267E7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20A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15BD4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7223FE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7FAB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39D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19027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30A59C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F230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FA9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80D41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D54708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C0FA925" w14:textId="77777777" w:rsidTr="00503750">
        <w:tc>
          <w:tcPr>
            <w:tcW w:w="3686" w:type="dxa"/>
            <w:vAlign w:val="center"/>
          </w:tcPr>
          <w:p w14:paraId="6B6E01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64ABA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BE1AF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F2BC0B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FD8A7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59C59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A3430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ABE41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C8D38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CC92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31041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3AEFA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A5953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FED87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7E66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3383C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20905C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F2F85F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C52B5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10353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CACA41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4D56A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A769C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35C72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2CEB3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62113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DE69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4CB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9F143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0473C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7F42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616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8F064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1D6F7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ED30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B7C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45825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DEFF31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4D5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EB2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20DA5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6A6863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76F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931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6634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F8B8A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4D0309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ACC165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E4CF7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1F90F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89F14C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8127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FD42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30B5C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EC1B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1EA2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E7C70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B9AD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02F4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9C398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CC65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34FD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2DB43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5747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44DD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1140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67BAF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B7D2C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DDA56A" w14:textId="77777777" w:rsidR="00944C3D" w:rsidRDefault="00944C3D" w:rsidP="00944C3D">
      <w:pPr>
        <w:rPr>
          <w:sz w:val="22"/>
          <w:szCs w:val="22"/>
        </w:rPr>
      </w:pPr>
    </w:p>
    <w:p w14:paraId="3E1FB79D" w14:textId="77777777" w:rsidR="00944C3D" w:rsidRDefault="00944C3D" w:rsidP="00944C3D">
      <w:pPr>
        <w:rPr>
          <w:sz w:val="22"/>
          <w:szCs w:val="22"/>
        </w:rPr>
      </w:pPr>
    </w:p>
    <w:p w14:paraId="61D3CF4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5C407C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C6B121F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2A2E4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349A9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31B1B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EB672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98BB0A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EE1DBB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9B63E4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F7F812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77D961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F05DD8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F0F4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FB3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19006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7F30D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2607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CA8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45AEF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F31D3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57D4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F3E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41705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56A2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BA62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97E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DEA7A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37F32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1D1F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A3B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0F2E8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DD2F98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1BA8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E84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F2DE1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F79574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D16D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185D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3E50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A8D0A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A3F820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259D3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B21916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1D457F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6127C8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6B7A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3441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822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FA654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407A1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A99D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AF9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6F9DA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0CAE1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37F5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8E5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7EDCC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B00959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078A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F1F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5D96D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AE8187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4FEF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724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6ACAB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A7056D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C0A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474E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03B30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FEF724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000A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220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F734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A1799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AC204C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03DE9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42732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A48A4E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FEB87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BE6D6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976BF8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B9EC5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0904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0EA42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ABC64E2" w14:textId="77777777" w:rsidR="00944C3D" w:rsidRPr="003607F0" w:rsidRDefault="00944C3D" w:rsidP="00944C3D"/>
    <w:p w14:paraId="7876D71D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06FED" w14:textId="77777777" w:rsidR="00D9588D" w:rsidRDefault="00D9588D">
      <w:r>
        <w:separator/>
      </w:r>
    </w:p>
  </w:endnote>
  <w:endnote w:type="continuationSeparator" w:id="0">
    <w:p w14:paraId="7A01C67A" w14:textId="77777777" w:rsidR="00D9588D" w:rsidRDefault="00D9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622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6432DE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871E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E66217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1F21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7D046B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40973" w14:textId="77777777" w:rsidR="00D9588D" w:rsidRDefault="00D9588D">
      <w:r>
        <w:separator/>
      </w:r>
    </w:p>
  </w:footnote>
  <w:footnote w:type="continuationSeparator" w:id="0">
    <w:p w14:paraId="485DF2F0" w14:textId="77777777" w:rsidR="00D9588D" w:rsidRDefault="00D95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22152">
    <w:abstractNumId w:val="13"/>
  </w:num>
  <w:num w:numId="2" w16cid:durableId="903756475">
    <w:abstractNumId w:val="17"/>
  </w:num>
  <w:num w:numId="3" w16cid:durableId="1689788649">
    <w:abstractNumId w:val="8"/>
  </w:num>
  <w:num w:numId="4" w16cid:durableId="916135402">
    <w:abstractNumId w:val="7"/>
  </w:num>
  <w:num w:numId="5" w16cid:durableId="1843380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852434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9344840">
    <w:abstractNumId w:val="20"/>
  </w:num>
  <w:num w:numId="8" w16cid:durableId="1216503034">
    <w:abstractNumId w:val="10"/>
  </w:num>
  <w:num w:numId="9" w16cid:durableId="1544825121">
    <w:abstractNumId w:val="0"/>
  </w:num>
  <w:num w:numId="10" w16cid:durableId="364184028">
    <w:abstractNumId w:val="19"/>
  </w:num>
  <w:num w:numId="11" w16cid:durableId="465394243">
    <w:abstractNumId w:val="6"/>
  </w:num>
  <w:num w:numId="12" w16cid:durableId="1790007732">
    <w:abstractNumId w:val="9"/>
  </w:num>
  <w:num w:numId="13" w16cid:durableId="1262369922">
    <w:abstractNumId w:val="12"/>
  </w:num>
  <w:num w:numId="14" w16cid:durableId="1703288593">
    <w:abstractNumId w:val="15"/>
  </w:num>
  <w:num w:numId="15" w16cid:durableId="1321931021">
    <w:abstractNumId w:val="14"/>
  </w:num>
  <w:num w:numId="16" w16cid:durableId="592780204">
    <w:abstractNumId w:val="2"/>
  </w:num>
  <w:num w:numId="17" w16cid:durableId="1785004463">
    <w:abstractNumId w:val="4"/>
  </w:num>
  <w:num w:numId="18" w16cid:durableId="224921810">
    <w:abstractNumId w:val="11"/>
  </w:num>
  <w:num w:numId="19" w16cid:durableId="864830153">
    <w:abstractNumId w:val="5"/>
  </w:num>
  <w:num w:numId="20" w16cid:durableId="1589265936">
    <w:abstractNumId w:val="18"/>
  </w:num>
  <w:num w:numId="21" w16cid:durableId="1017538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8F633C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2F2E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234C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9588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63916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B5056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1E674-7D18-4874-B181-12D88E9F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5276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2023-03-08T09:37:00Z</dcterms:created>
  <dcterms:modified xsi:type="dcterms:W3CDTF">2023-03-08T09:37:00Z</dcterms:modified>
</cp:coreProperties>
</file>