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F7170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3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6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2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9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E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1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6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D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6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C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0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7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E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B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5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6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4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6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F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C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4C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9801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29B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7F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8D9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9B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45F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2F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E0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7B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A08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34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E8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4E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FA0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BE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D9C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1C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72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644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C7F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5E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9E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2A4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E3E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88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3E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80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D6D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44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862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E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47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3D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A51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C43D6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F2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03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36A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81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DFD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6BB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7BC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772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C2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58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FEF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5A0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CF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998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D95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CAE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D94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1E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E3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15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C7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6C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AA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0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E40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F82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74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DDA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8A7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FA7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99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F25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1B7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50BD9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A5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AC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35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2C2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74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22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EBD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743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381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AF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E4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14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5FF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0A0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AE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39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4D9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AB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830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CA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52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03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18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AF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A6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2B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C7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FF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5A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AA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4F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84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FC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15B4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6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2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4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1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B1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1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E3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3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3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B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D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3C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74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3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AC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7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E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C1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6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9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B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4A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25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93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E3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D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3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D3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6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1B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0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5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5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92170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D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F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B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D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F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9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9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A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4B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6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8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A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D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8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E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D1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7315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4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4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A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F4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6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E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C4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20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61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4F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D6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EB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0F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E8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51D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3E9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5E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84E94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9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C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1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8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C271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E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F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9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7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4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E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3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3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8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1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8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3594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A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3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3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A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7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5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D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3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2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3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8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D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C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F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5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FE70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B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5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D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D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A3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5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9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3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C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A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0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0BC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5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8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2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4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DE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3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3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F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6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C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8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0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1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7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C0DF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D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B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4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B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5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1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F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50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312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C3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FB16F" w14:textId="6244296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436F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F3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F8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C89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702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12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E7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EAB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23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0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2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6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F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D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F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8081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F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6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7F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9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1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0F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EB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AD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F51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A7B6106" wp14:editId="7A46050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661E6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7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CE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70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BD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4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E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9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F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D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A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5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9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73094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9E91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6C1F7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9E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B3C0CA6" wp14:editId="79BE292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38C0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F3E7A58" wp14:editId="6AE8311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1680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B06F96" wp14:editId="53B5AFB9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5988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C232B10" wp14:editId="6C38035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EEF4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BE5FF0C" wp14:editId="0176375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B314EC" w14:textId="4A6C7BD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75325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4436F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E5FF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4B314EC" w14:textId="4A6C7BD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753258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4436FE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F36D9FB" wp14:editId="66553AF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EA5FAB" w14:textId="1CC357EE" w:rsidR="000B647F" w:rsidRDefault="0099716A" w:rsidP="00944C3D">
                                  <w:r>
                                    <w:t>20</w:t>
                                  </w:r>
                                  <w:r w:rsidR="00753258">
                                    <w:t>2</w:t>
                                  </w:r>
                                  <w:r w:rsidR="004436F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6D9F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6EA5FAB" w14:textId="1CC357EE" w:rsidR="000B647F" w:rsidRDefault="0099716A" w:rsidP="00944C3D">
                            <w:r>
                              <w:t>20</w:t>
                            </w:r>
                            <w:r w:rsidR="00753258">
                              <w:t>2</w:t>
                            </w:r>
                            <w:r w:rsidR="004436F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EC2FCD6" wp14:editId="496A98A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51DAA7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C630F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522EE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DD46D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96E07C5" wp14:editId="2D2CDBA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D4D0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CF322EF" wp14:editId="068FE41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05959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2D57AF" wp14:editId="3B89C9E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4B22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013DAB8" wp14:editId="04BA8DF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9DCD5" w14:textId="0AA568D9" w:rsidR="000B647F" w:rsidRDefault="0099716A" w:rsidP="00944C3D">
                                  <w:r>
                                    <w:t>20</w:t>
                                  </w:r>
                                  <w:r w:rsidR="004436FE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3DAB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389DCD5" w14:textId="0AA568D9" w:rsidR="000B647F" w:rsidRDefault="0099716A" w:rsidP="00944C3D">
                            <w:r>
                              <w:t>20</w:t>
                            </w:r>
                            <w:r w:rsidR="004436FE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3E56E17" wp14:editId="13BD19A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4C95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88E2FCD" wp14:editId="61CCA94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F0363" w14:textId="23CFECA4" w:rsidR="000B647F" w:rsidRDefault="0099716A" w:rsidP="00944C3D">
                                  <w:r>
                                    <w:t>20</w:t>
                                  </w:r>
                                  <w:r w:rsidR="004436FE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E2FC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E2F0363" w14:textId="23CFECA4" w:rsidR="000B647F" w:rsidRDefault="0099716A" w:rsidP="00944C3D">
                            <w:r>
                              <w:t>20</w:t>
                            </w:r>
                            <w:r w:rsidR="004436FE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38718E2" wp14:editId="70D254E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BF8D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872C43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F30BB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15E12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C150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E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614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C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F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8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9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F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1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F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4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5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3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8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8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8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D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6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1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2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9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2A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9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E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B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F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D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803F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A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AE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2A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C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2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F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C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0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B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D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D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A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D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8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3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D5B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73A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85C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72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C9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7F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257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F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8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B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8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7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D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4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6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775D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B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9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5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3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1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7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B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2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A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8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8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E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6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F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0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9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A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2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BA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1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18D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4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0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E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6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7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B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E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A846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2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3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0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2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E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7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F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20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6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C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3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E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4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7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C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5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5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32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6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84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E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8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1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59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E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A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A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22F3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C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0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7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9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3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8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5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5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D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5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3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F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E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7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C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8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5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8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FD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42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F3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99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7C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64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D1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3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2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4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4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9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5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2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7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DD7D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E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4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6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0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4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4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B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4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A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D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8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E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5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1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9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9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6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C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63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D2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BB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1B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05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74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86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9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7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0C28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1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0F90E9" wp14:editId="00370BA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C2F2B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0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2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3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B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3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B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0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8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3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C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D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7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5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C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08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6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4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1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A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2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A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A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F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9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C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1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D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A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A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8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7D8A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88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9D27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123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2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C679FA" wp14:editId="0B425F2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971C4" w14:textId="77777777" w:rsidR="000B647F" w:rsidRPr="00391121" w:rsidRDefault="003A0AB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36118443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3A0AB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36118443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6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D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4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2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0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D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A3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0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7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48987C" wp14:editId="580E8D8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50C02" w14:textId="77777777" w:rsidR="000B647F" w:rsidRPr="00391121" w:rsidRDefault="003A0AB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2021537562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3A0AB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2021537562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3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D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4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F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F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D8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0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D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F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C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3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0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62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2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E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8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FE10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9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D84C2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196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9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6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8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1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C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2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3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7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7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1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1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F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3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B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9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86B3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71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B17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6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598FD9" wp14:editId="23F05D1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2D7E1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3A0AB4"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A0AB4"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8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5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D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A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6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C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0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1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D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0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E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B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2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4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5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A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B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C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8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B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8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0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C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D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3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7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D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0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2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1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3FCA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6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0FB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A20D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8E25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E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2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5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E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E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A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0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0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B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9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E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5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D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2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2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3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B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A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8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9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E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7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77052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18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2EF17F" wp14:editId="3EF3884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A12C5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D32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2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0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4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0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9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6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1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4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8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2E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3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1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8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9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6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4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C0D2C8" wp14:editId="4363103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293813" w14:textId="77777777" w:rsidR="000B647F" w:rsidRDefault="003A0AB4" w:rsidP="00944C3D">
                                  <w:r>
                                    <w:t>499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3A0AB4" w:rsidP="00944C3D">
                            <w:r>
                              <w:t>499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4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6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9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5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B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D8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2447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27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21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B6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DA39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2CE93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719B05" wp14:editId="0354D98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6CCB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29A0D3" wp14:editId="7D0BB2DD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1FDD5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0B35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1D4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0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E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D934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B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914E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D9D4ED" wp14:editId="73CA5FB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0674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5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0B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EE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1F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42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9D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03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53EC0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6E8C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5C5C9BD" wp14:editId="7FD9399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938F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07B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1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D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0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9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F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C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E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654C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D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AF5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ED67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C9F96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833F34" wp14:editId="051C96B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FE0C1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668D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5DB3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C1C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4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F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C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3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7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3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5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E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7B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6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F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C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A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1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9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D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4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9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2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3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F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5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6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B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8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EA8A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2BB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DA1AA2" w14:textId="454B480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53258">
              <w:rPr>
                <w:rFonts w:ascii="Arial" w:hAnsi="Arial"/>
                <w:lang w:eastAsia="sk-SK"/>
              </w:rPr>
              <w:t>25.2.202</w:t>
            </w:r>
            <w:r w:rsidR="004436F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3CB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018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8C1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A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D412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10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D7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C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B5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1F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816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E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EB73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A6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9E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FE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9B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26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994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B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0E2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B5D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19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65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2D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77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555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4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BE9B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9B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3F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BD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3E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1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BDA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B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0610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6A5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21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BA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2C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E9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229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1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6B9F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C54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93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0B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49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21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319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C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093B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BA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74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8A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51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09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C38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9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4D45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2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2C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9051A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E98A78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160445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52B2E3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4983DE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F8ADB6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D0F98C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A657B3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B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8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43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AE54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E4A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0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9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8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F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8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F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5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1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C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D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7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B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9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6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3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4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8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2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C48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9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A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A7F128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7F65839" w14:textId="77777777" w:rsidR="00944C3D" w:rsidRDefault="00944C3D" w:rsidP="00944C3D">
      <w:pPr>
        <w:rPr>
          <w:rFonts w:ascii="Arial" w:hAnsi="Arial"/>
        </w:rPr>
      </w:pPr>
    </w:p>
    <w:p w14:paraId="50A36FB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2902176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04976C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D5F9E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8468F7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5FA5AA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7A62A3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074F9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92E5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6FE4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736218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CAF6204" w14:textId="77777777" w:rsidR="00944C3D" w:rsidRPr="008D0433" w:rsidRDefault="003A0AB4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Brlej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Branislav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50170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9077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818C4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2B1D0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A95B4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2911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41E59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AF043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E6819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9D8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12857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195E58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E92CBE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0A513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E2EA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758CAF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7060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63862C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320EA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BE8B16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76A37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0E8A0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76154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59A46B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8EA7F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239B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C098E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313CB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A9869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42545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FA52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E71C0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5F2CA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E3FA2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3BD1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230E8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42B3E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A045F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4CB2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F194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D35BD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760E7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C166F4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3B8EF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C4599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ADF1A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F1BD6C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A0A6A1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C9545ED" w14:textId="7417869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4436FE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5A8972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FBC596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16541F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7BEF6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40723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0DD35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52DA54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49FF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6E1F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52A5C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ECC0F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3297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8CF79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7A1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D9DD2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0B49C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BE983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86612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6A91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90C0F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47FB7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D8679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AF657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78ACD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2F63C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B6DD7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3FE364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18FCC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4926D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090DB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0405C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02635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4EC18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07D64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574F1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26E7CC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3B5B6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D2964B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80A89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57D00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08E3680E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ED3A5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888E7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723E0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66196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9B0DA8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71BA7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EDC9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F5DE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FDF5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A6CD9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0BB94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4D30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5AAB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C851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5CA43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F29A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4D85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51626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C8A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02120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E157F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D45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B7AB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38F4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B3872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17A9C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DBE4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E203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9D7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54B0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FDFD4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8E985E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1C38A5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A03DF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763CA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602435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FDE249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82D9E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36B22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25E5E8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C0D11D1" w14:textId="77777777" w:rsidTr="00503750">
        <w:tc>
          <w:tcPr>
            <w:tcW w:w="2302" w:type="dxa"/>
            <w:vAlign w:val="center"/>
          </w:tcPr>
          <w:p w14:paraId="695C8C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E7C4F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1F873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367A9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AD94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C623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F3DC0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F0634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698638" w14:textId="77777777" w:rsidTr="00503750">
        <w:tc>
          <w:tcPr>
            <w:tcW w:w="15593" w:type="dxa"/>
            <w:gridSpan w:val="8"/>
            <w:vAlign w:val="center"/>
          </w:tcPr>
          <w:p w14:paraId="7C716C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9409858" w14:textId="77777777" w:rsidTr="00503750">
        <w:tc>
          <w:tcPr>
            <w:tcW w:w="2302" w:type="dxa"/>
            <w:vAlign w:val="center"/>
          </w:tcPr>
          <w:p w14:paraId="394EC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32CD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02ED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59BD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D2CB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67E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709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075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555D6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211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6913C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D6C1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98A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AD5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07E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E4E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63B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BC0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ED8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CB3C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EBA3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DA70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227A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C0EF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A6BF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03C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8705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0C32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BFCF6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29A1E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870E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3ADC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32DB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1061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8AEE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CB3980A" w14:textId="77777777" w:rsidTr="00503750">
        <w:tc>
          <w:tcPr>
            <w:tcW w:w="2302" w:type="dxa"/>
            <w:vAlign w:val="center"/>
          </w:tcPr>
          <w:p w14:paraId="74F983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32C43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36B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DDC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2F93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2AFE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AD4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361A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66DE1" w14:textId="77777777" w:rsidTr="00503750">
        <w:tc>
          <w:tcPr>
            <w:tcW w:w="15593" w:type="dxa"/>
            <w:gridSpan w:val="8"/>
            <w:vAlign w:val="center"/>
          </w:tcPr>
          <w:p w14:paraId="50DC9C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664A43F" w14:textId="77777777" w:rsidTr="00503750">
        <w:tc>
          <w:tcPr>
            <w:tcW w:w="2302" w:type="dxa"/>
            <w:vAlign w:val="center"/>
          </w:tcPr>
          <w:p w14:paraId="069214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D1708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A8BD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D63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D63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D65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2F82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A5E5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E830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FDE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226E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E51D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9C23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FB5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BC4D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F833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D7CE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DFE0E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C63B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DBE2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8F7F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520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55EA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1B4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4BF9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B79B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15609" w14:textId="77777777" w:rsidTr="00503750">
        <w:tc>
          <w:tcPr>
            <w:tcW w:w="2302" w:type="dxa"/>
            <w:vAlign w:val="center"/>
          </w:tcPr>
          <w:p w14:paraId="7AC406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320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700C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770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75C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5C8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01B1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027A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FBE06" w14:textId="77777777" w:rsidTr="00503750">
        <w:tc>
          <w:tcPr>
            <w:tcW w:w="15593" w:type="dxa"/>
            <w:gridSpan w:val="8"/>
            <w:vAlign w:val="center"/>
          </w:tcPr>
          <w:p w14:paraId="77EE8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59DCC88" w14:textId="77777777" w:rsidTr="00503750">
        <w:tc>
          <w:tcPr>
            <w:tcW w:w="2302" w:type="dxa"/>
            <w:vAlign w:val="center"/>
          </w:tcPr>
          <w:p w14:paraId="438996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07150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31F4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C42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AA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DD2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D0D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64C3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5F6E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1BC62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1DEA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A805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F476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0EA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E75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18D4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9B99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2AB43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4BEA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31E6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6163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99E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7A7F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D4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E6B3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8429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FCDC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54FE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47284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4E6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19D3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F1C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7453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C660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5A8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9AC2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C868A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F288E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6CF0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DC17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7AB8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EA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BF9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661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8BD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440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0CE2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7A1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AA6D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BAF1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BD0A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3C7D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4C0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32F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EC5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31F3E7" w14:textId="77777777" w:rsidR="00944C3D" w:rsidRDefault="00944C3D" w:rsidP="00944C3D">
      <w:pPr>
        <w:rPr>
          <w:rFonts w:ascii="Arial" w:hAnsi="Arial"/>
          <w:b/>
        </w:rPr>
      </w:pPr>
    </w:p>
    <w:p w14:paraId="7A66CC2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E2DEAA7" w14:textId="77777777" w:rsidTr="00503750">
        <w:tc>
          <w:tcPr>
            <w:tcW w:w="1944" w:type="dxa"/>
            <w:vAlign w:val="center"/>
          </w:tcPr>
          <w:p w14:paraId="54B373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4F97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F7B79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EF31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F3A36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738F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F08D9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19C08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A0495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CF00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01F83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3F44C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5F13B64" w14:textId="77777777" w:rsidTr="00503750">
        <w:tc>
          <w:tcPr>
            <w:tcW w:w="15685" w:type="dxa"/>
            <w:gridSpan w:val="12"/>
            <w:vAlign w:val="center"/>
          </w:tcPr>
          <w:p w14:paraId="228FE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017544" w14:textId="77777777" w:rsidTr="00503750">
        <w:tc>
          <w:tcPr>
            <w:tcW w:w="1944" w:type="dxa"/>
            <w:vAlign w:val="center"/>
          </w:tcPr>
          <w:p w14:paraId="12802F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AA01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196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D16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AA9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16F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23C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5D3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B28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599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AA9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230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782F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9FCA9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CFA3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515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563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98D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5FA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A3A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373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C25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4EA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198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187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EEF3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CF7DF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C35A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8FF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018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E0F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63E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F00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64D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19F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A64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386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8AF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5F230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E9BB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6572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AD0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4AD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396B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7C3C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D532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950E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FC4D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CF96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622F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7B3C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78F9AA" w14:textId="77777777" w:rsidTr="00503750">
        <w:tc>
          <w:tcPr>
            <w:tcW w:w="1944" w:type="dxa"/>
            <w:vAlign w:val="center"/>
          </w:tcPr>
          <w:p w14:paraId="4AD04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2B76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AB1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8C1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AE8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F3C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825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3A3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9E9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485B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D95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6A9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0D2EA" w14:textId="77777777" w:rsidTr="00503750">
        <w:tc>
          <w:tcPr>
            <w:tcW w:w="15685" w:type="dxa"/>
            <w:gridSpan w:val="12"/>
            <w:vAlign w:val="center"/>
          </w:tcPr>
          <w:p w14:paraId="230E9C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4DD6899" w14:textId="77777777" w:rsidTr="00503750">
        <w:tc>
          <w:tcPr>
            <w:tcW w:w="1944" w:type="dxa"/>
            <w:vAlign w:val="center"/>
          </w:tcPr>
          <w:p w14:paraId="6EC807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AE66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2F9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1D9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C3D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3FD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650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668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CD2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78A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B1F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734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0478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D026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FAD9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D91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4E8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D20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FAA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222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76C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332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2CA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A368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939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19EE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F45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20AA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B61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9B1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AAF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889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6BA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96B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752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2F9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386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12C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46309" w14:textId="77777777" w:rsidTr="00503750">
        <w:tc>
          <w:tcPr>
            <w:tcW w:w="1944" w:type="dxa"/>
            <w:vAlign w:val="center"/>
          </w:tcPr>
          <w:p w14:paraId="33EA3C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15E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C17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CB3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004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4C4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D7D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C50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44D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7EF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62BD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2CD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BD7E4" w14:textId="77777777" w:rsidTr="00503750">
        <w:tc>
          <w:tcPr>
            <w:tcW w:w="15685" w:type="dxa"/>
            <w:gridSpan w:val="12"/>
            <w:vAlign w:val="center"/>
          </w:tcPr>
          <w:p w14:paraId="67480D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E1D593" w14:textId="77777777" w:rsidTr="00503750">
        <w:tc>
          <w:tcPr>
            <w:tcW w:w="1944" w:type="dxa"/>
            <w:vAlign w:val="center"/>
          </w:tcPr>
          <w:p w14:paraId="770635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432A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8A5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8B3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89D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742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E25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B56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D72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9A9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79C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494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6F8D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7CB4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C34B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691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D44F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F6E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CB5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D1F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1BC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0C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B68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3D2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3EB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8321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49444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09C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27F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598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EB6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469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F9B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021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2E6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675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69E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8D1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CDF4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2D619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9D6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905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B7E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A0E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D07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4F3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6C3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443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507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15B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680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9F84A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71FA2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82CC5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B1D9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6F40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D67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607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652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32B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B28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5B1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078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0C1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E12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50B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F32A5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6E4F9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94CE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4C7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AEFF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861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112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342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11E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7CC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6FA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DE2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EDE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AC8F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05E1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9DFEC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28BE5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4405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9552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DA5DE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BE6AA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328F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6567B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F4C2D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87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D3ACD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B47E4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1D29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B0946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89B28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6B83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B136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654A2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5B37CF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8D9FF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2023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F4C1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AEF6E5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1CD27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6716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7C69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84770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E69AF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770CB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D3501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5B6A9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5D65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B7B3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89DF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1579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E1130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72464C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1A31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80CDC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07AF7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871D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157E3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3ACC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318A766" w14:textId="77777777" w:rsidTr="00503750">
        <w:trPr>
          <w:trHeight w:val="1073"/>
        </w:trPr>
        <w:tc>
          <w:tcPr>
            <w:tcW w:w="3614" w:type="dxa"/>
            <w:vMerge/>
          </w:tcPr>
          <w:p w14:paraId="6A3B02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4DFC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7B26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24B23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78E9B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4EB8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9A111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0DD9FA1" w14:textId="77777777" w:rsidTr="00503750">
        <w:trPr>
          <w:trHeight w:val="283"/>
        </w:trPr>
        <w:tc>
          <w:tcPr>
            <w:tcW w:w="3614" w:type="dxa"/>
          </w:tcPr>
          <w:p w14:paraId="63DAAE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7671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E48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B623D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E31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56BB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694D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EED804E" w14:textId="77777777" w:rsidTr="00503750">
        <w:trPr>
          <w:trHeight w:val="283"/>
        </w:trPr>
        <w:tc>
          <w:tcPr>
            <w:tcW w:w="3614" w:type="dxa"/>
          </w:tcPr>
          <w:p w14:paraId="0141DD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CBD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8779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946D9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157D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6ED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1738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5A588F" w14:textId="77777777" w:rsidTr="00503750">
        <w:trPr>
          <w:trHeight w:val="283"/>
        </w:trPr>
        <w:tc>
          <w:tcPr>
            <w:tcW w:w="3614" w:type="dxa"/>
          </w:tcPr>
          <w:p w14:paraId="185FF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0C0D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763E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54C8B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80AF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D87E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80F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A0409F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80016E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5FD319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67BC6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58D58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A9A9D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8A573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E5D47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B9A6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C787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59472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B0410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0830B4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D646B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73220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53CD4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FF7D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C1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0E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25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59C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82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05F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ABB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3732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049B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0C47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3FC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7B0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0AF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B0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64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F35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8FC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E2A8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F61C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5B8D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62D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839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08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F99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713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A4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002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2E29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6995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DA95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985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5E2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4EE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90F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5C79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FE5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9F0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F3F66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04B6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CD9D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C9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D77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D9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95A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707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C7E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3AB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7ADFD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433C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F5D5B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E9D0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CE95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0C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3B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D0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4E1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A7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24A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102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6A89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8CCB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3667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17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BC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DDD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FB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877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5C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73C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7C51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1845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426D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51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99A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BA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402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56F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28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37B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53B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5F1ED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42E7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21F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AC1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31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A4C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0B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C54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69F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7164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55B8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18BB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6E4E5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EC19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966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AB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61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DE2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89E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E4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70D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4955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AEB16D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D76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E9B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88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3E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C3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BE6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C85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25D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1135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497FC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5B765F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7CE52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438A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4FA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DDED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E8BE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EE09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F749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C14C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A1A6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84B1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9507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41A4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511A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818C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0529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1667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97E0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9E028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7D3C19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1B7BCD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0D35F6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A8302F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80035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20F2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FC1F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4BC6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07C0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9DB489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F14EC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CAB4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7E41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AEF3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B2B5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694DCA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C7BC8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C7D0E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3A7332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62EA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C5C1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25AA8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7E178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DBF9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508D38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A8A6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1329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E3951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0CA2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CA0E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8B14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A98F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F0471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CBADE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4DC8B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DD7A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C029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FE9E3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07581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742AC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7DBED5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2DA5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40AE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7A27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3D94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29B21CA" w14:textId="77777777" w:rsidR="00944C3D" w:rsidRDefault="00944C3D" w:rsidP="00944C3D">
      <w:pPr>
        <w:rPr>
          <w:rFonts w:ascii="Arial" w:hAnsi="Arial"/>
          <w:b/>
        </w:rPr>
      </w:pPr>
    </w:p>
    <w:p w14:paraId="646C0D0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D78BA7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03C02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93DD2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3CDB7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60780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8D2E3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6A105E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B95F5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3052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71EA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D7E05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5EDD2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A6D0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35667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DDE3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F5DA3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82774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056FF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48386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4C871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8B89D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98F61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125EAC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6ADB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0D6DC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DD2C9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24CA3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36F346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1B0C388" w14:textId="77777777" w:rsidTr="00503750">
        <w:tc>
          <w:tcPr>
            <w:tcW w:w="2835" w:type="dxa"/>
            <w:vAlign w:val="center"/>
          </w:tcPr>
          <w:p w14:paraId="7C39BC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E1230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ADBC5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C3AED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BC22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1D2DE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A2E52A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549F8F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1E2182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C5153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CAB2C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3A063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0D381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5DBB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E24CD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4F6C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F8D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22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006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061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C71D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1D9F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FFE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3B3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65B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F37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7DA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F8FF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2D177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8D80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8F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2C6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638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297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82A07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7E37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CFC5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665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F50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EAA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FEE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6E158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0523D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E1BF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19C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B02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E13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2C6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C654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B3D23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39353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E602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DD2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4B4E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0C07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46080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AF712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A93BE7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0FE3C36" w14:textId="77777777" w:rsidR="00944C3D" w:rsidRDefault="00944C3D" w:rsidP="00944C3D">
      <w:pPr>
        <w:rPr>
          <w:rFonts w:ascii="Arial" w:hAnsi="Arial"/>
          <w:b/>
        </w:rPr>
      </w:pPr>
    </w:p>
    <w:p w14:paraId="7458B5D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6EFECD9" w14:textId="77777777" w:rsidTr="00503750">
        <w:tc>
          <w:tcPr>
            <w:tcW w:w="2835" w:type="dxa"/>
            <w:vAlign w:val="center"/>
          </w:tcPr>
          <w:p w14:paraId="0A43D0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69D7D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2F362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E0B3E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06C9D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1F108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96CD48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D5E1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D23D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E19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98A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543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6C6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9771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F2209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7DCC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076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6F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839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1E2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09209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0B83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2BFC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515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9C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027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CC4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B50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3353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BD2B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23F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AA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191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3A9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D8A0D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4324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EEBE8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46E2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7C00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34B1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8ED0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9F0D4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BCE4D4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D07DEB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477F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9145B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1C106B4" w14:textId="77777777" w:rsidTr="00503750">
        <w:trPr>
          <w:trHeight w:val="699"/>
        </w:trPr>
        <w:tc>
          <w:tcPr>
            <w:tcW w:w="3502" w:type="dxa"/>
            <w:vMerge/>
          </w:tcPr>
          <w:p w14:paraId="41F83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B74C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A7F53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C711E0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2ACA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5A8A48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1BC360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479EC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A99E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D16D12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F636C8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AC334F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A439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936169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B0E32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DD39C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382EF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7BFE41F" w14:textId="77777777" w:rsidTr="00503750">
        <w:trPr>
          <w:trHeight w:val="593"/>
        </w:trPr>
        <w:tc>
          <w:tcPr>
            <w:tcW w:w="3497" w:type="dxa"/>
          </w:tcPr>
          <w:p w14:paraId="086E0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11DC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D621B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56E0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9F6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93AB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4A3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1585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F4B65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03F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CF6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A27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35D25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D37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D49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481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C7DD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A802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ED7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C8C6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7516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E94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C6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0428D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434FB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56F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410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999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A04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83C1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E6E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FD6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67DA4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2E9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755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F12C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1F8D1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75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AB2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CD34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D5683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B0A3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A48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7A7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A2676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655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1F7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A072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37EFAB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65B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CF0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924C2C" w14:textId="77777777" w:rsidR="00944C3D" w:rsidRDefault="00944C3D" w:rsidP="00944C3D">
      <w:pPr>
        <w:rPr>
          <w:rFonts w:ascii="Arial" w:hAnsi="Arial"/>
          <w:b/>
        </w:rPr>
      </w:pPr>
    </w:p>
    <w:p w14:paraId="2E811385" w14:textId="77777777" w:rsidR="00944C3D" w:rsidRDefault="00944C3D" w:rsidP="00944C3D">
      <w:pPr>
        <w:rPr>
          <w:rFonts w:ascii="Arial" w:hAnsi="Arial"/>
          <w:b/>
        </w:rPr>
      </w:pPr>
    </w:p>
    <w:p w14:paraId="28D69F7F" w14:textId="77777777" w:rsidR="00944C3D" w:rsidRDefault="00944C3D" w:rsidP="00944C3D">
      <w:pPr>
        <w:rPr>
          <w:rFonts w:ascii="Arial" w:hAnsi="Arial"/>
          <w:b/>
        </w:rPr>
      </w:pPr>
    </w:p>
    <w:p w14:paraId="4CB19E3B" w14:textId="77777777" w:rsidR="00944C3D" w:rsidRDefault="00944C3D" w:rsidP="00944C3D">
      <w:pPr>
        <w:rPr>
          <w:rFonts w:ascii="Arial" w:hAnsi="Arial"/>
          <w:b/>
        </w:rPr>
      </w:pPr>
    </w:p>
    <w:p w14:paraId="5510282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CA65A4C" w14:textId="77777777" w:rsidTr="00503750">
        <w:tc>
          <w:tcPr>
            <w:tcW w:w="2622" w:type="dxa"/>
            <w:vAlign w:val="center"/>
          </w:tcPr>
          <w:p w14:paraId="67E06D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7C292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E70DD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AF1C2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7CDB6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9E910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D3A8B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A0ED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6C849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32DE7C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E2FD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F2B974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2076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F697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182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0E5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650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A9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D839D5" w14:textId="77777777" w:rsidTr="00503750">
        <w:tc>
          <w:tcPr>
            <w:tcW w:w="2622" w:type="dxa"/>
            <w:vAlign w:val="center"/>
          </w:tcPr>
          <w:p w14:paraId="0657C3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FF5F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A370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099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1D5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72E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336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454E2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2F8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35BE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A54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863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EAA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9E0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B0CAE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8CDC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1E6F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DED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61C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F11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BD3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7CB86A" w14:textId="77777777" w:rsidTr="00503750">
        <w:tc>
          <w:tcPr>
            <w:tcW w:w="2622" w:type="dxa"/>
            <w:vAlign w:val="center"/>
          </w:tcPr>
          <w:p w14:paraId="10A183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F41F85F" w14:textId="3C19275D" w:rsidR="00944C3D" w:rsidRPr="008C56AB" w:rsidRDefault="004436FE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6401,60</w:t>
            </w:r>
          </w:p>
        </w:tc>
        <w:tc>
          <w:tcPr>
            <w:tcW w:w="1275" w:type="dxa"/>
            <w:vAlign w:val="center"/>
          </w:tcPr>
          <w:p w14:paraId="40E2170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C9B0C9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33EB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47044C" w14:textId="19C29311" w:rsidR="00944C3D" w:rsidRPr="008C56AB" w:rsidRDefault="004436FE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7619,65</w:t>
            </w:r>
          </w:p>
        </w:tc>
      </w:tr>
      <w:tr w:rsidR="0099716A" w:rsidRPr="00050529" w14:paraId="1B2904D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BBAE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E1F3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C38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1DF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FFB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63C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80497E" w14:textId="77777777" w:rsidTr="00503750">
        <w:tc>
          <w:tcPr>
            <w:tcW w:w="2622" w:type="dxa"/>
            <w:vAlign w:val="center"/>
          </w:tcPr>
          <w:p w14:paraId="0FAB4D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9D84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34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A79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8BB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53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D94A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A90558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7BFC4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AB98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30E6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C95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D04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382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B76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F19C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E4A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9417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8F5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15F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EB2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F5C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EEB4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1C5C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0AD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625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BE3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A13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B56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3B74AD2" w14:textId="77777777" w:rsidTr="00503750">
        <w:tc>
          <w:tcPr>
            <w:tcW w:w="2622" w:type="dxa"/>
            <w:vAlign w:val="center"/>
          </w:tcPr>
          <w:p w14:paraId="11997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8425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643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A9F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3D4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D03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C0CF561" w14:textId="77777777" w:rsidTr="00503750">
        <w:tc>
          <w:tcPr>
            <w:tcW w:w="2622" w:type="dxa"/>
            <w:vAlign w:val="center"/>
          </w:tcPr>
          <w:p w14:paraId="59BE44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3668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E65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DD9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44A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D0A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DBFB6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2E60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643AAA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F5B18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A8C6CF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DDFDE9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6A6C0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EBB5C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CE965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DC52F8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46B073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8FF860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47E00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BD335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567A6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2E83B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0E982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B6DDA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80B5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CCACE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091E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5FB7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32275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1172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E8C3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0A019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4B04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757F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F97C4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A631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E7EC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05E1D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E81C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C3BE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78156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0139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A762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669C0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B3FE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FB83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2DFBF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8A74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487F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84985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710F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92AA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6B24E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6F5B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7111D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1C63F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8EA7A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41256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A249F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C187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8784C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14D6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FFAF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0F4F9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3DC7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78CA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FF3D4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66ED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269C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54328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1C7A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B9CD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A1F19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AF65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8F5E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03606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3277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D2CB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3D9DE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31405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20B9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7B54B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26D483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71471A0" w14:textId="77777777" w:rsidTr="00503750">
        <w:tc>
          <w:tcPr>
            <w:tcW w:w="2835" w:type="dxa"/>
            <w:vAlign w:val="center"/>
          </w:tcPr>
          <w:p w14:paraId="25795D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C16DF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4785F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8E901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DDAC5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CD15E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83B05E" w14:textId="77777777" w:rsidTr="00503750">
        <w:tc>
          <w:tcPr>
            <w:tcW w:w="2835" w:type="dxa"/>
            <w:vAlign w:val="center"/>
          </w:tcPr>
          <w:p w14:paraId="5657E0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45E3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338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3A9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F65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CE9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672EB" w14:textId="77777777" w:rsidTr="00503750">
        <w:tc>
          <w:tcPr>
            <w:tcW w:w="2835" w:type="dxa"/>
            <w:vAlign w:val="center"/>
          </w:tcPr>
          <w:p w14:paraId="1811D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0018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BD3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D5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302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799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B809A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6E34D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90FE7F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25B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1D6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5864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13C6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BC64198" w14:textId="77777777" w:rsidTr="00503750">
        <w:tc>
          <w:tcPr>
            <w:tcW w:w="2835" w:type="dxa"/>
            <w:vAlign w:val="center"/>
          </w:tcPr>
          <w:p w14:paraId="6F57D6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7D20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29C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EE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A2D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E15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24469" w14:textId="77777777" w:rsidTr="00503750">
        <w:tc>
          <w:tcPr>
            <w:tcW w:w="2835" w:type="dxa"/>
            <w:vAlign w:val="center"/>
          </w:tcPr>
          <w:p w14:paraId="2FCF5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0F64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A6E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94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C8A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FA2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4F080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3A75C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696FA2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07449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E03FC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CB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E9542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A7990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5F3F1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A93D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1E0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3F5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77F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95D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A6870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95BC3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2293D88" w14:textId="77777777" w:rsidTr="00503750">
        <w:tc>
          <w:tcPr>
            <w:tcW w:w="2552" w:type="dxa"/>
            <w:shd w:val="clear" w:color="auto" w:fill="auto"/>
            <w:vAlign w:val="center"/>
          </w:tcPr>
          <w:p w14:paraId="5762E3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7CCC3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585DD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B9EA9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0CF0C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B556924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32A2F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47591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D50E6F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BA150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4C4574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01C4C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6AF75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43C81A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046B3C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6B46B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5848C2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3E6F5D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E72E48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B75D15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8B59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9430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91567F9" w14:textId="77777777" w:rsidTr="00503750">
        <w:tc>
          <w:tcPr>
            <w:tcW w:w="4395" w:type="dxa"/>
            <w:vMerge/>
          </w:tcPr>
          <w:p w14:paraId="21ECA1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DF288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C70A9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0BE7B2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542A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920D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BE524B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FCFD58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86D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DA20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E2B1E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A66D8F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33FFB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896CA93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BE63A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266385A" w14:textId="77777777" w:rsidTr="00503750">
        <w:tc>
          <w:tcPr>
            <w:tcW w:w="4395" w:type="dxa"/>
            <w:vAlign w:val="center"/>
          </w:tcPr>
          <w:p w14:paraId="469D6F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0C44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036C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52A7FB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68CA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C7B4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9368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B34877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A714C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7914C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1E8D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FA6DBD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93E8F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0446B0" w14:textId="0C527601" w:rsidR="00944C3D" w:rsidRDefault="004436FE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7178,71</w:t>
            </w:r>
          </w:p>
          <w:p w14:paraId="1F18A5E8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A172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F4D256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DA150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CD1601C" w14:textId="77777777" w:rsidTr="00503750">
        <w:tc>
          <w:tcPr>
            <w:tcW w:w="4395" w:type="dxa"/>
            <w:vAlign w:val="center"/>
          </w:tcPr>
          <w:p w14:paraId="40AAE3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6EF168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D414A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ABAF49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760FF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F393F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3307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133C39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145C5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CB4D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1C36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BB2DCC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9E303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50BE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4FF2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49D3D7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7CC2B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EA19E1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39AC8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73BA06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F4AF6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9CF82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C4F6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585A2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B7F7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AED00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18E8A13" w14:textId="77777777" w:rsidTr="00503750">
        <w:tc>
          <w:tcPr>
            <w:tcW w:w="1843" w:type="dxa"/>
            <w:vAlign w:val="center"/>
          </w:tcPr>
          <w:p w14:paraId="0B6F9E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427D9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7D763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CFDA8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A39FF3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E0121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C6B0AE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BBCC567" w14:textId="77777777" w:rsidTr="00503750">
        <w:tc>
          <w:tcPr>
            <w:tcW w:w="1843" w:type="dxa"/>
            <w:vAlign w:val="center"/>
          </w:tcPr>
          <w:p w14:paraId="6453D7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F770A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D2EC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C17A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7CEA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32BD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A6C4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1ABDE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3EDB2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0DBEC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14C3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8CC2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12CD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63EC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6426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0EABBB" w14:textId="77777777" w:rsidTr="00503750">
        <w:tc>
          <w:tcPr>
            <w:tcW w:w="1843" w:type="dxa"/>
            <w:vAlign w:val="center"/>
          </w:tcPr>
          <w:p w14:paraId="53F35F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AB291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72CC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105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DBA3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19C7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FAA1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AC199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EDF11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EAC83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39C3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FEE7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1573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F52D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F0F9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13F45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85EBA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51948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EC51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04BD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D53F4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EAC49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85B2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91F5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92F37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FD74DA3" w14:textId="77777777" w:rsidTr="00503750">
        <w:trPr>
          <w:trHeight w:val="664"/>
        </w:trPr>
        <w:tc>
          <w:tcPr>
            <w:tcW w:w="3372" w:type="dxa"/>
          </w:tcPr>
          <w:p w14:paraId="4892C2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131BB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BFACE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C8E7C1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1CA46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7EE2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5E4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378A2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3B89A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1C7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60B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82987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BB80D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4A7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053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2E774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71FAF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58A4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29D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55D7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A2EA6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9069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6AA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0095C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B31262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7923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1D5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7F48F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41FED4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ADC1116" w14:textId="77777777" w:rsidTr="00503750">
        <w:tc>
          <w:tcPr>
            <w:tcW w:w="2835" w:type="dxa"/>
            <w:vAlign w:val="center"/>
          </w:tcPr>
          <w:p w14:paraId="27DD73D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5B1AC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C311A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2CED9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4876F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C115651" w14:textId="77777777" w:rsidTr="00503750">
        <w:tc>
          <w:tcPr>
            <w:tcW w:w="2835" w:type="dxa"/>
          </w:tcPr>
          <w:p w14:paraId="578846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209F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1A6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853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AA8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3D716B" w14:textId="77777777" w:rsidTr="00503750">
        <w:tc>
          <w:tcPr>
            <w:tcW w:w="2835" w:type="dxa"/>
          </w:tcPr>
          <w:p w14:paraId="50293F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97FE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321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375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088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6CFF5F" w14:textId="77777777" w:rsidTr="00503750">
        <w:tc>
          <w:tcPr>
            <w:tcW w:w="2835" w:type="dxa"/>
          </w:tcPr>
          <w:p w14:paraId="5334FB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28EF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B096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816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9D4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79A1D8" w14:textId="77777777" w:rsidTr="00503750">
        <w:tc>
          <w:tcPr>
            <w:tcW w:w="2835" w:type="dxa"/>
            <w:vAlign w:val="center"/>
          </w:tcPr>
          <w:p w14:paraId="798DA8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A800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8A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45E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834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2F5CF8" w14:textId="77777777" w:rsidTr="00503750">
        <w:tc>
          <w:tcPr>
            <w:tcW w:w="2835" w:type="dxa"/>
            <w:vAlign w:val="center"/>
          </w:tcPr>
          <w:p w14:paraId="184296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D897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DB9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877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5FF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FE621A" w14:textId="77777777" w:rsidTr="00503750">
        <w:tc>
          <w:tcPr>
            <w:tcW w:w="2835" w:type="dxa"/>
          </w:tcPr>
          <w:p w14:paraId="5D0E6C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D731A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D7E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AC4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C45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9287E3" w14:textId="77777777" w:rsidTr="00503750">
        <w:tc>
          <w:tcPr>
            <w:tcW w:w="2835" w:type="dxa"/>
          </w:tcPr>
          <w:p w14:paraId="620660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9A76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C70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F22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7DC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B16069" w14:textId="77777777" w:rsidTr="00503750">
        <w:tc>
          <w:tcPr>
            <w:tcW w:w="2835" w:type="dxa"/>
          </w:tcPr>
          <w:p w14:paraId="2C73DE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434D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7EF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F78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FD8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CC5B16" w14:textId="77777777" w:rsidR="00944C3D" w:rsidRDefault="00944C3D" w:rsidP="00944C3D">
      <w:pPr>
        <w:rPr>
          <w:rFonts w:ascii="Arial" w:hAnsi="Arial"/>
          <w:b/>
        </w:rPr>
      </w:pPr>
    </w:p>
    <w:p w14:paraId="11CF24A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9231FD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2BDBC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407F0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AAFF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E2A6B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C79D6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34CBD80" w14:textId="77777777" w:rsidTr="00503750">
        <w:trPr>
          <w:trHeight w:val="443"/>
        </w:trPr>
        <w:tc>
          <w:tcPr>
            <w:tcW w:w="2560" w:type="dxa"/>
          </w:tcPr>
          <w:p w14:paraId="738916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D298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FB1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7EC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306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414EE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20EBB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A3A3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55D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F5F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DEA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041BC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D7D5E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DA2C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825E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7C6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FBB8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2068F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DA9AA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108A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3090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B9C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2505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66F842" w14:textId="77777777" w:rsidR="00944C3D" w:rsidRDefault="00944C3D" w:rsidP="00944C3D">
      <w:pPr>
        <w:rPr>
          <w:rFonts w:ascii="Arial" w:hAnsi="Arial"/>
          <w:b/>
        </w:rPr>
      </w:pPr>
    </w:p>
    <w:p w14:paraId="454EEEFE" w14:textId="77777777" w:rsidR="00944C3D" w:rsidRDefault="00944C3D" w:rsidP="00944C3D">
      <w:pPr>
        <w:rPr>
          <w:rFonts w:ascii="Arial" w:hAnsi="Arial"/>
          <w:b/>
        </w:rPr>
      </w:pPr>
    </w:p>
    <w:p w14:paraId="0033593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CF2961B" w14:textId="77777777" w:rsidR="00944C3D" w:rsidRDefault="00944C3D" w:rsidP="00944C3D">
      <w:pPr>
        <w:rPr>
          <w:rFonts w:ascii="Arial" w:hAnsi="Arial"/>
          <w:b/>
        </w:rPr>
      </w:pPr>
    </w:p>
    <w:p w14:paraId="11755EB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7C713C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EBEFF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06BF2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8469B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779D2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B4F64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FD747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D71C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74520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78498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4D875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F0D4D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DBFE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57B75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C5716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41745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B17CA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108CB4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319D6DC" w14:textId="77777777" w:rsidTr="00503750">
        <w:trPr>
          <w:trHeight w:val="677"/>
        </w:trPr>
        <w:tc>
          <w:tcPr>
            <w:tcW w:w="3358" w:type="dxa"/>
          </w:tcPr>
          <w:p w14:paraId="296AE8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562F5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7FD4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115F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5462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D484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9DF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27904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869D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D678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CC6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C1FB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D7CA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1785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A56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4A483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D001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2E93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9F7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78E6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C125E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BD79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337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AD909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AF021C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94B8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47D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9105B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095FA6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CFB2A9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4B50E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0FEE0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66A893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A9CE6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429C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E5284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01F47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01BE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22AA4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E471C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90E42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EAE49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55078A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318BE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6D1636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BC5FE5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9DF46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5A82A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F744D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9F521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BAAC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5716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1B5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E7745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91D60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7156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097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8C004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7669F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7084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53C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F785D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8F40F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5F5D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3A8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E0F4A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6D66CB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B145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84A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17D23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E940F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3B3E1E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76DC5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94B33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4F630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BCAEE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6ED75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EC8D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2A6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9DE56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3262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9DED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0BC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653A5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76A1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8308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227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D694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7C8E2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662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FA6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19773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CFB18C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F28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C67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FF1F6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652CA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2428FAD" w14:textId="77777777" w:rsidTr="00503750">
        <w:tc>
          <w:tcPr>
            <w:tcW w:w="3686" w:type="dxa"/>
            <w:vAlign w:val="center"/>
          </w:tcPr>
          <w:p w14:paraId="5B6FDC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D74FE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C584B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F223E6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8EB4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B5CF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DD91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6C653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C0A3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A54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A96C7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9BE30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A734A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0ECB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6975B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39414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262643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3AC049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89A5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AB342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22021D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5FC34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777E4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D8BAA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6494C9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5BF11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E064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F4C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1F05E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50CF4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D149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DD6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5D6B2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3312E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0CC1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17E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BE00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AE4F55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A4B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22B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7442E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616442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425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770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369D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33404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E36C89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506C2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BA94B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E8D3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01E936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55CD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9C0A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93DE8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0976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61C0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78B9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CD0B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82DF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2A96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6AAA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72DF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5858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CE0D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1EC0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1CB4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38D3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D1ACC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5344AD" w14:textId="77777777" w:rsidR="00944C3D" w:rsidRDefault="00944C3D" w:rsidP="00944C3D">
      <w:pPr>
        <w:rPr>
          <w:sz w:val="22"/>
          <w:szCs w:val="22"/>
        </w:rPr>
      </w:pPr>
    </w:p>
    <w:p w14:paraId="157E51EE" w14:textId="77777777" w:rsidR="00944C3D" w:rsidRDefault="00944C3D" w:rsidP="00944C3D">
      <w:pPr>
        <w:rPr>
          <w:sz w:val="22"/>
          <w:szCs w:val="22"/>
        </w:rPr>
      </w:pPr>
    </w:p>
    <w:p w14:paraId="2A19C9F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A65DAE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8BE1F3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16828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D94A3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20014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1DEAD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FB773C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EC699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F9300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9B494A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551F4D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BE274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9ADD4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AB5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0FB47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42B421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A922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989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5E58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C6B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DFCD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23E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9D34C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F704B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2175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070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232CB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2FE81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8CA1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383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D8BD4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7848B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08A9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D8B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E5DEB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7E29FD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C1BD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D49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9E8A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287D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162E72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F75A3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F0200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E8005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A5D8DE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4A5D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1FEF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F3A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023B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1A608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8F66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83F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3E38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A152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BF03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E5D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3E2F1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1D60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BF91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FEE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AC111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A09F9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317B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CE8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7F64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19110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ADF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15A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94BDD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3DAFF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894C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F344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44B2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83DC2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7A20F9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F3D40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DA28B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B57D50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3947F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F4EB0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8E90098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DC8C8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D3A9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0E8C5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A2C14F7" w14:textId="77777777" w:rsidR="00944C3D" w:rsidRPr="003607F0" w:rsidRDefault="00944C3D" w:rsidP="00944C3D"/>
    <w:p w14:paraId="082D3C9F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A3AC" w14:textId="77777777" w:rsidR="00FC2AAA" w:rsidRDefault="00FC2AAA">
      <w:r>
        <w:separator/>
      </w:r>
    </w:p>
  </w:endnote>
  <w:endnote w:type="continuationSeparator" w:id="0">
    <w:p w14:paraId="70C28431" w14:textId="77777777" w:rsidR="00FC2AAA" w:rsidRDefault="00FC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396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6B943A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139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F00377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412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55DEB9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EF005" w14:textId="77777777" w:rsidR="00FC2AAA" w:rsidRDefault="00FC2AAA">
      <w:r>
        <w:separator/>
      </w:r>
    </w:p>
  </w:footnote>
  <w:footnote w:type="continuationSeparator" w:id="0">
    <w:p w14:paraId="74FCFDAE" w14:textId="77777777" w:rsidR="00FC2AAA" w:rsidRDefault="00FC2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042493">
    <w:abstractNumId w:val="13"/>
  </w:num>
  <w:num w:numId="2" w16cid:durableId="449739779">
    <w:abstractNumId w:val="17"/>
  </w:num>
  <w:num w:numId="3" w16cid:durableId="237250882">
    <w:abstractNumId w:val="8"/>
  </w:num>
  <w:num w:numId="4" w16cid:durableId="488717396">
    <w:abstractNumId w:val="7"/>
  </w:num>
  <w:num w:numId="5" w16cid:durableId="109170289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043158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6209952">
    <w:abstractNumId w:val="20"/>
  </w:num>
  <w:num w:numId="8" w16cid:durableId="769818603">
    <w:abstractNumId w:val="10"/>
  </w:num>
  <w:num w:numId="9" w16cid:durableId="225147743">
    <w:abstractNumId w:val="0"/>
  </w:num>
  <w:num w:numId="10" w16cid:durableId="1713459989">
    <w:abstractNumId w:val="19"/>
  </w:num>
  <w:num w:numId="11" w16cid:durableId="1963923392">
    <w:abstractNumId w:val="6"/>
  </w:num>
  <w:num w:numId="12" w16cid:durableId="1744718635">
    <w:abstractNumId w:val="9"/>
  </w:num>
  <w:num w:numId="13" w16cid:durableId="41515102">
    <w:abstractNumId w:val="12"/>
  </w:num>
  <w:num w:numId="14" w16cid:durableId="502858199">
    <w:abstractNumId w:val="15"/>
  </w:num>
  <w:num w:numId="15" w16cid:durableId="1016347289">
    <w:abstractNumId w:val="14"/>
  </w:num>
  <w:num w:numId="16" w16cid:durableId="195047946">
    <w:abstractNumId w:val="2"/>
  </w:num>
  <w:num w:numId="17" w16cid:durableId="1248879674">
    <w:abstractNumId w:val="4"/>
  </w:num>
  <w:num w:numId="18" w16cid:durableId="1644962404">
    <w:abstractNumId w:val="11"/>
  </w:num>
  <w:num w:numId="19" w16cid:durableId="861627387">
    <w:abstractNumId w:val="5"/>
  </w:num>
  <w:num w:numId="20" w16cid:durableId="2023698951">
    <w:abstractNumId w:val="18"/>
  </w:num>
  <w:num w:numId="21" w16cid:durableId="1327250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36FE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3258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2C43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AE43C5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2AAA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9395E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FEDF-26C0-4D4F-82ED-CB3062E3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30084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2023-03-08T07:05:00Z</dcterms:created>
  <dcterms:modified xsi:type="dcterms:W3CDTF">2023-03-08T07:05:00Z</dcterms:modified>
</cp:coreProperties>
</file>