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F7170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F3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A6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52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E9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BE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01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F6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AD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36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3C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F0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E7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CE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FB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F5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66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04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96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0F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1C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4C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98013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29B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37F3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78D9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9B0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245F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2F7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E0D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07B4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AA08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349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E83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4E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FA0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BEF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3D9C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1CD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723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644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1C7F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5E3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9E5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2A4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E3E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88F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3E1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9808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8D6D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A440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3862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E0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4473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03DA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A51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C43D6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F28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030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36A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6817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DFD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6BB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07BC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772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8C28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58E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FEF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45A0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1CFC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1998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FD95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CAE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D94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51E0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E35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15A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FC7F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C6C4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AA0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07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0E40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CF82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C74B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ADDA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8A7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5FA7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999D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3F25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1B7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50BD9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9A5F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4AC9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2356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2C2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741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229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EBD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B743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381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7AF9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E43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14F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5FF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F0A0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4AE4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39E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94D9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AB9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830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CAA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552C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030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A18B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AF1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9A65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42B1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C73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CFF2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95A0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AAC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F4F9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84D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FCD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B15B4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062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325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A44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51B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BB1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414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4E3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E38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13D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DBF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9DC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03C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F74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033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8AC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E75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4E6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EC1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564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E90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8B1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C4A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825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393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0E3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1D2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539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2D3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667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F1B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206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E58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750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92170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7D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0F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2B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7D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FF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A9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09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CA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4B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66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18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CA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CD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20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B8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0E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6D1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7315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F0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94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E4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8A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F4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56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DE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3C4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820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561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24F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1D6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0EB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80F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9E8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51D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3E9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A5E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984E94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59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4C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F1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38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C271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DE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DF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19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E7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E4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DE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83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13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D8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51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68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735946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4A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13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13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8A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17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75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3D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E3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92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C3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D8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2D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6C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4F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C5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FE70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1B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35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5D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AD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A3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45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39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13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7C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AA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10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B0BC4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45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58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22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74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DE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73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A3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4F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D1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36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4C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08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00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71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97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C0DF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ED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3B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D4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6B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D5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51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FF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8505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F312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EC38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1FB16F" w14:textId="6244296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4436FE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6F3A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DF8C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CC89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8702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4129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AE79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2EAB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4239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50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92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06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8F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ED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DF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8081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CF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A6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7F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A9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31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E0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50F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DEB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5AD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7F518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A7B6106" wp14:editId="7A460508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661E6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87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DCE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C70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DBD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E4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7E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E9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4F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AD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DA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95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F9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34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73094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9E91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6C1F7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79E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B3C0CA6" wp14:editId="79BE292C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038C0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F3E7A58" wp14:editId="6AE83119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91680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8B06F96" wp14:editId="53B5AFB9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05988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C232B10" wp14:editId="6C38035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5EEF49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872C43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BE5FF0C" wp14:editId="0176375F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B314EC" w14:textId="4A6C7BDE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753258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4436FE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BE5FF0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4B314EC" w14:textId="4A6C7BDE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753258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4436FE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F36D9FB" wp14:editId="66553AF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EA5FAB" w14:textId="1CC357EE" w:rsidR="000B647F" w:rsidRDefault="0099716A" w:rsidP="00944C3D">
                                  <w:r>
                                    <w:t>20</w:t>
                                  </w:r>
                                  <w:r w:rsidR="00753258">
                                    <w:t>2</w:t>
                                  </w:r>
                                  <w:r w:rsidR="004436FE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36D9FB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6EA5FAB" w14:textId="1CC357EE" w:rsidR="000B647F" w:rsidRDefault="0099716A" w:rsidP="00944C3D">
                            <w:r>
                              <w:t>20</w:t>
                            </w:r>
                            <w:r w:rsidR="00753258">
                              <w:t>2</w:t>
                            </w:r>
                            <w:r w:rsidR="004436FE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EC2FCD6" wp14:editId="496A98A0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51DAA7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872C43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6C630F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C522EE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7DD46D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96E07C5" wp14:editId="2D2CDBA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6D4D0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CF322EF" wp14:editId="068FE413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05959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92D57AF" wp14:editId="3B89C9EA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04B22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013DAB8" wp14:editId="04BA8DF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89DCD5" w14:textId="0AA568D9" w:rsidR="000B647F" w:rsidRDefault="0099716A" w:rsidP="00944C3D">
                                  <w:r>
                                    <w:t>20</w:t>
                                  </w:r>
                                  <w:r w:rsidR="004436FE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13DAB8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389DCD5" w14:textId="0AA568D9" w:rsidR="000B647F" w:rsidRDefault="0099716A" w:rsidP="00944C3D">
                            <w:r>
                              <w:t>20</w:t>
                            </w:r>
                            <w:r w:rsidR="004436FE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3E56E17" wp14:editId="13BD19A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24C95E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872C43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88E2FCD" wp14:editId="61CCA948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2F0363" w14:textId="23CFECA4" w:rsidR="000B647F" w:rsidRDefault="0099716A" w:rsidP="00944C3D">
                                  <w:r>
                                    <w:t>20</w:t>
                                  </w:r>
                                  <w:r w:rsidR="004436FE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8E2FCD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E2F0363" w14:textId="23CFECA4" w:rsidR="000B647F" w:rsidRDefault="0099716A" w:rsidP="00944C3D">
                            <w:r>
                              <w:t>20</w:t>
                            </w:r>
                            <w:r w:rsidR="004436FE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38718E2" wp14:editId="70D254E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9BF8D3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872C43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EF30BB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D15E12C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C150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FE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C614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BC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0F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F8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69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1F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E1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2F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34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5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23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D8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A8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18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DD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A60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91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92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C9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2A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F9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FE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7B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BF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7D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803F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9A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BAE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02A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CC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82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FF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FC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50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7B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A5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9D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38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ED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4A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DD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D8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63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C8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FD5B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773A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C85C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5722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9C90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17FC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0257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AF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68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0B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68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77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BD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F4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36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775D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BB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E9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25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B3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81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47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CB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F2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1A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B8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58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1E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26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CF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40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89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8A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B2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ABA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91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518D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B2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54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60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DE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16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A7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6B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DE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A846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67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C2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83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20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02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0E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E7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7F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20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96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1C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13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DE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84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27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6C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65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C5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C32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F6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784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7E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F8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41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59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3E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1A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0A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22F3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7C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50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07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E9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23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C8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F5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35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0D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65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B3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FF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2E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E7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0C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B8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45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B8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CFD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842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EF3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299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27C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464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ED1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23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D2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64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34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49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B5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A2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87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DD7D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DE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44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46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60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A4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A4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EB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CE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24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0A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8D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88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EE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E5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61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F9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49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36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7C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463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6D2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CBB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41B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F05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474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486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A9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47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0C28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21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A9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00F90E9" wp14:editId="00370BA5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C2F2B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A0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E2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B3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3B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83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8B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80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B8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63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DC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6D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67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D5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0C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08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A6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74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51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7A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AD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C2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9A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DA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9F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99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EC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D1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CD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CA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6A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48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7D8A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788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9D27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123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32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AC679FA" wp14:editId="0B425F24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6971C4" w14:textId="77777777" w:rsidR="000B647F" w:rsidRPr="00391121" w:rsidRDefault="003A0AB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36118443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3A0AB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36118443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A6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1D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94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B2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90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BD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A3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E0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D7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C48987C" wp14:editId="580E8D8F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850C02" w14:textId="77777777" w:rsidR="000B647F" w:rsidRPr="00391121" w:rsidRDefault="003A0AB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2021537562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3A0AB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2021537562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53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2D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74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EF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BF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D8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80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AD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0F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5C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C3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70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62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F2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8E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48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FE10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89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D84C2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196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09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A6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58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21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DC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12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63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A7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47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81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A1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6F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E3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FB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E9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86B3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A71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B17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E6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1598FD9" wp14:editId="23F05D1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2D7E1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3A0AB4">
                                    <w:rPr>
                                      <w:rFonts w:ascii="Arial" w:hAnsi="Arial" w:cs="Arial"/>
                                    </w:rPr>
                                    <w:t xml:space="preserve">Kukučínova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3A0AB4">
                              <w:rPr>
                                <w:rFonts w:ascii="Arial" w:hAnsi="Arial" w:cs="Arial"/>
                              </w:rPr>
                              <w:t xml:space="preserve">Kukučínova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48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D5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0D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8A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6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6C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F0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E1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0D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10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0E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4B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F2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54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D5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3A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FB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EC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48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83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BB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E8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60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CC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4D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63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17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9D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F0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E2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B1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3FCA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56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E60FB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A20D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8E25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0E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42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D5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1E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BE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AA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60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E0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EB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79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66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1E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A5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FD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02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F2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43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AB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CA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B8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99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9E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F7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77052C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318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72EF17F" wp14:editId="3EF3884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5A12C5" w14:textId="77777777" w:rsidR="000B647F" w:rsidRPr="00391121" w:rsidRDefault="0044565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Kukučínova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44565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Kukučínova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D32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32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F0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34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40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19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16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81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74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98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2E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B3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31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18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F9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D6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D4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FC0D2C8" wp14:editId="4363103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293813" w14:textId="77777777" w:rsidR="000B647F" w:rsidRDefault="003A0AB4" w:rsidP="00944C3D">
                                  <w:r>
                                    <w:t>499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3A0AB4" w:rsidP="00944C3D">
                            <w:r>
                              <w:t>499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04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96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49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A5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7B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D8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2447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E27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215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1B6A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DA39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2CE93D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A719B05" wp14:editId="0354D98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C6CCB2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929A0D3" wp14:editId="7D0BB2DD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1FDD5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A0B35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1D4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F0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8E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D934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8B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914E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4D9D4ED" wp14:editId="73CA5FB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D0674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55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D0B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DEE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E1F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442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09D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003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53EC0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6E8C4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5C5C9BD" wp14:editId="7FD93996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3938F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307B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A1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D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A0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A9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4F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DC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CE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654C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7D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3AF59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ED67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C9F96B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B833F34" wp14:editId="051C96B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FE0C1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1668D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5DB3A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C1C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94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9F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6C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13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A7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B3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E5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7E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7B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B6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1F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DC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DA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41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C9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ED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74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79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A2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33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1F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B5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06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F1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8B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68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EA8A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2BB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5DA1AA2" w14:textId="454B480A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53258">
              <w:rPr>
                <w:rFonts w:ascii="Arial" w:hAnsi="Arial"/>
                <w:lang w:eastAsia="sk-SK"/>
              </w:rPr>
              <w:t>25.2.202</w:t>
            </w:r>
            <w:r w:rsidR="004436FE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B3CB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3018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C8C1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8A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8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D412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E10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4D7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D2C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4B5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F1F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816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0E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EB73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DA6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29E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FFE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49B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626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994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AB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20E2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B5D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419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965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C2D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E77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3555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94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BE9B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99B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13F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CBD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F3E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FB1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ABDA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2B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0610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6A5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521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5BA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32C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4E9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F229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31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6B9F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C54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893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70B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549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621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C319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0C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093B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4DBA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874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98A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A51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A09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C38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39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4D45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2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82C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9051A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E98A78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160445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52B2E3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4983DE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F8ADB6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D0F98C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A657B31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3B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B8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443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AE54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E4A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B0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59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AC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C8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EF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28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EF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95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41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0C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AD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47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9B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69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E6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B3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44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98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22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DC482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89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5A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A7F128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7F65839" w14:textId="77777777" w:rsidR="00944C3D" w:rsidRDefault="00944C3D" w:rsidP="00944C3D">
      <w:pPr>
        <w:rPr>
          <w:rFonts w:ascii="Arial" w:hAnsi="Arial"/>
        </w:rPr>
      </w:pPr>
    </w:p>
    <w:p w14:paraId="50A36FB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2902176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04976CE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D5F9E3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8468F75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5FA5AA9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77A62A3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074F9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292E5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86FE4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736218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CAF6204" w14:textId="77777777" w:rsidR="00944C3D" w:rsidRPr="008D0433" w:rsidRDefault="003A0AB4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Brlej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 Branislav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F501709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E9077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818C4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2B1D0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A95B4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C2911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41E59C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AF043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E6819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A9D8D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0128570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195E58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E92CBE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0A5135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7E2EAD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758CAF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47060A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63862C5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C320EA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BE8B166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76A37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0E8A0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76154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59A46B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8EA7F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7239B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C098E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313CB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A9869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42545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4FA52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E71C0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5F2CA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E3FA2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A3BD1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230E8A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42B3E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A045F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4CB23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BF1944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DD35BD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0760E7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C166F4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3B8EF6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8C45998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ADF1A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F1BD6C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A0A6A1B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C9545ED" w14:textId="74178690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4436FE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35A8972D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FBC596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16541F3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17BEF6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40723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0DD35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52DA54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49FF0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6E1F2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52A5C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ECC0F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32977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8CF79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A7A11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D9DD2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0B49C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BE983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86612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706A91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90C0F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D47FB74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D8679A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AF6579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178ACD6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2F63C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B6DD7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3FE3646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18FCC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4926DF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090DB7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0405C6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02635D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4EC18B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07D641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574F1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26E7CC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3B5B68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D2964B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80A89D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757D00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08E3680E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ED3A5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888E7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723E0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266196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9B0DA8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71BA7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AEDC9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F5DEA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0FDF5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A6CD9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0BB94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74D30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75AAB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C851C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5CA43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F29A9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C4D85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51626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DC8A4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02120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E157F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9D45B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2B7AB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B38F4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B38727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617A9C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7DBE4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9E203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E9D75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754B05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6FDFD41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8E985E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1C38A5F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5A03DF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F763CA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602435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FDE249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82D9E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36B22E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25E5E8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C0D11D1" w14:textId="77777777" w:rsidTr="00503750">
        <w:tc>
          <w:tcPr>
            <w:tcW w:w="2302" w:type="dxa"/>
            <w:vAlign w:val="center"/>
          </w:tcPr>
          <w:p w14:paraId="695C8C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E7C4F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1F873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367A9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AD946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C6239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F3DC0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F0634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6698638" w14:textId="77777777" w:rsidTr="00503750">
        <w:tc>
          <w:tcPr>
            <w:tcW w:w="15593" w:type="dxa"/>
            <w:gridSpan w:val="8"/>
            <w:vAlign w:val="center"/>
          </w:tcPr>
          <w:p w14:paraId="7C716C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9409858" w14:textId="77777777" w:rsidTr="00503750">
        <w:tc>
          <w:tcPr>
            <w:tcW w:w="2302" w:type="dxa"/>
            <w:vAlign w:val="center"/>
          </w:tcPr>
          <w:p w14:paraId="394ECD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F32CD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02ED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59BD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D2CB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D67E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C709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D075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555D6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E2117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6913C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D6C1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B98A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AD5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E07E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E4E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63B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ABC0B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FED83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5CB3C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EBA3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DA70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227A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C0EF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A6BF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203C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F8705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10C32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BFCF6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29A1E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870E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3ADC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32DB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1061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8AEE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CB3980A" w14:textId="77777777" w:rsidTr="00503750">
        <w:tc>
          <w:tcPr>
            <w:tcW w:w="2302" w:type="dxa"/>
            <w:vAlign w:val="center"/>
          </w:tcPr>
          <w:p w14:paraId="74F983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32C43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36BE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3DDC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2F93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2AFE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7AD4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361A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666DE1" w14:textId="77777777" w:rsidTr="00503750">
        <w:tc>
          <w:tcPr>
            <w:tcW w:w="15593" w:type="dxa"/>
            <w:gridSpan w:val="8"/>
            <w:vAlign w:val="center"/>
          </w:tcPr>
          <w:p w14:paraId="50DC9C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664A43F" w14:textId="77777777" w:rsidTr="00503750">
        <w:tc>
          <w:tcPr>
            <w:tcW w:w="2302" w:type="dxa"/>
            <w:vAlign w:val="center"/>
          </w:tcPr>
          <w:p w14:paraId="069214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D1708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A8BD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8D63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2D63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4D65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2F82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A5E5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0E830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FDE4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0226E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E51D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9C23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0FB5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BC4D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F833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D7CE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DFE0E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8C63B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7DBE2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8F7F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520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55EA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1B45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4BF9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B79B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215609" w14:textId="77777777" w:rsidTr="00503750">
        <w:tc>
          <w:tcPr>
            <w:tcW w:w="2302" w:type="dxa"/>
            <w:vAlign w:val="center"/>
          </w:tcPr>
          <w:p w14:paraId="7AC406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D320E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700C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9770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B75C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5C8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01B1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027A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DFBE06" w14:textId="77777777" w:rsidTr="00503750">
        <w:tc>
          <w:tcPr>
            <w:tcW w:w="15593" w:type="dxa"/>
            <w:gridSpan w:val="8"/>
            <w:vAlign w:val="center"/>
          </w:tcPr>
          <w:p w14:paraId="77EE8E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59DCC88" w14:textId="77777777" w:rsidTr="00503750">
        <w:tc>
          <w:tcPr>
            <w:tcW w:w="2302" w:type="dxa"/>
            <w:vAlign w:val="center"/>
          </w:tcPr>
          <w:p w14:paraId="438996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07150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31F4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7C42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0AA8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DDD2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DD0D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64C3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65F6EC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1BC62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31DEA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A805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F476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70EA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EE75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18D4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9B99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2AB43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4BEA0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031E6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6163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399E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7A7F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6D4B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E6B3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8429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FFCDC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54FE0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47284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84E68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19D3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CF1C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7453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C660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65A8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79AC2E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C868A7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CF288E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6CF0A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FDC17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7AB8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EA7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5BF9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7661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78BD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1440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40CE2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F7A1C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AA6D8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BAF1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BD0A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3C7D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B4C0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432F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EC5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31F3E7" w14:textId="77777777" w:rsidR="00944C3D" w:rsidRDefault="00944C3D" w:rsidP="00944C3D">
      <w:pPr>
        <w:rPr>
          <w:rFonts w:ascii="Arial" w:hAnsi="Arial"/>
          <w:b/>
        </w:rPr>
      </w:pPr>
    </w:p>
    <w:p w14:paraId="7A66CC2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E2DEAA7" w14:textId="77777777" w:rsidTr="00503750">
        <w:tc>
          <w:tcPr>
            <w:tcW w:w="1944" w:type="dxa"/>
            <w:vAlign w:val="center"/>
          </w:tcPr>
          <w:p w14:paraId="54B373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34F97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F7B79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EF31A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F3A36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738F4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F08D9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19C08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A0495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CF00C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01F83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3F44C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5F13B64" w14:textId="77777777" w:rsidTr="00503750">
        <w:tc>
          <w:tcPr>
            <w:tcW w:w="15685" w:type="dxa"/>
            <w:gridSpan w:val="12"/>
            <w:vAlign w:val="center"/>
          </w:tcPr>
          <w:p w14:paraId="228FE9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3017544" w14:textId="77777777" w:rsidTr="00503750">
        <w:tc>
          <w:tcPr>
            <w:tcW w:w="1944" w:type="dxa"/>
            <w:vAlign w:val="center"/>
          </w:tcPr>
          <w:p w14:paraId="12802F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AA01A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B196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D162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AA94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16FE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23CC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5D3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B28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599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AA9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2301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C782F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9FCA9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CFA3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5515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D563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98DC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5FA7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A3A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3733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C255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4EA4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1985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81871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2EEF3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CF7DF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C35A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28FF6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0188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E0F6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63EF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F00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64DA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19F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A648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3865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8AF0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5F230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E9BB4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65721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7AD0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4AD9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396B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7C3CB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D532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950E7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FC4D3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CF961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622FF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7B3C3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378F9AA" w14:textId="77777777" w:rsidTr="00503750">
        <w:tc>
          <w:tcPr>
            <w:tcW w:w="1944" w:type="dxa"/>
            <w:vAlign w:val="center"/>
          </w:tcPr>
          <w:p w14:paraId="4AD043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2B76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1AB16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B8C1F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AE8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F3C9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825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3A32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9E9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485B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2D953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6A9F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A0D2EA" w14:textId="77777777" w:rsidTr="00503750">
        <w:tc>
          <w:tcPr>
            <w:tcW w:w="15685" w:type="dxa"/>
            <w:gridSpan w:val="12"/>
            <w:vAlign w:val="center"/>
          </w:tcPr>
          <w:p w14:paraId="230E9C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4DD6899" w14:textId="77777777" w:rsidTr="00503750">
        <w:tc>
          <w:tcPr>
            <w:tcW w:w="1944" w:type="dxa"/>
            <w:vAlign w:val="center"/>
          </w:tcPr>
          <w:p w14:paraId="6EC807F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AE667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2F92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01D9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C3D1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3FD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650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668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CD27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78A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BB1F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4734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F04783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D0263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FAD9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2D91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D4E81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D20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FAA1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222F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76C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9332C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2CA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A368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9939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719EEA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F452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20AA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B61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E9B16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AAFB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8899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6BA4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96BA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752C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2F9A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7386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B12C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B46309" w14:textId="77777777" w:rsidTr="00503750">
        <w:tc>
          <w:tcPr>
            <w:tcW w:w="1944" w:type="dxa"/>
            <w:vAlign w:val="center"/>
          </w:tcPr>
          <w:p w14:paraId="33EA3C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C15EA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C17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CB3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004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4C4A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D7D2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C50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44D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7EFF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62BD2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2CD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2BD7E4" w14:textId="77777777" w:rsidTr="00503750">
        <w:tc>
          <w:tcPr>
            <w:tcW w:w="15685" w:type="dxa"/>
            <w:gridSpan w:val="12"/>
            <w:vAlign w:val="center"/>
          </w:tcPr>
          <w:p w14:paraId="67480D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9E1D593" w14:textId="77777777" w:rsidTr="00503750">
        <w:tc>
          <w:tcPr>
            <w:tcW w:w="1944" w:type="dxa"/>
            <w:vAlign w:val="center"/>
          </w:tcPr>
          <w:p w14:paraId="770635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432AF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8A5F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28B3C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89D3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742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E25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B56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2D72B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9A9C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79CA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4944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56F8D2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7CB45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C34B0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691E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D44F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F6E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CB5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D1FE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1BC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0CA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B68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3D2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3EB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E8321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49444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709C7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27F1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0598F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EB6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469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F9B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021D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2E6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675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869E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8D1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4CDF4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2D619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A9D6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4905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B7E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A0E0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D07C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4F3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6C3B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443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507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115B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680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9F84A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71FA2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A82CC5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9B1D9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6F40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BD67C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E607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652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32B7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B28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5B1A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0781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0C10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E12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50B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F32A5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6E4F9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94CE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74C7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AEFF4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861C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1121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342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11EB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7CCA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6FAA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4DE2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EDE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AC8F6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705E13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79DFEC7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28BE54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34405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39552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DA5DE4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BE6AA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B328F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6567B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F4C2D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88877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D3ACD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B47E4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01D29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B0946E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89B28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36B83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73B136E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0654A2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5B37CF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8D9FF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E2023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1F4C1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AEF6E5C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1CD27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67166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77C69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84770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E69AF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770CB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D3501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5B6A9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5D65B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B7B34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089DF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21579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E1130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72464C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1A312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80CDC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07AF7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871D0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157E3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3ACCC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318A766" w14:textId="77777777" w:rsidTr="00503750">
        <w:trPr>
          <w:trHeight w:val="1073"/>
        </w:trPr>
        <w:tc>
          <w:tcPr>
            <w:tcW w:w="3614" w:type="dxa"/>
            <w:vMerge/>
          </w:tcPr>
          <w:p w14:paraId="6A3B02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4DFC5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7B267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24B23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78E9B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4EB80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9A111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0DD9FA1" w14:textId="77777777" w:rsidTr="00503750">
        <w:trPr>
          <w:trHeight w:val="283"/>
        </w:trPr>
        <w:tc>
          <w:tcPr>
            <w:tcW w:w="3614" w:type="dxa"/>
          </w:tcPr>
          <w:p w14:paraId="63DAAE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77671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5E488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B623D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2E312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56BB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694D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EED804E" w14:textId="77777777" w:rsidTr="00503750">
        <w:trPr>
          <w:trHeight w:val="283"/>
        </w:trPr>
        <w:tc>
          <w:tcPr>
            <w:tcW w:w="3614" w:type="dxa"/>
          </w:tcPr>
          <w:p w14:paraId="0141DD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6CBDA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58779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946D9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E157D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96EDC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1738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95A588F" w14:textId="77777777" w:rsidTr="00503750">
        <w:trPr>
          <w:trHeight w:val="283"/>
        </w:trPr>
        <w:tc>
          <w:tcPr>
            <w:tcW w:w="3614" w:type="dxa"/>
          </w:tcPr>
          <w:p w14:paraId="185FFA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50C0D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A763E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54C8B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80AF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D87E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780F5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A0409F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80016E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55FD319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67BC6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58D58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A9A9D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8A573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E5D47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B9A60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C787E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59472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B0410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0830B4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D646B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732200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53CD4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FF7D3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6C1A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30E0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1255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59C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6829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05F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ABB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D3732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049B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0C47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3FCB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7B08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0AFF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B09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C642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F35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8FC7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E2A89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F61C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5B8D8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62D4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8393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C086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F99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7136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3A4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002D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2E29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06995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DA951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3985E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75E2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4EE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A90F3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5C79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5FE5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9F02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F3F66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04B67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CD9D0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1C9D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D77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2D9A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95A8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707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C7EF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3AB5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7ADFD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E433C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F5D5B8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E9D05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CE950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B0C5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83B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9D08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4E14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7A7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24AD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1024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6A890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B8CCB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3667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17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7BCF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DDD0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9FBF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877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55C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73CC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7C51E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E1845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426D6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512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99A4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5BA7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4028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56F5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228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37B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853BD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5F1ED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42E7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21F4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AC1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031E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A4C1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90B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C54E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969FF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87164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55B8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718BBD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C6E4E5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EC19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966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6ABB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61C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DE2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89E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3E4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70D7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F4955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AEB16D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7D76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E9B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088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D3E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C3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BE6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C853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425D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1135C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497FC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5B765F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7CE52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438A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14FA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DDED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E8BE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EE09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F749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C14C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A1A6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84B1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9507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41A4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511A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818C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0529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1667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97E0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9E028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7D3C19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1B7BCD1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0D35F6B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A8302F2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80035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20F2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9FC1F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84BC6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07C0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9DB489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F14EC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CAB49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B7E41C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5AEF32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3B2B52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694DCA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C7BC8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C7D0E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3A7332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062EA5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C5C14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525AA8C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7E178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DBF9B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508D38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EA8A6C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713295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BE3951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10CA2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CA0E1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8B14C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8A98F6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F0471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3CBADEC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4DC8B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BDD7AE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AC0295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8FE9E3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07581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B742AC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7DBED5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2DA5D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140AEA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97A272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3D946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29B21CA" w14:textId="77777777" w:rsidR="00944C3D" w:rsidRDefault="00944C3D" w:rsidP="00944C3D">
      <w:pPr>
        <w:rPr>
          <w:rFonts w:ascii="Arial" w:hAnsi="Arial"/>
          <w:b/>
        </w:rPr>
      </w:pPr>
    </w:p>
    <w:p w14:paraId="646C0D0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4D78BA75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03C02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93DD2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3CDB7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60780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8D2E3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6A105E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B95F5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30523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71EA3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D7E05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5EDD28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A6D04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35667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4DDE3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F5DA3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827741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056FF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48386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4C871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8B89D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98F612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125EAC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76ADB3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0D6DC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DD2C9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924CA3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36F3465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1B0C388" w14:textId="77777777" w:rsidTr="00503750">
        <w:tc>
          <w:tcPr>
            <w:tcW w:w="2835" w:type="dxa"/>
            <w:vAlign w:val="center"/>
          </w:tcPr>
          <w:p w14:paraId="7C39BC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E1230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ADBC5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C3AED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BC223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1D2DE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A2E52A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549F8FE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1E21825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C51530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CAB2C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3A063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0D381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55DBB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E24CD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4F6CB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F8D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122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006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0614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C71D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1D9F1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FFE6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3B3B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65BC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F379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7DA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1F8FF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2D177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8D80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38F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2C6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638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297F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82A073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7E37B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CFC5C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665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F50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EAA6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FEE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6E158B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0523D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E1BF1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19CB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B02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E13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42C60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7C654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B3D23C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393530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E602F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0DD25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4B4E6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0C072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46080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9AF7120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A93BE73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0FE3C36" w14:textId="77777777" w:rsidR="00944C3D" w:rsidRDefault="00944C3D" w:rsidP="00944C3D">
      <w:pPr>
        <w:rPr>
          <w:rFonts w:ascii="Arial" w:hAnsi="Arial"/>
          <w:b/>
        </w:rPr>
      </w:pPr>
    </w:p>
    <w:p w14:paraId="7458B5D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6EFECD9" w14:textId="77777777" w:rsidTr="00503750">
        <w:tc>
          <w:tcPr>
            <w:tcW w:w="2835" w:type="dxa"/>
            <w:vAlign w:val="center"/>
          </w:tcPr>
          <w:p w14:paraId="0A43D0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669D7D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2F362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E0B3E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06C9D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1F108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96CD486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D5E13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2D23D6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E19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98A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543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6C65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69771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F2209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7DCC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076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56F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839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51E2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09209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60B83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2BFC7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515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E9C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027E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CC48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AB50B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33538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BD2B9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23F1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AAD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1914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63A9D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D8A0D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44324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EEBE89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46E2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7C00B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34B1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18ED04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79F0D4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BCE4D4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D07DEB9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477F5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9145B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1C106B4" w14:textId="77777777" w:rsidTr="00503750">
        <w:trPr>
          <w:trHeight w:val="699"/>
        </w:trPr>
        <w:tc>
          <w:tcPr>
            <w:tcW w:w="3502" w:type="dxa"/>
            <w:vMerge/>
          </w:tcPr>
          <w:p w14:paraId="41F83E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B74CA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A7F53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C711E0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52ACA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5A8A484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1BC360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4479EC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A99E5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D16D12C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F636C8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AC334F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AA439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936169C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B0E32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DD39C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382EF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67BFE41F" w14:textId="77777777" w:rsidTr="00503750">
        <w:trPr>
          <w:trHeight w:val="593"/>
        </w:trPr>
        <w:tc>
          <w:tcPr>
            <w:tcW w:w="3497" w:type="dxa"/>
          </w:tcPr>
          <w:p w14:paraId="086E0E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11DC0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D621B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256E0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79F66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93AB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4A3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D1585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F4B65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03FB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CF6E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FA277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35D25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8D37F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D49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8481D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CC7DD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A802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ED73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1C8C6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75166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9E941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7C6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0428D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434FB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56FD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410F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A9993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8A049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83C1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E6E3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3FD6C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67DA4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42E97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755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F12CF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31F8D1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75C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AB2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DCD349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D5683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B0A3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A48D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17A76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BA2676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655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1F7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1A072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37EFAB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965B4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CF0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924C2C" w14:textId="77777777" w:rsidR="00944C3D" w:rsidRDefault="00944C3D" w:rsidP="00944C3D">
      <w:pPr>
        <w:rPr>
          <w:rFonts w:ascii="Arial" w:hAnsi="Arial"/>
          <w:b/>
        </w:rPr>
      </w:pPr>
    </w:p>
    <w:p w14:paraId="2E811385" w14:textId="77777777" w:rsidR="00944C3D" w:rsidRDefault="00944C3D" w:rsidP="00944C3D">
      <w:pPr>
        <w:rPr>
          <w:rFonts w:ascii="Arial" w:hAnsi="Arial"/>
          <w:b/>
        </w:rPr>
      </w:pPr>
    </w:p>
    <w:p w14:paraId="28D69F7F" w14:textId="77777777" w:rsidR="00944C3D" w:rsidRDefault="00944C3D" w:rsidP="00944C3D">
      <w:pPr>
        <w:rPr>
          <w:rFonts w:ascii="Arial" w:hAnsi="Arial"/>
          <w:b/>
        </w:rPr>
      </w:pPr>
    </w:p>
    <w:p w14:paraId="4CB19E3B" w14:textId="77777777" w:rsidR="00944C3D" w:rsidRDefault="00944C3D" w:rsidP="00944C3D">
      <w:pPr>
        <w:rPr>
          <w:rFonts w:ascii="Arial" w:hAnsi="Arial"/>
          <w:b/>
        </w:rPr>
      </w:pPr>
    </w:p>
    <w:p w14:paraId="5510282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CA65A4C" w14:textId="77777777" w:rsidTr="00503750">
        <w:tc>
          <w:tcPr>
            <w:tcW w:w="2622" w:type="dxa"/>
            <w:vAlign w:val="center"/>
          </w:tcPr>
          <w:p w14:paraId="67E06D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7C292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E70DD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AF1C2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7CDB6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9E910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D3A8B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A0ED9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6C849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32DE7C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4E2FD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3F2B974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32076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1F697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182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0E5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650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0A9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ED839D5" w14:textId="77777777" w:rsidTr="00503750">
        <w:tc>
          <w:tcPr>
            <w:tcW w:w="2622" w:type="dxa"/>
            <w:vAlign w:val="center"/>
          </w:tcPr>
          <w:p w14:paraId="0657C3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FF5F7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A3700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099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1D5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72EE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336C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454E2C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82F8D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35BE6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A546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863D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EAAA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9E0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B0CAEF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78CDC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1E6F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DED3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61C5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F114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BD3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47CB86A" w14:textId="77777777" w:rsidTr="00503750">
        <w:tc>
          <w:tcPr>
            <w:tcW w:w="2622" w:type="dxa"/>
            <w:vAlign w:val="center"/>
          </w:tcPr>
          <w:p w14:paraId="10A183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F41F85F" w14:textId="3C19275D" w:rsidR="00944C3D" w:rsidRPr="008C56AB" w:rsidRDefault="004436FE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6401,60</w:t>
            </w:r>
          </w:p>
        </w:tc>
        <w:tc>
          <w:tcPr>
            <w:tcW w:w="1275" w:type="dxa"/>
            <w:vAlign w:val="center"/>
          </w:tcPr>
          <w:p w14:paraId="40E2170C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C9B0C97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33EBF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47044C" w14:textId="19C29311" w:rsidR="00944C3D" w:rsidRPr="008C56AB" w:rsidRDefault="004436FE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7619,65</w:t>
            </w:r>
          </w:p>
        </w:tc>
      </w:tr>
      <w:tr w:rsidR="0099716A" w:rsidRPr="00050529" w14:paraId="1B2904D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FBBAE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E1F3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C38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1DF9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FFB8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63C2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E80497E" w14:textId="77777777" w:rsidTr="00503750">
        <w:tc>
          <w:tcPr>
            <w:tcW w:w="2622" w:type="dxa"/>
            <w:vAlign w:val="center"/>
          </w:tcPr>
          <w:p w14:paraId="0FAB4D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9D84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34F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A791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8BBF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3530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2D94A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A90558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7BFC49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5AB98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30E6F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C95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D04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382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B76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1F19CE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2E4A9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94177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8F5E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15F1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EB2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F5C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5EEB4C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D1C5C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40AD3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E625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BE32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A136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B56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3B74AD2" w14:textId="77777777" w:rsidTr="00503750">
        <w:tc>
          <w:tcPr>
            <w:tcW w:w="2622" w:type="dxa"/>
            <w:vAlign w:val="center"/>
          </w:tcPr>
          <w:p w14:paraId="11997C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8425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643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A9F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3D4D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D036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C0CF561" w14:textId="77777777" w:rsidTr="00503750">
        <w:tc>
          <w:tcPr>
            <w:tcW w:w="2622" w:type="dxa"/>
            <w:vAlign w:val="center"/>
          </w:tcPr>
          <w:p w14:paraId="59BE44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3668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E65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DD9F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844A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D0A9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6DBFB62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82E60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643AAA1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CF5B18B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A8C6CF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DDFDE9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6A6C0A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6EBB5C3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CE965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DC52F87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46B0730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8FF860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47E00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BD335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567A6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2E83B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0E9820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B6DDA6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80B5C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CCACE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091E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5FB7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132275A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1172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E8C37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0A019F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4B04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757F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F97C41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A6317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E7EC3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05E1D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E81CD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C3BEF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78156B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01392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A7620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669C04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B3FE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FB830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2DFBF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8A740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487F5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84985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710F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92AAE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6B24E4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6F5B6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7111D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1C63F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8EA7A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41256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A249F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C187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8784CB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14D69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FFAF4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0F4F9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3DC7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78CA4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FF3D4F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66ED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269C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543281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1C7A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B9CDF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A1F19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AF656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8F5E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03606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3277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D2CB9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3D9DE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314056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20B98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7B54B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26D483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271471A0" w14:textId="77777777" w:rsidTr="00503750">
        <w:tc>
          <w:tcPr>
            <w:tcW w:w="2835" w:type="dxa"/>
            <w:vAlign w:val="center"/>
          </w:tcPr>
          <w:p w14:paraId="25795D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C16DF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4785F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8E901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DDAC5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CD15E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583B05E" w14:textId="77777777" w:rsidTr="00503750">
        <w:tc>
          <w:tcPr>
            <w:tcW w:w="2835" w:type="dxa"/>
            <w:vAlign w:val="center"/>
          </w:tcPr>
          <w:p w14:paraId="5657E0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45E35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3389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3A9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F65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CE9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3672EB" w14:textId="77777777" w:rsidTr="00503750">
        <w:tc>
          <w:tcPr>
            <w:tcW w:w="2835" w:type="dxa"/>
            <w:vAlign w:val="center"/>
          </w:tcPr>
          <w:p w14:paraId="1811DA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0018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BD3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2D5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302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799A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B809A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6E34D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90FE7F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425BA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C1D6C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58647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13C6A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BC64198" w14:textId="77777777" w:rsidTr="00503750">
        <w:tc>
          <w:tcPr>
            <w:tcW w:w="2835" w:type="dxa"/>
            <w:vAlign w:val="center"/>
          </w:tcPr>
          <w:p w14:paraId="6F57D6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7D20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29C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0EE6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A2DC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E15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224469" w14:textId="77777777" w:rsidTr="00503750">
        <w:tc>
          <w:tcPr>
            <w:tcW w:w="2835" w:type="dxa"/>
            <w:vAlign w:val="center"/>
          </w:tcPr>
          <w:p w14:paraId="2FCF5B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0F644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A6E8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394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C8A1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FA2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4F0808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3A75C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696FA2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07449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E03FC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FCBC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E9542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A79908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5F3F1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A93D9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1E01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3F53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77FF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95DF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A6870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C95BC3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02293D88" w14:textId="77777777" w:rsidTr="00503750">
        <w:tc>
          <w:tcPr>
            <w:tcW w:w="2552" w:type="dxa"/>
            <w:shd w:val="clear" w:color="auto" w:fill="auto"/>
            <w:vAlign w:val="center"/>
          </w:tcPr>
          <w:p w14:paraId="5762E3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7CCC3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585DD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B9EA9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0CF0C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B556924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32A2F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475913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D50E6F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3BA150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4C4574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901C4C8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6AF75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43C81A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046B3C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36B46B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5848C2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3E6F5D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E72E48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B75D155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8B595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94307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91567F9" w14:textId="77777777" w:rsidTr="00503750">
        <w:tc>
          <w:tcPr>
            <w:tcW w:w="4395" w:type="dxa"/>
            <w:vMerge/>
          </w:tcPr>
          <w:p w14:paraId="21ECA13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DF288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C70A9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0BE7B2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542A7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920D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BE524B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FCFD58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686D4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DA20D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CE2B1E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A66D8F1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33FFB4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896CA93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5BE63A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266385A" w14:textId="77777777" w:rsidTr="00503750">
        <w:tc>
          <w:tcPr>
            <w:tcW w:w="4395" w:type="dxa"/>
            <w:vAlign w:val="center"/>
          </w:tcPr>
          <w:p w14:paraId="469D6F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0C441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4036C8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52A7FB0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68CA3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C7B4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F9368D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B34877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A714C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7914C0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C1E8D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FA6DBD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93E8F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0446B0" w14:textId="0C527601" w:rsidR="00944C3D" w:rsidRDefault="004436FE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7178,71</w:t>
            </w:r>
          </w:p>
          <w:p w14:paraId="1F18A5E8" w14:textId="77777777" w:rsidR="003A0AB4" w:rsidRPr="008C56AB" w:rsidRDefault="003A0AB4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FA172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F4D256A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DA150F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5CD1601C" w14:textId="77777777" w:rsidTr="00503750">
        <w:tc>
          <w:tcPr>
            <w:tcW w:w="4395" w:type="dxa"/>
            <w:vAlign w:val="center"/>
          </w:tcPr>
          <w:p w14:paraId="40AAE3B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6EF168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D414A6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ABAF49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760FF9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F393F0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3307B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133C395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145C5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CB4DE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1C36C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BB2DCC4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9E303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150BE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4FF2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49D3D71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7CC2B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5EA19E10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39AC8B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73BA06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F4AF61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9CF824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8C4F6C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585A28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B7F7E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6AED00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18E8A13" w14:textId="77777777" w:rsidTr="00503750">
        <w:tc>
          <w:tcPr>
            <w:tcW w:w="1843" w:type="dxa"/>
            <w:vAlign w:val="center"/>
          </w:tcPr>
          <w:p w14:paraId="0B6F9EB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427D9B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7D7630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CFDA89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A39FF3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E01216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C6B0AE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BBCC567" w14:textId="77777777" w:rsidTr="00503750">
        <w:tc>
          <w:tcPr>
            <w:tcW w:w="1843" w:type="dxa"/>
            <w:vAlign w:val="center"/>
          </w:tcPr>
          <w:p w14:paraId="6453D7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F770A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D2EC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C17A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B7CEA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32BD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A6C4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31ABDE3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3EDB2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0DBEC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014C3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8CC2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E12CD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63EC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6426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50EABBB" w14:textId="77777777" w:rsidTr="00503750">
        <w:tc>
          <w:tcPr>
            <w:tcW w:w="1843" w:type="dxa"/>
            <w:vAlign w:val="center"/>
          </w:tcPr>
          <w:p w14:paraId="53F35F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AB291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72CC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2105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7DBA3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19C7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FAA1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FAC1999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EDF11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EAC83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39C3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FEE7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B1573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F52D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F0F9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613F459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85EBA2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519480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5EC51A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04BD0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ED53F4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EAC49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85B23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691F5E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892F37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4FD74DA3" w14:textId="77777777" w:rsidTr="00503750">
        <w:trPr>
          <w:trHeight w:val="664"/>
        </w:trPr>
        <w:tc>
          <w:tcPr>
            <w:tcW w:w="3372" w:type="dxa"/>
          </w:tcPr>
          <w:p w14:paraId="4892C23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131BBB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BFACEA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C8E7C1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1CA460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7EE2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5E45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378A2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13B89A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41C72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60B6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82987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4BB80D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4A72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0539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2E7747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71FAF0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58A4F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29DD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55D7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4A2EA6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9069A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6AA5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0095CA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B31262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7923C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1D59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7F48F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41FED40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2ADC1116" w14:textId="77777777" w:rsidTr="00503750">
        <w:tc>
          <w:tcPr>
            <w:tcW w:w="2835" w:type="dxa"/>
            <w:vAlign w:val="center"/>
          </w:tcPr>
          <w:p w14:paraId="27DD73D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5B1AC6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C311A6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2CED9D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4876FE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C115651" w14:textId="77777777" w:rsidTr="00503750">
        <w:tc>
          <w:tcPr>
            <w:tcW w:w="2835" w:type="dxa"/>
          </w:tcPr>
          <w:p w14:paraId="578846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209F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1A6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853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AA8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3D716B" w14:textId="77777777" w:rsidTr="00503750">
        <w:tc>
          <w:tcPr>
            <w:tcW w:w="2835" w:type="dxa"/>
          </w:tcPr>
          <w:p w14:paraId="50293FC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97FE9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321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3750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1088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6CFF5F" w14:textId="77777777" w:rsidTr="00503750">
        <w:tc>
          <w:tcPr>
            <w:tcW w:w="2835" w:type="dxa"/>
          </w:tcPr>
          <w:p w14:paraId="5334FB0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28EF7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B09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8168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9D45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79A1D8" w14:textId="77777777" w:rsidTr="00503750">
        <w:tc>
          <w:tcPr>
            <w:tcW w:w="2835" w:type="dxa"/>
            <w:vAlign w:val="center"/>
          </w:tcPr>
          <w:p w14:paraId="798DA85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A800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A8A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45EC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88348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2F5CF8" w14:textId="77777777" w:rsidTr="00503750">
        <w:tc>
          <w:tcPr>
            <w:tcW w:w="2835" w:type="dxa"/>
            <w:vAlign w:val="center"/>
          </w:tcPr>
          <w:p w14:paraId="1842963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D897F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DB92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877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05FF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FE621A" w14:textId="77777777" w:rsidTr="00503750">
        <w:tc>
          <w:tcPr>
            <w:tcW w:w="2835" w:type="dxa"/>
          </w:tcPr>
          <w:p w14:paraId="5D0E6CD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D731A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D7ED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AC4A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C45B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9287E3" w14:textId="77777777" w:rsidTr="00503750">
        <w:tc>
          <w:tcPr>
            <w:tcW w:w="2835" w:type="dxa"/>
          </w:tcPr>
          <w:p w14:paraId="6206604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9A76B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C704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F224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37DCF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B16069" w14:textId="77777777" w:rsidTr="00503750">
        <w:tc>
          <w:tcPr>
            <w:tcW w:w="2835" w:type="dxa"/>
          </w:tcPr>
          <w:p w14:paraId="2C73DEB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434D9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7EFE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F78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FD8A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CC5B16" w14:textId="77777777" w:rsidR="00944C3D" w:rsidRDefault="00944C3D" w:rsidP="00944C3D">
      <w:pPr>
        <w:rPr>
          <w:rFonts w:ascii="Arial" w:hAnsi="Arial"/>
          <w:b/>
        </w:rPr>
      </w:pPr>
    </w:p>
    <w:p w14:paraId="11CF24A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9231FD6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2BDBCF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5407F0B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AAFFF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E2A6BE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C79D66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34CBD80" w14:textId="77777777" w:rsidTr="00503750">
        <w:trPr>
          <w:trHeight w:val="443"/>
        </w:trPr>
        <w:tc>
          <w:tcPr>
            <w:tcW w:w="2560" w:type="dxa"/>
          </w:tcPr>
          <w:p w14:paraId="7389164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D2985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CFB1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87ECA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3306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414EE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20EBB7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A3A3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55DC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6F5F5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4DEA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041BC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D7D5E9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DA2C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825E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07C68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FBB8C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2068F2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DA9AAC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108A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3090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B9CF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2505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66F842" w14:textId="77777777" w:rsidR="00944C3D" w:rsidRDefault="00944C3D" w:rsidP="00944C3D">
      <w:pPr>
        <w:rPr>
          <w:rFonts w:ascii="Arial" w:hAnsi="Arial"/>
          <w:b/>
        </w:rPr>
      </w:pPr>
    </w:p>
    <w:p w14:paraId="454EEEFE" w14:textId="77777777" w:rsidR="00944C3D" w:rsidRDefault="00944C3D" w:rsidP="00944C3D">
      <w:pPr>
        <w:rPr>
          <w:rFonts w:ascii="Arial" w:hAnsi="Arial"/>
          <w:b/>
        </w:rPr>
      </w:pPr>
    </w:p>
    <w:p w14:paraId="0033593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CF2961B" w14:textId="77777777" w:rsidR="00944C3D" w:rsidRDefault="00944C3D" w:rsidP="00944C3D">
      <w:pPr>
        <w:rPr>
          <w:rFonts w:ascii="Arial" w:hAnsi="Arial"/>
          <w:b/>
        </w:rPr>
      </w:pPr>
    </w:p>
    <w:p w14:paraId="11755EB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7C713C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EBEFFE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06BF29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8469B7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779D24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B4F64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FD747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0D71C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C74520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78498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4D875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F0D4D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BDBFE2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57B75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C5716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41745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1B17CA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108CB4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319D6DC" w14:textId="77777777" w:rsidTr="00503750">
        <w:trPr>
          <w:trHeight w:val="677"/>
        </w:trPr>
        <w:tc>
          <w:tcPr>
            <w:tcW w:w="3358" w:type="dxa"/>
          </w:tcPr>
          <w:p w14:paraId="296AE8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562F5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07FD4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D115F6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15462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D484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9DF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27904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E869D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D6787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CC6A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C1FB3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0D7CA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1785D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A562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4A483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CD001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2E934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79F74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078E6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BC125E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BD79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337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AD9098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AF021C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94B8C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47D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9105B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095FA6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CFB2A9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4B50E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0FEE09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66A8939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A9CE6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429C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CE5284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01F47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B01BE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322AA45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E471C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90E42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3EAE49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55078A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B318BE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6D1636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BC5FE5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9DF46B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5A82A8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F744D4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69F521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5BAAC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57164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1B5B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E77455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91D60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17156D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C097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8C004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7669F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70845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353C3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F785D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8F40F2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5F5D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3A8B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E0F4A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6D66CB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B145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784A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17D23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8E940F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3B3E1E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76DC5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94B33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4F6309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BCAEE5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6ED75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EC8D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2A6E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9DE56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32628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9DED1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0BC5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653A5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E76A1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8308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227E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D6941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C7C8E2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1662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5FA6A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19773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CFB18C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7F28A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EC67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FF1F6C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3652CA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2428FAD" w14:textId="77777777" w:rsidTr="00503750">
        <w:tc>
          <w:tcPr>
            <w:tcW w:w="3686" w:type="dxa"/>
            <w:vAlign w:val="center"/>
          </w:tcPr>
          <w:p w14:paraId="5B6FDCC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D74FE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C584B0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F223E6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E8EB4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3B5CF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0DD91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56C653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FC0A3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C4A54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A96C7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79BE30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A734A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40ECB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6975B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939414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262643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3AC049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89A5D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AB342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22021D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5FC34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777E4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D8BAAB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6494C9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5BF11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E064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F4C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1F05E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50CF4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D149D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DD6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5D6B2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3312E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0CC13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17E9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BE001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AE4F55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CA4B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722B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7442E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616442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F425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770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369D0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33404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E36C89B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506C23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6BA94B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EE8D3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01E936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55CD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9C0A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93DE8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00976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61C09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78B95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FCD0B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82DF7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2A96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6AAA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72DFC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58581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CE0D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1EC0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1CB4D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638D39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D1ACC4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05344AD" w14:textId="77777777" w:rsidR="00944C3D" w:rsidRDefault="00944C3D" w:rsidP="00944C3D">
      <w:pPr>
        <w:rPr>
          <w:sz w:val="22"/>
          <w:szCs w:val="22"/>
        </w:rPr>
      </w:pPr>
    </w:p>
    <w:p w14:paraId="157E51EE" w14:textId="77777777" w:rsidR="00944C3D" w:rsidRDefault="00944C3D" w:rsidP="00944C3D">
      <w:pPr>
        <w:rPr>
          <w:sz w:val="22"/>
          <w:szCs w:val="22"/>
        </w:rPr>
      </w:pPr>
    </w:p>
    <w:p w14:paraId="2A19C9F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A65DAE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8BE1F3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16828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D94A3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20014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1DEAD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6FB773CD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EC6996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F9300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9B494A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551F4D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BE274F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9ADD4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CAB5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0FB47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42B421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A922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989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5E585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C6B4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DFCD9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23ED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9D34C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F704BC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21754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4070D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232CBE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2FE81E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8CA1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B383A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D8BD4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B7848B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08A90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ED8B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E5DEBB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7E29FD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C1BD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2D49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9E8A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287DF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162E726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F75A32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F0200D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AE8005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A5D8DE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A4A5DD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1FEF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CF3A7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023B1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21A608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8F66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F83F2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3E38F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4A152B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BF033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E5D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3E2F1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21D600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BF91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FEE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AC111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EA09F9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317BD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0CE8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7F647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A19110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EADF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415A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94BDDE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B3DAFF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894CA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F3447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44B2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83DC2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7A20F99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F3D405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DA28B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B57D50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3947F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F4EB05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78E90098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DC8C8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D3A9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0E8C5F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A2C14F7" w14:textId="77777777" w:rsidR="00944C3D" w:rsidRPr="003607F0" w:rsidRDefault="00944C3D" w:rsidP="00944C3D"/>
    <w:p w14:paraId="082D3C9F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3EA3AC" w14:textId="77777777" w:rsidR="00FC2AAA" w:rsidRDefault="00FC2AAA">
      <w:r>
        <w:separator/>
      </w:r>
    </w:p>
  </w:endnote>
  <w:endnote w:type="continuationSeparator" w:id="0">
    <w:p w14:paraId="70C28431" w14:textId="77777777" w:rsidR="00FC2AAA" w:rsidRDefault="00FC2A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45396F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36B943AC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D41395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F003770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F1412B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455DEB9B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BEF005" w14:textId="77777777" w:rsidR="00FC2AAA" w:rsidRDefault="00FC2AAA">
      <w:r>
        <w:separator/>
      </w:r>
    </w:p>
  </w:footnote>
  <w:footnote w:type="continuationSeparator" w:id="0">
    <w:p w14:paraId="74FCFDAE" w14:textId="77777777" w:rsidR="00FC2AAA" w:rsidRDefault="00FC2A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46042493">
    <w:abstractNumId w:val="13"/>
  </w:num>
  <w:num w:numId="2" w16cid:durableId="449739779">
    <w:abstractNumId w:val="17"/>
  </w:num>
  <w:num w:numId="3" w16cid:durableId="237250882">
    <w:abstractNumId w:val="8"/>
  </w:num>
  <w:num w:numId="4" w16cid:durableId="488717396">
    <w:abstractNumId w:val="7"/>
  </w:num>
  <w:num w:numId="5" w16cid:durableId="109170289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3043158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86209952">
    <w:abstractNumId w:val="20"/>
  </w:num>
  <w:num w:numId="8" w16cid:durableId="769818603">
    <w:abstractNumId w:val="10"/>
  </w:num>
  <w:num w:numId="9" w16cid:durableId="225147743">
    <w:abstractNumId w:val="0"/>
  </w:num>
  <w:num w:numId="10" w16cid:durableId="1713459989">
    <w:abstractNumId w:val="19"/>
  </w:num>
  <w:num w:numId="11" w16cid:durableId="1963923392">
    <w:abstractNumId w:val="6"/>
  </w:num>
  <w:num w:numId="12" w16cid:durableId="1744718635">
    <w:abstractNumId w:val="9"/>
  </w:num>
  <w:num w:numId="13" w16cid:durableId="41515102">
    <w:abstractNumId w:val="12"/>
  </w:num>
  <w:num w:numId="14" w16cid:durableId="502858199">
    <w:abstractNumId w:val="15"/>
  </w:num>
  <w:num w:numId="15" w16cid:durableId="1016347289">
    <w:abstractNumId w:val="14"/>
  </w:num>
  <w:num w:numId="16" w16cid:durableId="195047946">
    <w:abstractNumId w:val="2"/>
  </w:num>
  <w:num w:numId="17" w16cid:durableId="1248879674">
    <w:abstractNumId w:val="4"/>
  </w:num>
  <w:num w:numId="18" w16cid:durableId="1644962404">
    <w:abstractNumId w:val="11"/>
  </w:num>
  <w:num w:numId="19" w16cid:durableId="861627387">
    <w:abstractNumId w:val="5"/>
  </w:num>
  <w:num w:numId="20" w16cid:durableId="2023698951">
    <w:abstractNumId w:val="18"/>
  </w:num>
  <w:num w:numId="21" w16cid:durableId="13272505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36FE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3258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2C43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AE43C5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2AAA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AB9395E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E1FEDF-26C0-4D4F-82ED-CB3062E395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5277</Words>
  <Characters>30084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2023-03-08T07:05:00Z</dcterms:created>
  <dcterms:modified xsi:type="dcterms:W3CDTF">2023-03-08T07:05:00Z</dcterms:modified>
</cp:coreProperties>
</file>