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8590C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C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A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C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F5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49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96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C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3B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3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A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D2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0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7F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9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0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E2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B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B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C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2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FF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EF736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169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3E3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DF7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19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DF3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88E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03E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50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DB5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979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2F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F63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FF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D94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49E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55C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0E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A78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74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2A5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3AA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158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668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E3C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CAB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55D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C1D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765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429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091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1E1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D5B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878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598A7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4C8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F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D4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D78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B08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18A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D3B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749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A50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DD7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57D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F0C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AE8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C6F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338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FE2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553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E79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558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0F6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E2F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82C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2B6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0C6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C32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A71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E58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19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8FA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CC5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E82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BA4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DE8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4F260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DD9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218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1B4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549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60D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FF0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6BE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993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A18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FD5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775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EBF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FA5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D92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0A9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4A4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67D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CD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28C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949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E59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F62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684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B41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E2F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C2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7B3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64C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F14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DF9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B0E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16D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30C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91666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D1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59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6B7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38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B3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18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1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9E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5B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B45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14B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9A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81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42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AB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3C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B0B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2A9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19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18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164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7CE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D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41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65F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7F8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4C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5C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73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563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579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42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B7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EADBB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B5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1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4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A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4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44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B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E8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9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3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4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D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6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B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7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43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6B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3EBC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5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C8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D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1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2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B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6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15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726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B3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FE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C75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85B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873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1BA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D5A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20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5DC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82F1A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7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6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7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1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AE6C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4E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F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0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58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5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9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F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0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2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3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6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7F6E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0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01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71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AD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E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5C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6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D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E5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1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C4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04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93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3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3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7A7A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B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55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8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2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7E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72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B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2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D7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B1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F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89D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8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C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96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8E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1B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8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A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7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0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70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1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1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0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72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A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BAD1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8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C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5E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2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E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2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1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49BB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90C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E4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4418EC" w14:textId="1A95C80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258DA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19D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E33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D58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8DD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ED71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ED29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0E1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3A7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74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3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B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5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60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E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BA92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BA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4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6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9C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53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18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A64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0F4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53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8AFC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1F36D12" wp14:editId="02AC251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BD0DF4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1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15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0B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35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5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46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49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BD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1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4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E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5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5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0B0A0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5A59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A214B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23D6" w14:textId="7EF790B2" w:rsidR="00944C3D" w:rsidRDefault="00944C3D" w:rsidP="002002CE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1174C6E" wp14:editId="15DBDB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BA0D2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7F94B0" wp14:editId="6F77F4B5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D4C50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7F3BC9C" wp14:editId="0C97AC6E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7CC77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1BE9FD3" wp14:editId="79062D6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D686C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D757E7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69BAEC3" wp14:editId="6AD5B5C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A9BB69" w14:textId="662A41C9" w:rsidR="000B647F" w:rsidRDefault="0099716A" w:rsidP="00944C3D">
                                  <w:r>
                                    <w:t>20</w:t>
                                  </w:r>
                                  <w:r w:rsidR="002002CE">
                                    <w:t>2</w:t>
                                  </w:r>
                                  <w:r w:rsidR="002258DA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9BAE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2V9GAIAADE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bDm9viKLJNP09WIynacIIn/67NCHdwoaFoWCI/U0gYvjvQ8xGZE/ucRYHowut9qYpOB+&#10;tzHIjoL6v01nQP/JzVjWFnw5p9h/hxin8yeIRgcaZKObgi/OTiKPrL21ZRqzILTpZUrZ2IHGyFzP&#10;Yeh2HdNlwRMDkdUdlCfiFaGfW9ozEmrAH5y1NLMF998PAhVn5r2l3iwns1kc8qTM5tdTUvDSsru0&#10;CCsJquCBs17chH4xDg71vqZI/TRYuKV+Vjpx/ZzVkD7NZWrBsENx8C/15PW86etHAAAA//8DAFBL&#10;AwQUAAYACAAAACEAMnMub94AAAAIAQAADwAAAGRycy9kb3ducmV2LnhtbEyPwU7DMBBE70j8g7VI&#10;XBB12tI0CXEqhASiNygIrm68TSLidbDdNPw9ywmOqxm9fVNuJtuLEX3oHCmYzxIQSLUzHTUK3l4f&#10;rjMQIWoyuneECr4xwKY6Pyt1YdyJXnDcxUYwhEKhFbQxDoWUoW7R6jBzAxJnB+etjnz6RhqvTwy3&#10;vVwkSSqt7og/tHrA+xbrz93RKshunsaPsF0+v9fpoc/j1Xp8/PJKXV5Md7cgIk7xrwy/+qwOFTvt&#10;3ZFMED0z1tmCqxykIDjPVyueslewzOcgq1L+H1D9AAAA//8DAFBLAQItABQABgAIAAAAIQC2gziS&#10;/gAAAOEBAAATAAAAAAAAAAAAAAAAAAAAAABbQ29udGVudF9UeXBlc10ueG1sUEsBAi0AFAAGAAgA&#10;AAAhADj9If/WAAAAlAEAAAsAAAAAAAAAAAAAAAAALwEAAF9yZWxzLy5yZWxzUEsBAi0AFAAGAAgA&#10;AAAhABO7ZX0YAgAAMQQAAA4AAAAAAAAAAAAAAAAALgIAAGRycy9lMm9Eb2MueG1sUEsBAi0AFAAG&#10;AAgAAAAhADJzLm/eAAAACAEAAA8AAAAAAAAAAAAAAAAAcgQAAGRycy9kb3ducmV2LnhtbFBLBQYA&#10;AAAABAAEAPMAAAB9BQAAAAA=&#10;">
                      <v:textbox>
                        <w:txbxContent>
                          <w:p w14:paraId="27A9BB69" w14:textId="662A41C9" w:rsidR="000B647F" w:rsidRDefault="0099716A" w:rsidP="00944C3D">
                            <w:r>
                              <w:t>20</w:t>
                            </w:r>
                            <w:r w:rsidR="002002CE">
                              <w:t>2</w:t>
                            </w:r>
                            <w:r w:rsidR="002258DA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33B788A" wp14:editId="0B8C1988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7CC8E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D757E7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02CE">
              <w:rPr>
                <w:rFonts w:ascii="Arial" w:hAnsi="Arial"/>
                <w:lang w:eastAsia="sk-SK"/>
              </w:rPr>
              <w:t>20</w:t>
            </w:r>
          </w:p>
          <w:p w14:paraId="791285B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6A1519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8BC3041" wp14:editId="0693E9C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5C4E2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37C7206" wp14:editId="082F3E4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B137E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73F0A6" wp14:editId="55E3CA2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CE469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ECEF656" wp14:editId="04CD159E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84853" w14:textId="128E85E1" w:rsidR="000B647F" w:rsidRDefault="0099716A" w:rsidP="00944C3D">
                                  <w:r>
                                    <w:t>20</w:t>
                                  </w:r>
                                  <w:r w:rsidR="002258DA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EF656" id="_x0000_s1036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Vp/GAIAADIEAAAOAAAAZHJzL2Uyb0RvYy54bWysU9uO0zAQfUfiHyy/07ShXbpR09XSpQhp&#10;uUgLH+A4TmPheMzYbVK+nrHT7ZaLeED4wfJ47DMzZ86sbobOsINCr8GWfDaZcqashFrbXcm/fN6+&#10;WHLmg7C1MGBVyY/K85v182er3hUqhxZMrZARiPVF70rehuCKLPOyVZ3wE3DKkrMB7EQgE3dZjaIn&#10;9M5k+XR6lfWAtUOQynu6vRudfJ3wm0bJ8LFpvArMlJxyC2nHtFdxz9YrUexQuFbLUxriH7LohLYU&#10;9Ax1J4Jge9S/QXVaInhowkRCl0HTaKlSDVTNbPpLNQ+tcCrVQuR4d6bJ/z9Y+eHw4D4hC8NrGKiB&#10;qQjv7kF+9czCphV2p24RoW+VqCnwLFKW9c4Xp6+Ral/4CFL176GmJot9gAQ0NNhFVqhORujUgOOZ&#10;dDUEJulyvsyvpuSR5MpfLmf5IkUQxeNnhz68VdCxeCg5Uk8TuDjc+xCTEcXjkxjLg9H1VhuTDNxV&#10;G4PsIKj/27RO6D89M5b1Jb9eUOy/Q0zT+hNEpwMJ2eiu5MvzI1FE1t7YOsksCG3GM6Vs7InGyNzI&#10;YRiqgemaOE66jLRWUB+JWIRRuDRodGgBv3PWk2hL7r/tBSrOzDtLzbmezedR5cmYL17lZOClp7r0&#10;CCsJquSBs/G4CeNk7B3qXUuRRjlYuKWGNjqR/ZTVKX8SZurBaYii8i/t9Opp1Nc/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C/hVp/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9484853" w14:textId="128E85E1" w:rsidR="000B647F" w:rsidRDefault="0099716A" w:rsidP="00944C3D">
                            <w:r>
                              <w:t>20</w:t>
                            </w:r>
                            <w:r w:rsidR="002258DA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AC2EFBE" wp14:editId="33741F5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C063EA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D757E7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8E34C36" wp14:editId="12EF73E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F51058" w14:textId="216B065B" w:rsidR="000B647F" w:rsidRDefault="0099716A" w:rsidP="00944C3D">
                                  <w:r>
                                    <w:t>20</w:t>
                                  </w:r>
                                  <w:r w:rsidR="002258DA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34C36" id="_x0000_s1038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/EPxW94AAAAJAQAADwAAAGRycy9kb3ducmV2LnhtbEyPwU7DMBBE70j8g7VI&#10;XBC1W6I0hDgVQgLBDQqCqxtvk4h4HWw3DX/PcoLj7Ixm3lab2Q1iwhB7TxqWCwUCqfG2p1bD2+v9&#10;ZQEiJkPWDJ5QwzdG2NSnJ5UprT/SC07b1AouoVgaDV1KYyllbDp0Ji78iMTe3gdnEsvQShvMkcvd&#10;IFdK5dKZnnihMyPeddh8bg9OQ5E9Th/x6er5vcn3w3W6WE8PX0Hr87P59gZEwjn9heEXn9GhZqad&#10;P5CNYtCQq4zRExvLFQgO5IXiw05DVqxB1pX8/0H9AwAA//8DAFBLAQItABQABgAIAAAAIQC2gziS&#10;/gAAAOEBAAATAAAAAAAAAAAAAAAAAAAAAABbQ29udGVudF9UeXBlc10ueG1sUEsBAi0AFAAGAAgA&#10;AAAhADj9If/WAAAAlAEAAAsAAAAAAAAAAAAAAAAALwEAAF9yZWxzLy5yZWxzUEsBAi0AFAAGAAgA&#10;AAAhAL4ewX0YAgAAMgQAAA4AAAAAAAAAAAAAAAAALgIAAGRycy9lMm9Eb2MueG1sUEsBAi0AFAAG&#10;AAgAAAAhAPxD8VveAAAACQEAAA8AAAAAAAAAAAAAAAAAcgQAAGRycy9kb3ducmV2LnhtbFBLBQYA&#10;AAAABAAEAPMAAAB9BQAAAAA=&#10;">
                      <v:textbox>
                        <w:txbxContent>
                          <w:p w14:paraId="35F51058" w14:textId="216B065B" w:rsidR="000B647F" w:rsidRDefault="0099716A" w:rsidP="00944C3D">
                            <w:r>
                              <w:t>20</w:t>
                            </w:r>
                            <w:r w:rsidR="002258DA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73E5F48" wp14:editId="7ED9F20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02F7F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D757E7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C40BF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D0BAABE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2AE3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7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D44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2A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9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50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2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B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F8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2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C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B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0A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C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A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D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C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7B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7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E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40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7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7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E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9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0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F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F9E6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4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321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05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2D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B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D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5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6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2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D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5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3B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F1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0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3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0F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0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0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FB7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2A6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205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4D3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35BB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728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0A0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6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2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0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D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8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4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3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5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97B2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5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3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2F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5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F6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C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B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E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FB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A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A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8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1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6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C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49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3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9E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B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7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1DD2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6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F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7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49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9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7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7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D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36ED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DC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A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3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15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B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1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8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BD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6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46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22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B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1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F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D2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4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5A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E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E3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04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547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D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57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E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1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D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1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DD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0E37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7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A6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E0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9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5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9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C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82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BB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5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6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92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12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7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1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4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7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3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F17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A2A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7A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26B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060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3F3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CA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9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8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F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8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1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7D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A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6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66F6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3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8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7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24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1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A6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DE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DA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7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3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67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A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7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31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B5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92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A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62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9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E8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575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AC5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29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CAC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F17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CD6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4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B0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61B0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8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70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A2691BF" wp14:editId="04B1FD7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1F6EF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3A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2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7E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C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35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1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AA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2B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2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A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8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1E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61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22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8D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2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E4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A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D6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8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E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C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FF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37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5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8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2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1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4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7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E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F034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87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F400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C26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A5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559719" wp14:editId="5D925DE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1C4C44" w14:textId="77777777" w:rsidR="000B647F" w:rsidRPr="00391121" w:rsidRDefault="002B25B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31202934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2B25B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31202934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B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01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8C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C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A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9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E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E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5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28DC6D" wp14:editId="619D3150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82028A" w14:textId="77777777" w:rsidR="000B647F" w:rsidRPr="00391121" w:rsidRDefault="002B25B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2120632085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2B25B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2120632085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1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A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5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D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6D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F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F2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EF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D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9C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3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16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1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D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E7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0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6BB5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C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CF8AC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03A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8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1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3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59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79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4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20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C9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F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A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4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36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E8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2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2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05C7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0D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FE4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CB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79C398" wp14:editId="68518FE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63971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2B25BD">
                                    <w:rPr>
                                      <w:rFonts w:ascii="Arial" w:hAnsi="Arial" w:cs="Arial"/>
                                    </w:rPr>
                                    <w:t>Villa</w:t>
                                  </w:r>
                                  <w:proofErr w:type="spellEnd"/>
                                  <w:r w:rsidR="002B25BD">
                                    <w:rPr>
                                      <w:rFonts w:ascii="Arial" w:hAnsi="Arial" w:cs="Arial"/>
                                    </w:rPr>
                                    <w:t xml:space="preserve"> Katarína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2B25BD">
                              <w:rPr>
                                <w:rFonts w:ascii="Arial" w:hAnsi="Arial" w:cs="Arial"/>
                              </w:rPr>
                              <w:t>Villa</w:t>
                            </w:r>
                            <w:proofErr w:type="spellEnd"/>
                            <w:r w:rsidR="002B25BD">
                              <w:rPr>
                                <w:rFonts w:ascii="Arial" w:hAnsi="Arial" w:cs="Arial"/>
                              </w:rPr>
                              <w:t xml:space="preserve"> Katarína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5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4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58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1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57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33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5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E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14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6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1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80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D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F9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65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E8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1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9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0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37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1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7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1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9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8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D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F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C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C9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D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8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8098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1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133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448A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278E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F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F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4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A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65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8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2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0A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B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5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DB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B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C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DF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85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F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D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5D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0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06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1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C3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8C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6FF8A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19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09BFFF" wp14:editId="3D176CE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59D662" w14:textId="77777777" w:rsidR="000B647F" w:rsidRPr="00391121" w:rsidRDefault="002B25B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Šrobárova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2B25B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Šrobárova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F08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C2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2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FA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7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B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FD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4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8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4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FA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7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D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F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0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B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D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6B8EC5F" wp14:editId="3F50E34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656468" w14:textId="77777777" w:rsidR="000B647F" w:rsidRDefault="002B25BD" w:rsidP="00944C3D">
                                  <w:r>
                                    <w:t>182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2B25BD" w:rsidP="00944C3D">
                            <w:r>
                              <w:t>182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1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7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9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B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3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5F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1B6F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99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F5E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39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27F6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41CB3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2C3B24" wp14:editId="44E5A2D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B2686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</w:t>
                                  </w:r>
                                  <w:r w:rsidR="002B25BD">
                                    <w:rPr>
                                      <w:rFonts w:ascii="Arial" w:hAnsi="Arial" w:cs="Arial"/>
                                    </w:rPr>
                                    <w:t>451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</w:t>
                            </w:r>
                            <w:r w:rsidR="002B25BD">
                              <w:rPr>
                                <w:rFonts w:ascii="Arial" w:hAnsi="Arial" w:cs="Arial"/>
                              </w:rPr>
                              <w:t>451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8A4752F" wp14:editId="1830619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F2F211" w14:textId="77777777" w:rsidR="000B647F" w:rsidRPr="00391121" w:rsidRDefault="002B25B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Trenčianske Teplice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2B25B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Trenčianske Teplice 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203A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698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3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8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FDAB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04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C3C7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31BDB2F" wp14:editId="2EB455F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6A18A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4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0FB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3B2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51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7D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E0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F5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74149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EA249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51DD69" wp14:editId="7AA7DD5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D8DF8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F32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DF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CE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D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8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48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B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31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6DDB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6C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4BBF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ED52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1933B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4E2FE11" wp14:editId="6339932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33CFC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6F71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6148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37D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2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F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9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0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7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E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D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E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D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0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2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90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EB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17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A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F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E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0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3E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5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8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3A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4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13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F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E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C3DE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91D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70EDC7" w14:textId="18DAB73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002CE">
              <w:rPr>
                <w:rFonts w:ascii="Arial" w:hAnsi="Arial"/>
                <w:lang w:eastAsia="sk-SK"/>
              </w:rPr>
              <w:t>28.2.202</w:t>
            </w:r>
            <w:r w:rsidR="002258DA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5EC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EE5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D27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F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3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201B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4AA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65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C7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C3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C3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518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E1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CC9A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CAD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5C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FC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83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87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2E2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D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357F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3EB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FC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88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50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E0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436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6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099F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710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3E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36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13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62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FE2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26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303E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2F3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D5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47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73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14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3E30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3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8128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EA1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A2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7A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50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06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9BD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6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BC30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F3F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10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3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D9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7D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4D0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F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9AC6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C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49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63CB4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37AB31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535780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F4BB73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6C04B5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A170F6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1B721F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99DB227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6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9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2E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B83E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300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E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A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CF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0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9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A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AB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0A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B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B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3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E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5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D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D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A8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31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BC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D7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4C0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1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3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1B1558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B2C250A" w14:textId="77777777" w:rsidR="00944C3D" w:rsidRDefault="00944C3D" w:rsidP="00944C3D">
      <w:pPr>
        <w:rPr>
          <w:rFonts w:ascii="Arial" w:hAnsi="Arial"/>
        </w:rPr>
      </w:pPr>
    </w:p>
    <w:p w14:paraId="1795E58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6C9306F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F7E2D68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6A0D15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28ABE6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FB8700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889E1B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1AEB6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91A8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F2C5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DB0D5C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CA40E87" w14:textId="7EF67235" w:rsidR="00944C3D" w:rsidRPr="008D0433" w:rsidRDefault="002258DA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Mgr.Zuzana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Danechová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CCE38F8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6C59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73F55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40588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34468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6CC2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CCC4A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8986D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AAD2E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DF9E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A263A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7D62E6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EBFD1E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FE38D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7A96C5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9AE71D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4531BD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35F671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E0387D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347F72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88042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B8A46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2C464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1541DE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AE224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0A7FA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739D9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DC67C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30BD0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73978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2C58D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70716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58613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3A2A2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1409A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838BA6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2BC67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0CDE8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64FB2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9120A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9E1C6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B479A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BACCF0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F8EBF3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24B91D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8273A5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3F666B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ED0248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216D837" w14:textId="4F8849C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2258DA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6171892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BA7687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04B0FBE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05FB2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24F38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43D57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61227E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AA7E6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62FA9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D8583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D3BF3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191AC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C936D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ED656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32ECC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95B67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2955D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73910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B27ED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1B8AAF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847E2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9E995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11E49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1F307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37F28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03AE4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1E656E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4543B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E8B62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43BFD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C7563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E70AA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35AAB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864DBA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04B39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0DABD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2B2A7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AC4EFD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031302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A10C1C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2A654F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FE79E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3B69E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FF831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F87AA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FD9668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21734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F3D04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2D117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A6E2D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FCF81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23E85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3845A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782AC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B23AE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1F683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DC6CF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F0A4B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ED4E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2F86A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72543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2EF16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94C54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04A12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4B9F8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B5F371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616F1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946CA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BDEA3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7379E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4916C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FBE39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E5768F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A633D7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393D9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AFBC6E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809927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24481D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93638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234CA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540E36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775F8E5" w14:textId="77777777" w:rsidTr="00503750">
        <w:tc>
          <w:tcPr>
            <w:tcW w:w="2302" w:type="dxa"/>
            <w:vAlign w:val="center"/>
          </w:tcPr>
          <w:p w14:paraId="456007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00634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92560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9F558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44F87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A1D65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4B8F1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6153A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1FD98A0" w14:textId="77777777" w:rsidTr="00503750">
        <w:tc>
          <w:tcPr>
            <w:tcW w:w="15593" w:type="dxa"/>
            <w:gridSpan w:val="8"/>
            <w:vAlign w:val="center"/>
          </w:tcPr>
          <w:p w14:paraId="73DA1F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D9711D0" w14:textId="77777777" w:rsidTr="00503750">
        <w:tc>
          <w:tcPr>
            <w:tcW w:w="2302" w:type="dxa"/>
            <w:vAlign w:val="center"/>
          </w:tcPr>
          <w:p w14:paraId="48D4D9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8B8AA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7CFD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327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C179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6CD7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877C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B429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0AD3A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79346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80C68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0602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A86A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0483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2CA4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B3FD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1EF7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E51D5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C659C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12A4D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F985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7604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9D72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435C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5308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7CD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C4A15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1A491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15FE9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79E85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6D21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BAA4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5654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076A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9C85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7B77932" w14:textId="77777777" w:rsidTr="00503750">
        <w:tc>
          <w:tcPr>
            <w:tcW w:w="2302" w:type="dxa"/>
            <w:vAlign w:val="center"/>
          </w:tcPr>
          <w:p w14:paraId="4E6E91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2CEBE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6080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3B2F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99C3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EEC1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8F77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E74E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18313C" w14:textId="77777777" w:rsidTr="00503750">
        <w:tc>
          <w:tcPr>
            <w:tcW w:w="15593" w:type="dxa"/>
            <w:gridSpan w:val="8"/>
            <w:vAlign w:val="center"/>
          </w:tcPr>
          <w:p w14:paraId="14B13A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41A40B7" w14:textId="77777777" w:rsidTr="00503750">
        <w:tc>
          <w:tcPr>
            <w:tcW w:w="2302" w:type="dxa"/>
            <w:vAlign w:val="center"/>
          </w:tcPr>
          <w:p w14:paraId="3125C0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06582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3E18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43E7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A76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7F9B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8286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6AA3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04B6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E319F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0C09E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7D68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1A99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74F1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E2E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083D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1B36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FFAA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1ECE0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763D7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3C46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7560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FC09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F4B9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8210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CF6F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865932" w14:textId="77777777" w:rsidTr="00503750">
        <w:tc>
          <w:tcPr>
            <w:tcW w:w="2302" w:type="dxa"/>
            <w:vAlign w:val="center"/>
          </w:tcPr>
          <w:p w14:paraId="792CFF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E5E7E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2E31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252B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FE50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6143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707C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5503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E4EF0E" w14:textId="77777777" w:rsidTr="00503750">
        <w:tc>
          <w:tcPr>
            <w:tcW w:w="15593" w:type="dxa"/>
            <w:gridSpan w:val="8"/>
            <w:vAlign w:val="center"/>
          </w:tcPr>
          <w:p w14:paraId="3518C9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F9BF701" w14:textId="77777777" w:rsidTr="00503750">
        <w:tc>
          <w:tcPr>
            <w:tcW w:w="2302" w:type="dxa"/>
            <w:vAlign w:val="center"/>
          </w:tcPr>
          <w:p w14:paraId="73B3B9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0F0FB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EBBE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FBE0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E178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E90C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9C82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43FF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27542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D5FA9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9E5EA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6FD3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04B2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4278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2334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AFCA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0487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32269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41929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558E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4BDF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C023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28F2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F243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069E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027A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D9A97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FFF68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468AE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03E7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D96E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6806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D55B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2684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A486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7079A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34606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3023F3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5F7EC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33926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7B31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39B1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554F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CAF9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F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528D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C083F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83F44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E3A36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43F9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C994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5D68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7007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EA6F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B76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93C57E" w14:textId="77777777" w:rsidR="00944C3D" w:rsidRDefault="00944C3D" w:rsidP="00944C3D">
      <w:pPr>
        <w:rPr>
          <w:rFonts w:ascii="Arial" w:hAnsi="Arial"/>
          <w:b/>
        </w:rPr>
      </w:pPr>
    </w:p>
    <w:p w14:paraId="540C4B1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40967EE" w14:textId="77777777" w:rsidTr="00503750">
        <w:tc>
          <w:tcPr>
            <w:tcW w:w="1944" w:type="dxa"/>
            <w:vAlign w:val="center"/>
          </w:tcPr>
          <w:p w14:paraId="76AA77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4AF57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5B61E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6C412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B015E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E8460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77E3E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12A79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5918F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C4517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1A0F7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73980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F637C45" w14:textId="77777777" w:rsidTr="00503750">
        <w:tc>
          <w:tcPr>
            <w:tcW w:w="15685" w:type="dxa"/>
            <w:gridSpan w:val="12"/>
            <w:vAlign w:val="center"/>
          </w:tcPr>
          <w:p w14:paraId="47E4CB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51D2A2D" w14:textId="77777777" w:rsidTr="00503750">
        <w:tc>
          <w:tcPr>
            <w:tcW w:w="1944" w:type="dxa"/>
            <w:vAlign w:val="center"/>
          </w:tcPr>
          <w:p w14:paraId="16A330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D845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91F9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B625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2DE1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301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3F2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E5F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25E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926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A86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8F8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64B045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AE7B2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5C7F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3A38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85D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2DE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8B40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350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33E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7D1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09D4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3D2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667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B5468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9CB0A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D58F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9EA2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757D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4A4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072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87D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532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FC0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5FB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905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057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4457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0607F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0F87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6E57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F7E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009B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05C3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D0B4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4E62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CF88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4C4B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9707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A96F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B89F0BC" w14:textId="77777777" w:rsidTr="00503750">
        <w:tc>
          <w:tcPr>
            <w:tcW w:w="1944" w:type="dxa"/>
            <w:vAlign w:val="center"/>
          </w:tcPr>
          <w:p w14:paraId="51EA35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1139F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E3A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2A4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43DC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5F3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C81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F453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40D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B34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05B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15D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C1FE38" w14:textId="77777777" w:rsidTr="00503750">
        <w:tc>
          <w:tcPr>
            <w:tcW w:w="15685" w:type="dxa"/>
            <w:gridSpan w:val="12"/>
            <w:vAlign w:val="center"/>
          </w:tcPr>
          <w:p w14:paraId="25E53F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9803038" w14:textId="77777777" w:rsidTr="00503750">
        <w:tc>
          <w:tcPr>
            <w:tcW w:w="1944" w:type="dxa"/>
            <w:vAlign w:val="center"/>
          </w:tcPr>
          <w:p w14:paraId="3B4299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50EC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A6B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097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829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99D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668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426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E42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C40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5DCF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A2AD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4BB4B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5C6C1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4F7D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2D5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7CD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7B6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5DB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9E8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0AF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3B3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37CE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C053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3B9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D58C0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55FF4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D241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B8D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BCB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085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2E3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1ED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82A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85F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61A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9D76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91E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71B613" w14:textId="77777777" w:rsidTr="00503750">
        <w:tc>
          <w:tcPr>
            <w:tcW w:w="1944" w:type="dxa"/>
            <w:vAlign w:val="center"/>
          </w:tcPr>
          <w:p w14:paraId="5E6A80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6E0D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F46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F14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DCD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738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216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501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716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469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8C831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3287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014A7D" w14:textId="77777777" w:rsidTr="00503750">
        <w:tc>
          <w:tcPr>
            <w:tcW w:w="15685" w:type="dxa"/>
            <w:gridSpan w:val="12"/>
            <w:vAlign w:val="center"/>
          </w:tcPr>
          <w:p w14:paraId="2F62A2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3654E4C" w14:textId="77777777" w:rsidTr="00503750">
        <w:tc>
          <w:tcPr>
            <w:tcW w:w="1944" w:type="dxa"/>
            <w:vAlign w:val="center"/>
          </w:tcPr>
          <w:p w14:paraId="2A9381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DC7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F161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CF7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CC6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3AF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16E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07C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C8A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48D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968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BA9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84FB2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079AD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6FFE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63C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FB8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134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44EB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002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8F6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E4C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367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B579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F30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62E76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AA3D2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9CB5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7A0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CAF1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62C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BCAA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2A8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734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D11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CB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FDB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901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0737F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95320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524B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389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D4C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06A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F097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FE0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011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CF7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969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B8D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9CAF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162C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7FB02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BE0781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B885C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95F7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655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FD606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C22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D1E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9D0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8DD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5DE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624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835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BF9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28199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D6B94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33A0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5099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15F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1EC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C82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E80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5CF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86D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B19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C62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F34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69B6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7BE8E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A29725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B7EBC7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8D4D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D925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8608E7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811F0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344C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EC3CB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B46A9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F487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74098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4E2A6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0A26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335DC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49DE0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CB95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A1E5B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EF7C8C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29ADC9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2DF0F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74C9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6EB1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7A6006A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A0DC6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D8606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9C4A2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0B78A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66AC4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91305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9B8B5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5BC5D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920A1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3EBBD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D70E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C28B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60FEC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9A5F55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F1C02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0875E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448D8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9B455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6531A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D29DA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3EC18B9" w14:textId="77777777" w:rsidTr="00503750">
        <w:trPr>
          <w:trHeight w:val="1073"/>
        </w:trPr>
        <w:tc>
          <w:tcPr>
            <w:tcW w:w="3614" w:type="dxa"/>
            <w:vMerge/>
          </w:tcPr>
          <w:p w14:paraId="0EC186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1625C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582DC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85EC4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6AFC1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F95FF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87036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3F5CFE9" w14:textId="77777777" w:rsidTr="00503750">
        <w:trPr>
          <w:trHeight w:val="283"/>
        </w:trPr>
        <w:tc>
          <w:tcPr>
            <w:tcW w:w="3614" w:type="dxa"/>
          </w:tcPr>
          <w:p w14:paraId="437D5C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B4FBF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D632B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0942B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F5FE5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EF98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BFED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392386B" w14:textId="77777777" w:rsidTr="00503750">
        <w:trPr>
          <w:trHeight w:val="283"/>
        </w:trPr>
        <w:tc>
          <w:tcPr>
            <w:tcW w:w="3614" w:type="dxa"/>
          </w:tcPr>
          <w:p w14:paraId="0835DC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55390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1DCAC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9DE87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05B3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BE86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A413B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F3CFD4A" w14:textId="77777777" w:rsidTr="00503750">
        <w:trPr>
          <w:trHeight w:val="283"/>
        </w:trPr>
        <w:tc>
          <w:tcPr>
            <w:tcW w:w="3614" w:type="dxa"/>
          </w:tcPr>
          <w:p w14:paraId="3B8B16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EEA8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BB4A4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C168F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88F7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88FE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9EB9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CDE68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311E9C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415931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141CF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4C276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352DA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C9DDA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EDEC9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3E613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C8A4F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11DFA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61FFC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D3A728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AB858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8FADD9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4924C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F149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02D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FBE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D76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AA07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DEE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9BD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AEA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4C75B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139F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ACC9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67C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B03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D92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6B4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B05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57F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B50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2A5F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4DBD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45E9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E5B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0B1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E30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BBE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B0E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39D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9AA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08F35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9447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D7D7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2532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402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6754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AF2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467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DC5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2F61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B6F961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6C526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FA14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C08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4EF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DA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5C9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F19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3B6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987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BA3AE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2DCD3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4C6C8D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73998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0D57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D33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23C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F2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41E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B88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EF5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ECD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F61B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14BA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B40AF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A91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AF53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1F3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016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09E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161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3BE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8E513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E387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ACBC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602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504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C4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B4D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D83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4B7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F82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675F3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CD750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C107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99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DB9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D9A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8A09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9CD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89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A03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766D9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BC6B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D2D25F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5624C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4CCA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6C1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E36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95C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E22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D6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0D1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331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8C8E2A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816971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AF8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886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E41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8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9EE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27E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498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644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36A8A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F15F9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6EC276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CB059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5B28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273C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3BF7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9A12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BFB4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8B0A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2F3B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0D84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B0F1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2533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3CF3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5C2C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16AF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6631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78FD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ACE6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169E7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DC95DB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11D41AB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A6D37A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84769C4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AFBF4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E58A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6F976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4FD4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94D1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0F2EBD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6B13B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52D8A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D4DE45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3ECD5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58E26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6FF392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24EE1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1C041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8D6B1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F5D2FA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FA72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879DDA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84076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1B0E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4FEEE1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301BD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C4589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036B71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CBF9D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1745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DDDBD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BFF87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ACC60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D5B93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E1BBD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5250F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5F8F71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B2BDB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88669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38858A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D2ED8D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412E2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494992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3C491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1108B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0BDE864" w14:textId="77777777" w:rsidR="00944C3D" w:rsidRDefault="00944C3D" w:rsidP="00944C3D">
      <w:pPr>
        <w:rPr>
          <w:rFonts w:ascii="Arial" w:hAnsi="Arial"/>
          <w:b/>
        </w:rPr>
      </w:pPr>
    </w:p>
    <w:p w14:paraId="2089298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665E1CB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90C15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FA6DB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F2D09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DC91C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76630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92FB8F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D9402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222C6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B36D7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1EE97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BD9CE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6D6F0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ED2A7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282A0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84792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A3F960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13859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9E097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81DEE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F58CC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E8151F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9A2B49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1F5C6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CC2E8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C5A93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7F462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8B3956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F75E613" w14:textId="77777777" w:rsidTr="00503750">
        <w:tc>
          <w:tcPr>
            <w:tcW w:w="2835" w:type="dxa"/>
            <w:vAlign w:val="center"/>
          </w:tcPr>
          <w:p w14:paraId="5C7813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59A53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C7359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03889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40199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C60FA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AF2DE4E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90832E1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A94C2A0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FB224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5EF9C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A1F88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C91337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EEBA02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24708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A0E2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B64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CFB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D2A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84C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27042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F62A2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5F6C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D24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F9C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94A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D52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92A1A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BD765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1625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D40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CE8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EF6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F38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D7D7B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95045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779D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9083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10C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9E8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F70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5A554C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27C6F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ABD8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EC9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5C0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4B6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D62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C5A6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88732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5A1B12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16F93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62B1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4360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D4DB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7252A7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7DAD32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0E424D0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B6513A2" w14:textId="77777777" w:rsidR="00944C3D" w:rsidRDefault="00944C3D" w:rsidP="00944C3D">
      <w:pPr>
        <w:rPr>
          <w:rFonts w:ascii="Arial" w:hAnsi="Arial"/>
          <w:b/>
        </w:rPr>
      </w:pPr>
    </w:p>
    <w:p w14:paraId="2FAF000D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FEC87C6" w14:textId="77777777" w:rsidTr="00503750">
        <w:tc>
          <w:tcPr>
            <w:tcW w:w="2835" w:type="dxa"/>
            <w:vAlign w:val="center"/>
          </w:tcPr>
          <w:p w14:paraId="67A1B0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0F013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515B5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CDBFD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E9B67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ADB08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53084D1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02163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BEDB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5CF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A82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84D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62B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33F7C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16413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74C0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055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15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DCF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AF1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972B6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B602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A9A6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A05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9CF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F9D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E35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4845D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6844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C25B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057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EC0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61A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AF6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5B7F0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1AB5F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67CC0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FFE40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DBE9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9A21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146B0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2611C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A85DDE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8D04AE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C9DFC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3FE96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5EE2798" w14:textId="77777777" w:rsidTr="00503750">
        <w:trPr>
          <w:trHeight w:val="699"/>
        </w:trPr>
        <w:tc>
          <w:tcPr>
            <w:tcW w:w="3502" w:type="dxa"/>
            <w:vMerge/>
          </w:tcPr>
          <w:p w14:paraId="39D5ED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F0773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BF5F6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CD2C31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C71D3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5C220B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36D8D4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9048A7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C9387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2BA5A0E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21DB70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EACEFC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E411D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3156D4C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80EE6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7758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954F3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AEFCF63" w14:textId="77777777" w:rsidTr="00503750">
        <w:trPr>
          <w:trHeight w:val="593"/>
        </w:trPr>
        <w:tc>
          <w:tcPr>
            <w:tcW w:w="3497" w:type="dxa"/>
          </w:tcPr>
          <w:p w14:paraId="270DB0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33ADF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9B0A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550A4D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F3C3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E9F4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7CD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57177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D1B2A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BEF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0FC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BA04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2B78C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C58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F1B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AC95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55684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3389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C3B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F8BCF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EF938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FCA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FE6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E216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76551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ABA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084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AC77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D486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1265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AE7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424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D2279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145E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E84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9E61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94957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381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E7B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98674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C082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F0CB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EF5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1A64B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BEB89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BCD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07A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2A5F4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2976F3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917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9D6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9560F6" w14:textId="77777777" w:rsidR="00944C3D" w:rsidRDefault="00944C3D" w:rsidP="00944C3D">
      <w:pPr>
        <w:rPr>
          <w:rFonts w:ascii="Arial" w:hAnsi="Arial"/>
          <w:b/>
        </w:rPr>
      </w:pPr>
    </w:p>
    <w:p w14:paraId="28B58C1E" w14:textId="77777777" w:rsidR="00944C3D" w:rsidRDefault="00944C3D" w:rsidP="00944C3D">
      <w:pPr>
        <w:rPr>
          <w:rFonts w:ascii="Arial" w:hAnsi="Arial"/>
          <w:b/>
        </w:rPr>
      </w:pPr>
    </w:p>
    <w:p w14:paraId="57CD3111" w14:textId="77777777" w:rsidR="00944C3D" w:rsidRDefault="00944C3D" w:rsidP="00944C3D">
      <w:pPr>
        <w:rPr>
          <w:rFonts w:ascii="Arial" w:hAnsi="Arial"/>
          <w:b/>
        </w:rPr>
      </w:pPr>
    </w:p>
    <w:p w14:paraId="75E02EAA" w14:textId="77777777" w:rsidR="00944C3D" w:rsidRDefault="00944C3D" w:rsidP="00944C3D">
      <w:pPr>
        <w:rPr>
          <w:rFonts w:ascii="Arial" w:hAnsi="Arial"/>
          <w:b/>
        </w:rPr>
      </w:pPr>
    </w:p>
    <w:p w14:paraId="346B39A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36B409C5" w14:textId="77777777" w:rsidTr="00503750">
        <w:tc>
          <w:tcPr>
            <w:tcW w:w="2622" w:type="dxa"/>
            <w:vAlign w:val="center"/>
          </w:tcPr>
          <w:p w14:paraId="108E91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86B2E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2F3C5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CEEF7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68BBA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856B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E7109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187B3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E0F29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675F42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3E796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849767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2469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DECD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96B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EF9E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933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FAB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8FFAB5A" w14:textId="77777777" w:rsidTr="00503750">
        <w:tc>
          <w:tcPr>
            <w:tcW w:w="2622" w:type="dxa"/>
            <w:vAlign w:val="center"/>
          </w:tcPr>
          <w:p w14:paraId="5551CC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E2509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DE362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518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4B4C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CE9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B3E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32D02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5D83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59AC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026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FAB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2CE9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028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4495CF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76833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396F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A74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CA8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E12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D0E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C5BD491" w14:textId="77777777" w:rsidTr="00503750">
        <w:tc>
          <w:tcPr>
            <w:tcW w:w="2622" w:type="dxa"/>
            <w:vAlign w:val="center"/>
          </w:tcPr>
          <w:p w14:paraId="1D8048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D59BA4C" w14:textId="02322A55" w:rsidR="00944C3D" w:rsidRPr="008C56AB" w:rsidRDefault="002002CE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171,66</w:t>
            </w:r>
          </w:p>
        </w:tc>
        <w:tc>
          <w:tcPr>
            <w:tcW w:w="1275" w:type="dxa"/>
            <w:vAlign w:val="center"/>
          </w:tcPr>
          <w:p w14:paraId="564CD4B1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C88776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A594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660F0A" w14:textId="4B0745E3" w:rsidR="00944C3D" w:rsidRPr="008C56AB" w:rsidRDefault="002002CE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6325,22</w:t>
            </w:r>
          </w:p>
        </w:tc>
      </w:tr>
      <w:tr w:rsidR="0099716A" w:rsidRPr="00050529" w14:paraId="69AE3E0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9F681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0D91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A39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05C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E35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8A6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A8C323A" w14:textId="77777777" w:rsidTr="00503750">
        <w:tc>
          <w:tcPr>
            <w:tcW w:w="2622" w:type="dxa"/>
            <w:vAlign w:val="center"/>
          </w:tcPr>
          <w:p w14:paraId="5C8E66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E064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E29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C01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B64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0E6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1A393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F6FB90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6F6744A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115C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624E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C84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8AA6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287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D32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034AA4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C131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998B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650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E99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5A6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E57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A1ACA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7496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6C4F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7D5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7D9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1E5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FA5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172264E" w14:textId="77777777" w:rsidTr="00503750">
        <w:tc>
          <w:tcPr>
            <w:tcW w:w="2622" w:type="dxa"/>
            <w:vAlign w:val="center"/>
          </w:tcPr>
          <w:p w14:paraId="04697E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E1F1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EA7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A5B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C52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9E7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D54AE87" w14:textId="77777777" w:rsidTr="00503750">
        <w:tc>
          <w:tcPr>
            <w:tcW w:w="2622" w:type="dxa"/>
            <w:vAlign w:val="center"/>
          </w:tcPr>
          <w:p w14:paraId="033456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9F6A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ECF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1BE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6E3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054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674DE4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B85D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FEF286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ED5D0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174B3C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5AE0747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59F76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5C7FCB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A3E82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B26DC8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40D0A1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348CE8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5A37E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E7846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8CE83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AF980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C41A0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381E5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68B1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66749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9244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4AC14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3E60D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443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6A99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57C86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0DFD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F66E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CE7AE1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459E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B74F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16D7C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C0E4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DFD9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BA59E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3E43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0491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45E43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0E40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BFBF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11015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045E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C00AE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46E5D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C33D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9C88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B3EFE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1FAC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267DB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2B1E8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DCF8C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02BDD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7667A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40A12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772BA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EA73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7B51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2F53B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9D9A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5147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62E4F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977B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3247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9E4A4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2F93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5A62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793ABB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5E33B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421C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E48AE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D396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F2C6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1A7A0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E4B3AB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1934B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08671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667949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9E11B0F" w14:textId="77777777" w:rsidTr="00503750">
        <w:tc>
          <w:tcPr>
            <w:tcW w:w="2835" w:type="dxa"/>
            <w:vAlign w:val="center"/>
          </w:tcPr>
          <w:p w14:paraId="6EBBC6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4BE33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FD021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EB42F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19EF1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9A5D4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B1A0776" w14:textId="77777777" w:rsidTr="00503750">
        <w:tc>
          <w:tcPr>
            <w:tcW w:w="2835" w:type="dxa"/>
            <w:vAlign w:val="center"/>
          </w:tcPr>
          <w:p w14:paraId="1BD7C1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F263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944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724C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DAE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34F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8AFB64" w14:textId="77777777" w:rsidTr="00503750">
        <w:tc>
          <w:tcPr>
            <w:tcW w:w="2835" w:type="dxa"/>
            <w:vAlign w:val="center"/>
          </w:tcPr>
          <w:p w14:paraId="609D2B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8934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6AB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468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20D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5C21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F9C855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9DAED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ECFFD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39D16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34CF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4C4C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1E35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B8B8AC5" w14:textId="77777777" w:rsidTr="00503750">
        <w:tc>
          <w:tcPr>
            <w:tcW w:w="2835" w:type="dxa"/>
            <w:vAlign w:val="center"/>
          </w:tcPr>
          <w:p w14:paraId="5A8711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AB2D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326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1FA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DD9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040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50C654" w14:textId="77777777" w:rsidTr="00503750">
        <w:tc>
          <w:tcPr>
            <w:tcW w:w="2835" w:type="dxa"/>
            <w:vAlign w:val="center"/>
          </w:tcPr>
          <w:p w14:paraId="735770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C716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DAF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911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A25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498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4654C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AD53D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1A9734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B70F1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CB42C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CD5B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30B96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EFE7F2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B2F29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B53A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0A1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2ED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7F4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7A1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A1E1A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85B993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8AF453A" w14:textId="77777777" w:rsidTr="00503750">
        <w:tc>
          <w:tcPr>
            <w:tcW w:w="2552" w:type="dxa"/>
            <w:shd w:val="clear" w:color="auto" w:fill="auto"/>
            <w:vAlign w:val="center"/>
          </w:tcPr>
          <w:p w14:paraId="2D1233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E4BCD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D1AF0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D854B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D9C1A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ED2E0BC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6FFBC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BF812A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6F127E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C9587F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F8DD28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F1586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B0455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056BAD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4A958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58656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C3784E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DD8FE6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8A5460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5528A3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77B8D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9EB5C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32A2B74" w14:textId="77777777" w:rsidTr="00503750">
        <w:tc>
          <w:tcPr>
            <w:tcW w:w="4395" w:type="dxa"/>
            <w:vMerge/>
          </w:tcPr>
          <w:p w14:paraId="7A8D56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B4E2C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113E4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E95BFA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3D1AD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DFCA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1DB213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E1F419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1E541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2FBA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857D2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0AED64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0244A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B564136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17108A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A9D2E5E" w14:textId="77777777" w:rsidTr="00503750">
        <w:tc>
          <w:tcPr>
            <w:tcW w:w="4395" w:type="dxa"/>
            <w:vAlign w:val="center"/>
          </w:tcPr>
          <w:p w14:paraId="7E5E56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437B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C7E4B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10EDE6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B08C4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A6F3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7B620A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AF4D3B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27844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AEDBB7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3CA7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5F29BD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D6A16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9F6A6DA" w14:textId="0FBBBDED" w:rsidR="00944C3D" w:rsidRDefault="002002CE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2660,48</w:t>
            </w:r>
          </w:p>
          <w:p w14:paraId="766BC565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F80A9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515DD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78B1AE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50295C1" w14:textId="77777777" w:rsidTr="00503750">
        <w:tc>
          <w:tcPr>
            <w:tcW w:w="4395" w:type="dxa"/>
            <w:vAlign w:val="center"/>
          </w:tcPr>
          <w:p w14:paraId="6E935F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6BE580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F43543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51B7EA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F37C3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9572D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73CA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2E497B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AD6F1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3049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2708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F6822D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69D33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7C5F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0FE8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BCE54AE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90E69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48E6BF7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74C0E5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250D65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59358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0B5FB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8A3C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23BE44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B170B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3E6FD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1F1DA14" w14:textId="77777777" w:rsidTr="00503750">
        <w:tc>
          <w:tcPr>
            <w:tcW w:w="1843" w:type="dxa"/>
            <w:vAlign w:val="center"/>
          </w:tcPr>
          <w:p w14:paraId="4E55E7B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0A667E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AED44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B59F62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545212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81630C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65A516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8BD9329" w14:textId="77777777" w:rsidTr="00503750">
        <w:tc>
          <w:tcPr>
            <w:tcW w:w="1843" w:type="dxa"/>
            <w:vAlign w:val="center"/>
          </w:tcPr>
          <w:p w14:paraId="3647D5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CE5F8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739C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4F93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DEA8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0383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DCC6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39EC47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BC389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77811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4B73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92BC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513D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BF07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89C6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D557367" w14:textId="77777777" w:rsidTr="00503750">
        <w:tc>
          <w:tcPr>
            <w:tcW w:w="1843" w:type="dxa"/>
            <w:vAlign w:val="center"/>
          </w:tcPr>
          <w:p w14:paraId="1CE485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5DD23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980F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8B52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DB27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8C7C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7EA3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6DE601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238F0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D775C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14E6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E437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32F4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D072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C53D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869312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C182EF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6CD97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4B300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7DC67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32D7D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8FE1A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D159A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68FD56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FA8C4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7F62CC4" w14:textId="77777777" w:rsidTr="00503750">
        <w:trPr>
          <w:trHeight w:val="664"/>
        </w:trPr>
        <w:tc>
          <w:tcPr>
            <w:tcW w:w="3372" w:type="dxa"/>
          </w:tcPr>
          <w:p w14:paraId="04E4AB6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38F80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3448D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54ED8F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A2021E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DC2B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58D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D4903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CE6ECA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2108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4A6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B4C51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ADF0C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5FB4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1B3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EECCE0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8FA41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3ADA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A49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382C0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036A66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B99E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ED6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21FDA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CFDCD1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FB24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4E2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0D75B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C68E8B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3447A8E" w14:textId="77777777" w:rsidTr="00503750">
        <w:tc>
          <w:tcPr>
            <w:tcW w:w="2835" w:type="dxa"/>
            <w:vAlign w:val="center"/>
          </w:tcPr>
          <w:p w14:paraId="5FB446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208B8B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3A2F1B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D20AE6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9CFC85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07B67A0" w14:textId="77777777" w:rsidTr="00503750">
        <w:tc>
          <w:tcPr>
            <w:tcW w:w="2835" w:type="dxa"/>
          </w:tcPr>
          <w:p w14:paraId="351E7D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DB1B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C30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3E0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D3A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CC1188" w14:textId="77777777" w:rsidTr="00503750">
        <w:tc>
          <w:tcPr>
            <w:tcW w:w="2835" w:type="dxa"/>
          </w:tcPr>
          <w:p w14:paraId="794352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6B8F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5D0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2C4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092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9B1D47" w14:textId="77777777" w:rsidTr="00503750">
        <w:tc>
          <w:tcPr>
            <w:tcW w:w="2835" w:type="dxa"/>
          </w:tcPr>
          <w:p w14:paraId="3BC986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D2ED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F73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FE3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B09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04095E" w14:textId="77777777" w:rsidTr="00503750">
        <w:tc>
          <w:tcPr>
            <w:tcW w:w="2835" w:type="dxa"/>
            <w:vAlign w:val="center"/>
          </w:tcPr>
          <w:p w14:paraId="1CBEE7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2B41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C83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1D0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B1B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FB8821" w14:textId="77777777" w:rsidTr="00503750">
        <w:tc>
          <w:tcPr>
            <w:tcW w:w="2835" w:type="dxa"/>
            <w:vAlign w:val="center"/>
          </w:tcPr>
          <w:p w14:paraId="50E84D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AE056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52B7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537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0D2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4CD58A" w14:textId="77777777" w:rsidTr="00503750">
        <w:tc>
          <w:tcPr>
            <w:tcW w:w="2835" w:type="dxa"/>
          </w:tcPr>
          <w:p w14:paraId="3CA216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14CE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9FD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9BF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B3A8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51A97F" w14:textId="77777777" w:rsidTr="00503750">
        <w:tc>
          <w:tcPr>
            <w:tcW w:w="2835" w:type="dxa"/>
          </w:tcPr>
          <w:p w14:paraId="26A8C5C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3B76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F3E4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9C1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E4B4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F89F39" w14:textId="77777777" w:rsidTr="00503750">
        <w:tc>
          <w:tcPr>
            <w:tcW w:w="2835" w:type="dxa"/>
          </w:tcPr>
          <w:p w14:paraId="2CE04F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468A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DA7C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D58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A1C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012933" w14:textId="77777777" w:rsidR="00944C3D" w:rsidRDefault="00944C3D" w:rsidP="00944C3D">
      <w:pPr>
        <w:rPr>
          <w:rFonts w:ascii="Arial" w:hAnsi="Arial"/>
          <w:b/>
        </w:rPr>
      </w:pPr>
    </w:p>
    <w:p w14:paraId="749634AF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9A8CBD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1700F6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030B45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2844DF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8B08B7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7E28F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FA4178E" w14:textId="77777777" w:rsidTr="00503750">
        <w:trPr>
          <w:trHeight w:val="443"/>
        </w:trPr>
        <w:tc>
          <w:tcPr>
            <w:tcW w:w="2560" w:type="dxa"/>
          </w:tcPr>
          <w:p w14:paraId="6BA1C2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7B00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6AED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C1C2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0156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EB4FE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52884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E6AE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5F58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89D0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B2DC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3BFB7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C649F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B4676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93F66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04A3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A6A1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EF80D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22AD6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0685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DFCD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7D3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6658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2DAE03" w14:textId="77777777" w:rsidR="00944C3D" w:rsidRDefault="00944C3D" w:rsidP="00944C3D">
      <w:pPr>
        <w:rPr>
          <w:rFonts w:ascii="Arial" w:hAnsi="Arial"/>
          <w:b/>
        </w:rPr>
      </w:pPr>
    </w:p>
    <w:p w14:paraId="34798BFF" w14:textId="77777777" w:rsidR="00944C3D" w:rsidRDefault="00944C3D" w:rsidP="00944C3D">
      <w:pPr>
        <w:rPr>
          <w:rFonts w:ascii="Arial" w:hAnsi="Arial"/>
          <w:b/>
        </w:rPr>
      </w:pPr>
    </w:p>
    <w:p w14:paraId="35FC867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3C01C83" w14:textId="77777777" w:rsidR="00944C3D" w:rsidRDefault="00944C3D" w:rsidP="00944C3D">
      <w:pPr>
        <w:rPr>
          <w:rFonts w:ascii="Arial" w:hAnsi="Arial"/>
          <w:b/>
        </w:rPr>
      </w:pPr>
    </w:p>
    <w:p w14:paraId="6C12A2C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6B818A0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1FBC0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21A93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08704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C9392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F9589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6CE38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056FA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FFF13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9A1DF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217D2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6F61E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73DCB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D51E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60A65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7E3C1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2E7ED6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68BE28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9885C4E" w14:textId="77777777" w:rsidTr="00503750">
        <w:trPr>
          <w:trHeight w:val="677"/>
        </w:trPr>
        <w:tc>
          <w:tcPr>
            <w:tcW w:w="3358" w:type="dxa"/>
          </w:tcPr>
          <w:p w14:paraId="2F7E72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0F191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E6812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E2015D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49D4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E572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CC7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8D549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F277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3EEA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52A4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B4848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EF2E5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7591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CA4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4B2D7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54CF9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4FEF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BA8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23CC1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01AD1B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FEC4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F4E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B32DC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B59892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4EFD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484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F0A7E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B65223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B88C31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1DDF8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BA4C7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649FC5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8B22D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68DBA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A7A19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F620C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F8AC4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EE1FF2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EEF3D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B1281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D4C7EA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A38A3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EF90BC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345E84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68B045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BEC9F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FAF8B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C8788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05AF00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E323F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8BC8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3A6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3499F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BB69B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57899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CC7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4A882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B0313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01DC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627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2DD29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256337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001E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A51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DE572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BF461C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9585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F66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C2D6E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9BA298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95826B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5D774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58F2B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08F02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C07726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5D296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AF1B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199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B4769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4BD68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1620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340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F0A97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C361E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33ED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589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0CBB7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AA2537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0689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0788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3AD5E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781A99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452D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E2A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2CDC94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616F5B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78C1B94" w14:textId="77777777" w:rsidTr="00503750">
        <w:tc>
          <w:tcPr>
            <w:tcW w:w="3686" w:type="dxa"/>
            <w:vAlign w:val="center"/>
          </w:tcPr>
          <w:p w14:paraId="29DCCF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70BD5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C0ADB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010E33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50AA0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3CAC6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535E7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331F0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2EAAC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FEF12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1AE7E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1EF289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A3A87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26424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6CEAD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00C30C9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EF4BE0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E2C2EC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B85F6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3161E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A49AA7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B852F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F77AE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D686D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FACDF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71D72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FB58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441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B4D3B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EBC0C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F343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3EC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7B9B8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82ADA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F109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290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A97E3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B09BA6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F408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300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2FED0A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15D1BB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BFE0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74C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A577D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F4545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F538B0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7989C4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088E9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A5205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CDF7BF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4B091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4BE8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2EA8A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A393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2712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C830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0A0E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2DC1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C8DAA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E871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2587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93057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7869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07E9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B3447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459BF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27C54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6571732" w14:textId="77777777" w:rsidR="00944C3D" w:rsidRDefault="00944C3D" w:rsidP="00944C3D">
      <w:pPr>
        <w:rPr>
          <w:sz w:val="22"/>
          <w:szCs w:val="22"/>
        </w:rPr>
      </w:pPr>
    </w:p>
    <w:p w14:paraId="1621C450" w14:textId="77777777" w:rsidR="00944C3D" w:rsidRDefault="00944C3D" w:rsidP="00944C3D">
      <w:pPr>
        <w:rPr>
          <w:sz w:val="22"/>
          <w:szCs w:val="22"/>
        </w:rPr>
      </w:pPr>
    </w:p>
    <w:p w14:paraId="2875012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BBA626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85DE176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49F2F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F7C85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1CCB7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9634B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C9FA99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E718B5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4FBD62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C52B96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ABD33D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438F0E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77E7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A15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91B31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77B600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31FD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6054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E327F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18FD5B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605A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28F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E3007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98031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5F5E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6B88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ECA01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295775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B0F7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658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AF891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DC68FD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589CE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2BB4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33DF3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72B352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FA35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1DF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06DF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C3A1D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A30AF8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425B41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579B1A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8A1972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9DD7A7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8CB7BC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1586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5ED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DF625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0B083A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EB81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8A8A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6F2ED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CDC88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D93B4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841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0298F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B653A5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57CB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D22D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B5080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AB28DC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EF6B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E5C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9E517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B02404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0689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D38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5417A0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0A8B5A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34E67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D5D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1B19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BB06D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0036CE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E76D1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3FFEA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51A09F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2FE12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0F8F0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7EDB3BC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51531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098B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351FD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7128060" w14:textId="77777777" w:rsidR="00944C3D" w:rsidRPr="003607F0" w:rsidRDefault="00944C3D" w:rsidP="00944C3D"/>
    <w:p w14:paraId="0BD3A87D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83919" w14:textId="77777777" w:rsidR="00827BBF" w:rsidRDefault="00827BBF">
      <w:r>
        <w:separator/>
      </w:r>
    </w:p>
  </w:endnote>
  <w:endnote w:type="continuationSeparator" w:id="0">
    <w:p w14:paraId="54E3E911" w14:textId="77777777" w:rsidR="00827BBF" w:rsidRDefault="0082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884C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55B366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223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A0F6303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772C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020C016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C9913" w14:textId="77777777" w:rsidR="00827BBF" w:rsidRDefault="00827BBF">
      <w:r>
        <w:separator/>
      </w:r>
    </w:p>
  </w:footnote>
  <w:footnote w:type="continuationSeparator" w:id="0">
    <w:p w14:paraId="51014E99" w14:textId="77777777" w:rsidR="00827BBF" w:rsidRDefault="00827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670645">
    <w:abstractNumId w:val="13"/>
  </w:num>
  <w:num w:numId="2" w16cid:durableId="1162161318">
    <w:abstractNumId w:val="17"/>
  </w:num>
  <w:num w:numId="3" w16cid:durableId="641156506">
    <w:abstractNumId w:val="8"/>
  </w:num>
  <w:num w:numId="4" w16cid:durableId="2055081509">
    <w:abstractNumId w:val="7"/>
  </w:num>
  <w:num w:numId="5" w16cid:durableId="98258589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707492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0066351">
    <w:abstractNumId w:val="20"/>
  </w:num>
  <w:num w:numId="8" w16cid:durableId="1233926536">
    <w:abstractNumId w:val="10"/>
  </w:num>
  <w:num w:numId="9" w16cid:durableId="649362178">
    <w:abstractNumId w:val="0"/>
  </w:num>
  <w:num w:numId="10" w16cid:durableId="2110079625">
    <w:abstractNumId w:val="19"/>
  </w:num>
  <w:num w:numId="11" w16cid:durableId="13385358">
    <w:abstractNumId w:val="6"/>
  </w:num>
  <w:num w:numId="12" w16cid:durableId="1818060925">
    <w:abstractNumId w:val="9"/>
  </w:num>
  <w:num w:numId="13" w16cid:durableId="894199417">
    <w:abstractNumId w:val="12"/>
  </w:num>
  <w:num w:numId="14" w16cid:durableId="2140830678">
    <w:abstractNumId w:val="15"/>
  </w:num>
  <w:num w:numId="15" w16cid:durableId="1151403535">
    <w:abstractNumId w:val="14"/>
  </w:num>
  <w:num w:numId="16" w16cid:durableId="226570387">
    <w:abstractNumId w:val="2"/>
  </w:num>
  <w:num w:numId="17" w16cid:durableId="424612862">
    <w:abstractNumId w:val="4"/>
  </w:num>
  <w:num w:numId="18" w16cid:durableId="615907826">
    <w:abstractNumId w:val="11"/>
  </w:num>
  <w:num w:numId="19" w16cid:durableId="1897353535">
    <w:abstractNumId w:val="5"/>
  </w:num>
  <w:num w:numId="20" w16cid:durableId="1883900976">
    <w:abstractNumId w:val="18"/>
  </w:num>
  <w:num w:numId="21" w16cid:durableId="2046254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53C2D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2CE"/>
    <w:rsid w:val="00200A6E"/>
    <w:rsid w:val="002066E2"/>
    <w:rsid w:val="00207A36"/>
    <w:rsid w:val="00212499"/>
    <w:rsid w:val="00212B3E"/>
    <w:rsid w:val="00220DC1"/>
    <w:rsid w:val="00224039"/>
    <w:rsid w:val="002247A4"/>
    <w:rsid w:val="002258DA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B25BD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27BBF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96CCD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757E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BED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34FB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C8054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B8474-25DD-4992-969B-D7CA4F20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5278</Words>
  <Characters>30086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2023-03-08T13:58:00Z</dcterms:created>
  <dcterms:modified xsi:type="dcterms:W3CDTF">2023-03-08T13:58:00Z</dcterms:modified>
</cp:coreProperties>
</file>