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4BCD7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05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AB2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DE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CE8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2E1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64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78B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8722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C5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5F2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86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A1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F8F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CED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89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871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523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8D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6E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C76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A6D1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C6CA0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DD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1F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A87E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FF65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1C8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9B805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640B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3DD3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F5E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29AA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6F2D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0B0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2207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6A6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CF9F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87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934A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DD1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4D8A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C1A7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E809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D8DB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5A6D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14A3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480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D3E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C964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1F9C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B50C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CEA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2E45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F21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A0EB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3B15DA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60DF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C84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50F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6E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7689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7679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449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4E17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E93A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7FFE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1FA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10DB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B81B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0734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7867C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332E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8A6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03B8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D97C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AE9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EFD25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652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372F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252C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7C6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993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5F5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D69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FF6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8C77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D095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017E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C9A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A3A725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3AA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8B7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508F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901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17EC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245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9647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447F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D105E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DCF7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06BE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D842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DDF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F91D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C79B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5EAE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2353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0D5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12A8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A87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AF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E2E4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73D1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DB5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A086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A19B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E8CA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CF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B8A27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3CC4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523C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B5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BD5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6D43294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F0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3FF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5E44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794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D92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1572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A79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2DC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8F7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0E3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178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676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F15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8A1D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5CD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60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A2E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74E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E5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682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C157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095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6DD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AF4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220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0E5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1C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5CB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8B8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08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DC1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06B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196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144EA21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49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8A8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68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AD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1D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9F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3FC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F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60A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2B7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6F2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49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22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B69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E8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461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1C8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D5FB9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C7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F8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C89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91B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8EC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0A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C582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324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738B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0F6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9E203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A690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050F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842A2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6834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BC4F1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83C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8BCE0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0F635A0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42F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A2B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47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FC5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59BDDC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2211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64F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F291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66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B1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651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5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D9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4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1EA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C3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EDC2E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1A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2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24C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32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542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E6E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C3EF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76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EF2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2DC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7E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4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819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06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92D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08FF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81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75C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444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34E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58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BB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C1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6F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C7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E26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551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21B56E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A38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A56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4C0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63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4D0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3D1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B48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F7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1B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5CA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2C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2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94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CA6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63E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136820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C4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032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F9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010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272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32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71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B64BF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E74C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34CA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40E316" w14:textId="507B2E4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E57B8F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487D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C8D4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41F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1FAF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7C4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A647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D1DA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80D7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8D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4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9C0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1C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4E0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2A7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28A12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779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00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8CE8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089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47AA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A5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36CD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A74B3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C15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582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612D4DA" wp14:editId="6B7C7F4B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38BE08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C38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00C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4FF8A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827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32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57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91A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731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69A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3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190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D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199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2C6BCF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7BA53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57601B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0A35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22C40C2" wp14:editId="16BD042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4E937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C55366A" wp14:editId="1C157014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D2AF61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D797492" wp14:editId="377A05EB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1B84CF0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5F41CC08" wp14:editId="7A3D2991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DAFAF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177097A4" wp14:editId="55761AB6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27D33B" w14:textId="46CDC33A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20325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E57B8F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7097A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D27D33B" w14:textId="46CDC33A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20325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E57B8F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2EEB916F" wp14:editId="1E371695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B5D2E3" w14:textId="213DA23E" w:rsidR="000B647F" w:rsidRDefault="0099716A" w:rsidP="00944C3D">
                                  <w:r>
                                    <w:t>20</w:t>
                                  </w:r>
                                  <w:r w:rsidR="00203258">
                                    <w:t>2</w:t>
                                  </w:r>
                                  <w:r w:rsidR="00E57B8F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EB916F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4BB5D2E3" w14:textId="213DA23E" w:rsidR="000B647F" w:rsidRDefault="0099716A" w:rsidP="00944C3D">
                            <w:r>
                              <w:t>20</w:t>
                            </w:r>
                            <w:r w:rsidR="00203258">
                              <w:t>2</w:t>
                            </w:r>
                            <w:r w:rsidR="00E57B8F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26A2201" wp14:editId="7CA74BF6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B830E25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DF8055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F1E3A7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70B7399C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391A2723" wp14:editId="3B5C2C7A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72EEA3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A231817" wp14:editId="0F60070C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9E303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1FAFEEB" wp14:editId="451279FA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BB001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70DE485B" wp14:editId="1A8AB16A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CE723B2" w14:textId="356CAED9" w:rsidR="000B647F" w:rsidRDefault="0099716A" w:rsidP="00944C3D">
                                  <w:r>
                                    <w:t>20</w:t>
                                  </w:r>
                                  <w:r w:rsidR="00E57B8F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DE485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4CE723B2" w14:textId="356CAED9" w:rsidR="000B647F" w:rsidRDefault="0099716A" w:rsidP="00944C3D">
                            <w:r>
                              <w:t>20</w:t>
                            </w:r>
                            <w:r w:rsidR="00E57B8F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55C4E7C7" wp14:editId="7DFCA6F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F08CB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609D49BC" wp14:editId="0D229794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B21BA9" w14:textId="39A6AD2B" w:rsidR="000B647F" w:rsidRDefault="0099716A" w:rsidP="00944C3D">
                                  <w:r>
                                    <w:t>20</w:t>
                                  </w:r>
                                  <w:r w:rsidR="00E57B8F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9D49BC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17B21BA9" w14:textId="39A6AD2B" w:rsidR="000B647F" w:rsidRDefault="0099716A" w:rsidP="00944C3D">
                            <w:r>
                              <w:t>20</w:t>
                            </w:r>
                            <w:r w:rsidR="00E57B8F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31DB9EC" wp14:editId="26724C3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7ACB43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D82BEF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029FB8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25A231A5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75DB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C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3A178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A78D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337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1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B3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BC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4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D2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9CA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68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D9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782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93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1C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B8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10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D62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10F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4C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490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01C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BEC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69B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831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06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463C2A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B3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B68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0786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96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0E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EBA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82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2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683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67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3BF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E8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3D6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A4B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2C9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65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A0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B6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5328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F79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76B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30DC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63F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E2C2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141E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95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A0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10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E2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B4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D59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2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82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8DD094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F4B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FD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C4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37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68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D3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A2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85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122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F1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2F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ED7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935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C1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4DD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09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15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A7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FC4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B7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9F5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16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692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FE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59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8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A86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4D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AC2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86E94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CA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BA4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5E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95F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8C4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71F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3FB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1D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07F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63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77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51D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76D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E3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239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066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88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D83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B953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F1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18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E2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843C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1B8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0F0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5E7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31B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373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A929F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3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80E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FFD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D2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FE0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1A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C05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856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6A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96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0F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AB4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97A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FB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44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BB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46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BD6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B38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86DB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C6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1D4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FCC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2608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2C4B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D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84C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1B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ADD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461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95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05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05D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204F2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1B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221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9CB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8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123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28C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A5E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1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B6C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14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0B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5F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0F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507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07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827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0AB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AE32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625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496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5ACE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A653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E0F3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E408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1E64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F44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B8D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1ED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F627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581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3E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9E24CF3" wp14:editId="49AEB987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0EBBA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30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A06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CDCC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255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C43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A20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CC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3D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16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6C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5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15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38D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D65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858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5B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E27D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FC5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B52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21A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86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54F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8CD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E3B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D52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62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06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5C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27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DE2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9F5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94CAA9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6C4B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F9609A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9FD5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B6A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F10532C" wp14:editId="4053A4BD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14748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36117633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36117633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203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D8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7862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81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5B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515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CB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269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E3F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3E3B3C2" wp14:editId="31741629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0A9CC6" w14:textId="77777777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2121514077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2121514077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40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21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AA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76F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E3E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3C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8C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87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30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C1B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ED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E51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22C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2D2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189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61C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39F4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81C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6CBC3AF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C2E42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F30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BA4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B4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043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7A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15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5F0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5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A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D3E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70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C23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B8C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B5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02A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BF515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11BE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9C7B1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CD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82DFF6" wp14:editId="30D6BBA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8204CA5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proofErr w:type="spellStart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>Gen.Goliana</w:t>
                                  </w:r>
                                  <w:proofErr w:type="spellEnd"/>
                                  <w:r w:rsidR="00335D80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="00335D80">
                              <w:rPr>
                                <w:rFonts w:ascii="Arial" w:hAnsi="Arial" w:cs="Arial"/>
                              </w:rPr>
                              <w:t>Gen.Goliana</w:t>
                            </w:r>
                            <w:proofErr w:type="spellEnd"/>
                            <w:r w:rsidR="00335D80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106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55A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887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EC6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AE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9D5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B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6F0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2F3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5BE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872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618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475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9B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CC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5F1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C8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8BB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A06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E6C2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DC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76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46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326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DE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C554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20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64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DF5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0A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9CC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63A3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F0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36E2D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AA966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FDB0E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8D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46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4C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4C8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CEC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163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F3B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59F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BB4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AD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58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A5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36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C1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CDD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22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26C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CB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CB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A16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D7C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FF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2C5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63024E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E779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8E8F278" wp14:editId="5BAABD69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8EFBF45" w14:textId="257C785A" w:rsidR="000B647F" w:rsidRPr="00391121" w:rsidRDefault="00335D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</w:rPr>
                                    <w:t>Ge</w:t>
                                  </w:r>
                                  <w:r w:rsidR="00E57B8F">
                                    <w:rPr>
                                      <w:rFonts w:ascii="Arial" w:hAnsi="Arial" w:cs="Arial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hAnsi="Arial" w:cs="Arial"/>
                                    </w:rPr>
                                    <w:t>.Goliana</w:t>
                                  </w:r>
                                  <w:proofErr w:type="spellEnd"/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E8F278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">
                      <v:textbox>
                        <w:txbxContent>
                          <w:p w14:paraId="28EFBF45" w14:textId="257C785A" w:rsidR="000B647F" w:rsidRPr="00391121" w:rsidRDefault="00335D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Ge</w:t>
                            </w:r>
                            <w:r w:rsidR="00E57B8F">
                              <w:rPr>
                                <w:rFonts w:ascii="Arial" w:hAnsi="Arial" w:cs="Arial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</w:rPr>
                              <w:t>.Goliana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BE58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FA0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C3B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17B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05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B3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10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1C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11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85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ED4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A2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5D1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215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CB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88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CD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0313A7D" wp14:editId="3B9DA2F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AEB778" w14:textId="77777777" w:rsidR="000B647F" w:rsidRDefault="00335D80" w:rsidP="00944C3D">
                                  <w:r>
                                    <w:t>1541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335D80" w:rsidP="00944C3D">
                            <w:r>
                              <w:t>1541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977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7C1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C9A7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EBA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A629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19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26DD0D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49D2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C0D4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278D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98235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234B838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9823B4C" wp14:editId="04298A5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86259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8ADA44B" wp14:editId="4884A5E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278ED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02DBC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FB6C2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60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AD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EBA32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21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7D2E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3DDE597" wp14:editId="12BD94B2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9CBE68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9DC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FBE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1416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B8AF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3BD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8DE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35E4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27A5A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7AF49E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0DFE250B" wp14:editId="69DFC93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78D267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7701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291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DA6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A8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16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A8F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1B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0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C721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2C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60485D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68F23C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6C5C7C9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93677D4" wp14:editId="499FD2B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10FA95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325352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73FF5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E1789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4A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B7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A5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87A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16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510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C22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6B2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F34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ABC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31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6E3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F36E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7E2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84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AC0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770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815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2E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0EA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3F62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18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A34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C80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50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924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9F375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F628B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4295A31F" w14:textId="1CDCE1A4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203258">
              <w:rPr>
                <w:rFonts w:ascii="Arial" w:hAnsi="Arial"/>
                <w:lang w:eastAsia="sk-SK"/>
              </w:rPr>
              <w:t>28.2.202</w:t>
            </w:r>
            <w:r w:rsidR="00E57B8F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19FC1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8C901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253C4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52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26D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CAD06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619E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D29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D0B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EA9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8665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8015F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8B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168AF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AA8F5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E993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C40F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9EA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BAEB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D9B7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99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09A0CC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3DEA5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75E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B59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702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F28A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8B9F9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8DE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E109C9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0EA3B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47F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C4C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FBE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244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EFB6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2B0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000A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E54FC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BFB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D4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85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E1C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C6AF9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13F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A4FF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9AD3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9F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786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E58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8C3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395A6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EA3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B7056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7E179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F23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74C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5C39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9DB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4FD0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C3E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34A96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826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8997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4E339EC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C320393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5C00D6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53CDCFC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19A9C098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04E47E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76287992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09CCD964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94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A6C8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36D3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31CF0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0DFA5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EA1D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201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D3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E3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C6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1B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E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3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14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E7A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FBBF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20C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11B3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869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24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86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82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7F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35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7A57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4A4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CCE3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8532BF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59CA2C8B" w14:textId="77777777" w:rsidR="00944C3D" w:rsidRDefault="00944C3D" w:rsidP="00944C3D">
      <w:pPr>
        <w:rPr>
          <w:rFonts w:ascii="Arial" w:hAnsi="Arial"/>
        </w:rPr>
      </w:pPr>
    </w:p>
    <w:p w14:paraId="3C1BC8D5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10F4624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0A6B21E7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4B0041CE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63E96017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0B182D8C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2F67A629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99809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B19C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0C0CC3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72BF386E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65E4BAF" w14:textId="32112108" w:rsidR="00944C3D" w:rsidRPr="008D0433" w:rsidRDefault="00335D80" w:rsidP="00503750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DZurňák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Jaroslav </w:t>
            </w:r>
            <w:r w:rsidR="00E57B8F">
              <w:rPr>
                <w:rFonts w:ascii="Arial" w:hAnsi="Arial" w:cs="Arial"/>
                <w:sz w:val="16"/>
                <w:szCs w:val="16"/>
              </w:rPr>
              <w:t xml:space="preserve"> Ing.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A8A5BC7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8EFCE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C571CC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CE4D10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13366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BEDA4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B0EC3D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FAB65B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D69152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35E9CC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1639C40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456E3704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041604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57177D1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B272B3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68B16525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788234E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363544EF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4A260C3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40D18BD2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5466ED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0BBDF7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1C4AA9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14ADFAE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1EDC1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2F6B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B2F51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EE0AE0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073DAF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7A538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387E64C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D21216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E241D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A914C5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32A1E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B73F5A8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730C776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404DE8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7DAAE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AA41AE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4A8E6E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AF4E10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66529859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09AB74B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1A83C10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E14E728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02F4F653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0A9A8D5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62C3AFC" w14:textId="562CFCE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E57B8F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49DFCF39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2A1D87AA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44C401C5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49EA42F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B1734F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45826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5942E65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2E84A9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3265742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9269C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1CBE456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68B1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23D8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CAA71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C12DBD9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60392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209E2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042C1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88FB2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1819E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BA5993D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4AF4A47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2655FA8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4B79586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094119D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218956A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2CCEF13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1A08473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4AA19F7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5705E5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2DF367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838984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6E36554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5723F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7B07D3A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650730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0758E19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77D2BA1D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6A3AD21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9A710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438B82D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58EF0DF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F83A8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7EE995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222984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D3660B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EFE952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7ABD35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5D7FEB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5A54405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2600F69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A283A8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459E0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170477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1631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4E6ECC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A3C2C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17E404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373C3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0B0C92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828E1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7FD898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49134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51A121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9AD2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631125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5692ECF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D989D6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2DC9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42F08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95803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C64E500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65B1DFC1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3E1D623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9E0F38D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5EC455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42DABCB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77246E9F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BB4CED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6FB1FE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420C5DB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3270D943" w14:textId="77777777" w:rsidTr="00503750">
        <w:tc>
          <w:tcPr>
            <w:tcW w:w="2302" w:type="dxa"/>
            <w:vAlign w:val="center"/>
          </w:tcPr>
          <w:p w14:paraId="6F7382C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D6C011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737223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7CC99B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5D6162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7C066F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1DF667E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10FC19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12592B" w14:textId="77777777" w:rsidTr="00503750">
        <w:tc>
          <w:tcPr>
            <w:tcW w:w="15593" w:type="dxa"/>
            <w:gridSpan w:val="8"/>
            <w:vAlign w:val="center"/>
          </w:tcPr>
          <w:p w14:paraId="2E4B9E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AC7D487" w14:textId="77777777" w:rsidTr="00503750">
        <w:tc>
          <w:tcPr>
            <w:tcW w:w="2302" w:type="dxa"/>
            <w:vAlign w:val="center"/>
          </w:tcPr>
          <w:p w14:paraId="28F37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FB6E1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FE2E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4FA7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E1C7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D9E71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27145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944FD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1551B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F312E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CD8E22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684E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98730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815D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F0040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D683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768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41BAD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FED19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5F332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DE41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7D80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B287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FA269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1A65D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65D9C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491DDA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4A9C2F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FA957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0E7D3D0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9A1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3F53B0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1E6CE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E85D1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EC48C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10C6680" w14:textId="77777777" w:rsidTr="00503750">
        <w:tc>
          <w:tcPr>
            <w:tcW w:w="2302" w:type="dxa"/>
            <w:vAlign w:val="center"/>
          </w:tcPr>
          <w:p w14:paraId="110B272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3E935C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C0880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3051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DB897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A49FA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8E10D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867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F1F316" w14:textId="77777777" w:rsidTr="00503750">
        <w:tc>
          <w:tcPr>
            <w:tcW w:w="15593" w:type="dxa"/>
            <w:gridSpan w:val="8"/>
            <w:vAlign w:val="center"/>
          </w:tcPr>
          <w:p w14:paraId="53C4F4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57A8C75A" w14:textId="77777777" w:rsidTr="00503750">
        <w:tc>
          <w:tcPr>
            <w:tcW w:w="2302" w:type="dxa"/>
            <w:vAlign w:val="center"/>
          </w:tcPr>
          <w:p w14:paraId="6E07788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FA764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3D5C83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E632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DDEC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0D788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8C5FC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F42259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1E804C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0F4BC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7E528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D4BC7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31FEE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0D9A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DE70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09A44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947E4B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77C24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2CBD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E6CB67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BA0335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DD86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81125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A6C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B2287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6A524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B7BF19" w14:textId="77777777" w:rsidTr="00503750">
        <w:tc>
          <w:tcPr>
            <w:tcW w:w="2302" w:type="dxa"/>
            <w:vAlign w:val="center"/>
          </w:tcPr>
          <w:p w14:paraId="05644F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743936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ECE7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9B99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02A3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A8C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9F84B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7E7E1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F0764" w14:textId="77777777" w:rsidTr="00503750">
        <w:tc>
          <w:tcPr>
            <w:tcW w:w="15593" w:type="dxa"/>
            <w:gridSpan w:val="8"/>
            <w:vAlign w:val="center"/>
          </w:tcPr>
          <w:p w14:paraId="042B094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77A02364" w14:textId="77777777" w:rsidTr="00503750">
        <w:tc>
          <w:tcPr>
            <w:tcW w:w="2302" w:type="dxa"/>
            <w:vAlign w:val="center"/>
          </w:tcPr>
          <w:p w14:paraId="159B35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7E684B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21DC50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1D7C2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52FFA3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9F2D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9ADA7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BADC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D16AD7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57AB0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ED61F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74C8E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64CC55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3BC95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7D89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C2BCA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704878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6E963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FC97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C4E76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203AC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47BF8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4AAC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517CF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1D10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E0CF06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615127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A85F2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FB52A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43EE38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AAC3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1BC89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EB2B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7C8D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DFD7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F0F88B7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137308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78036CA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1FCA0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3AD28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0AAD2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A1AE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A8807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55FDF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FC122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50D82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8A3AB3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3CC2C4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6F0393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8D0155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CFE8C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1CDE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E58F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D178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0241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AD472" w14:textId="77777777" w:rsidR="00944C3D" w:rsidRDefault="00944C3D" w:rsidP="00944C3D">
      <w:pPr>
        <w:rPr>
          <w:rFonts w:ascii="Arial" w:hAnsi="Arial"/>
          <w:b/>
        </w:rPr>
      </w:pPr>
    </w:p>
    <w:p w14:paraId="12B4F714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00CB463" w14:textId="77777777" w:rsidTr="00503750">
        <w:tc>
          <w:tcPr>
            <w:tcW w:w="1944" w:type="dxa"/>
            <w:vAlign w:val="center"/>
          </w:tcPr>
          <w:p w14:paraId="43776FB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804A0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4487BE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698F5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551238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70AE1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778A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2A315FF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33C6FA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00947ED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BD1B1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6A3AC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2490E99" w14:textId="77777777" w:rsidTr="00503750">
        <w:tc>
          <w:tcPr>
            <w:tcW w:w="15685" w:type="dxa"/>
            <w:gridSpan w:val="12"/>
            <w:vAlign w:val="center"/>
          </w:tcPr>
          <w:p w14:paraId="2270F3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4D9604D" w14:textId="77777777" w:rsidTr="00503750">
        <w:tc>
          <w:tcPr>
            <w:tcW w:w="1944" w:type="dxa"/>
            <w:vAlign w:val="center"/>
          </w:tcPr>
          <w:p w14:paraId="27C1FA3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7A81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6B6F8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46F3C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7395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3D9E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9E5A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9AF0D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AED7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D964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7A2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D8A1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BAD0B74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625055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3EF555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4D737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F67EF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4D6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24FF3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0320C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155E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DC773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B6D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C6363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BEA6E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88ABAA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289D26D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2FE743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561AE6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0433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94A2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C6195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6B2D1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513A4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D9C9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B489D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BD10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DFFDB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761331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2E4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2BC7F0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053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5C51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62AE66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579B2F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778A3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C0EA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284705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47A86C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364F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74A01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044975DA" w14:textId="77777777" w:rsidTr="00503750">
        <w:tc>
          <w:tcPr>
            <w:tcW w:w="1944" w:type="dxa"/>
            <w:vAlign w:val="center"/>
          </w:tcPr>
          <w:p w14:paraId="75CB11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A5DA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569C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C742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461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98B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7084F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E0C8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E7360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B3A3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35F1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2522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DFCCEF" w14:textId="77777777" w:rsidTr="00503750">
        <w:tc>
          <w:tcPr>
            <w:tcW w:w="15685" w:type="dxa"/>
            <w:gridSpan w:val="12"/>
            <w:vAlign w:val="center"/>
          </w:tcPr>
          <w:p w14:paraId="113AE7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2E0651D4" w14:textId="77777777" w:rsidTr="00503750">
        <w:tc>
          <w:tcPr>
            <w:tcW w:w="1944" w:type="dxa"/>
            <w:vAlign w:val="center"/>
          </w:tcPr>
          <w:p w14:paraId="73C5A6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0A07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5FFA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BFDD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2210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8C4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BFCEA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0B359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B8A5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297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417DE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2C802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AA0281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37E017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40A14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1B60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FF802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8C29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4156E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46CB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ECD7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4033B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B0520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EBDB4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ECE33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C3D07D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302EE3A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1E17B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2546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4769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AA857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4210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8FB7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07E8E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226D9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76650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B334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A2789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657C5C" w14:textId="77777777" w:rsidTr="00503750">
        <w:tc>
          <w:tcPr>
            <w:tcW w:w="1944" w:type="dxa"/>
            <w:vAlign w:val="center"/>
          </w:tcPr>
          <w:p w14:paraId="08221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E32F9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4AD77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C44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D60D4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C2A0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9285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70C7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4339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9BA6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4218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2BAEE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4408D2E" w14:textId="77777777" w:rsidTr="00503750">
        <w:tc>
          <w:tcPr>
            <w:tcW w:w="15685" w:type="dxa"/>
            <w:gridSpan w:val="12"/>
            <w:vAlign w:val="center"/>
          </w:tcPr>
          <w:p w14:paraId="4860CA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67C5543" w14:textId="77777777" w:rsidTr="00503750">
        <w:tc>
          <w:tcPr>
            <w:tcW w:w="1944" w:type="dxa"/>
            <w:vAlign w:val="center"/>
          </w:tcPr>
          <w:p w14:paraId="7B7502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2EA7B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882FD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44F8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9EC8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27EE4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0472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B433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3155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59A2A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4ECE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846F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E5EEBC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ADFD4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07E3CD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9414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9059E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7A493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E56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E3D0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692A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3CCC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33CF0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3E3D2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61C68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DDB9D8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2044F6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6A6709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DE7EA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520F7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CB97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2FC8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DEA7B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78EE6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02179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30E2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15E9D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C41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510A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82F6F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2ED49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DAFB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422C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D9FBA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3D1B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A9A9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D61C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C1633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AB8D1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F4B6E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BDEF1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377A9F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22ED6B3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63DE402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067E47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CB4F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585325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1EA2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E265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16A1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D5266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2E24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498C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6B03A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1D3BC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E20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8060D0E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604EF2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FCB4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37B06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1BA13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A87F4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CB2D3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623C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BE4F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1F60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7CBC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091F2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1A1A8F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B2F909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CA43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9E88F0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6C5516C4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F8451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77F5E6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23ABAC13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1757418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79E0A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88D6C7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0BF52D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CFC38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80602F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86B0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E3B67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BFBA5C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29AC756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820C8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25D64FD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3F82AA2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DC1F36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528851D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2B82F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EF2A5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19A396D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54A4CE4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18960C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1E5302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604885C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49A0C9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E2291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502E1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3F54988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6F01C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4739D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27DEC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412BF6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4663FB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7194CBA3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7D76748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4461C29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75735A2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655633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36F826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68ED45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51DDE60" w14:textId="77777777" w:rsidTr="00503750">
        <w:trPr>
          <w:trHeight w:val="1073"/>
        </w:trPr>
        <w:tc>
          <w:tcPr>
            <w:tcW w:w="3614" w:type="dxa"/>
            <w:vMerge/>
          </w:tcPr>
          <w:p w14:paraId="745515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F17DEC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1C9C7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450922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0A8045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75E61A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78A06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6F3279DF" w14:textId="77777777" w:rsidTr="00503750">
        <w:trPr>
          <w:trHeight w:val="283"/>
        </w:trPr>
        <w:tc>
          <w:tcPr>
            <w:tcW w:w="3614" w:type="dxa"/>
          </w:tcPr>
          <w:p w14:paraId="05E8D3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00C92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D4F85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EC2A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4CC3ED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38BB4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18DFD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729AC3" w14:textId="77777777" w:rsidTr="00503750">
        <w:trPr>
          <w:trHeight w:val="283"/>
        </w:trPr>
        <w:tc>
          <w:tcPr>
            <w:tcW w:w="3614" w:type="dxa"/>
          </w:tcPr>
          <w:p w14:paraId="7E7A54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5FE046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CFC64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9A83D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65F1B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9BA82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321F2F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80DA173" w14:textId="77777777" w:rsidTr="00503750">
        <w:trPr>
          <w:trHeight w:val="283"/>
        </w:trPr>
        <w:tc>
          <w:tcPr>
            <w:tcW w:w="3614" w:type="dxa"/>
          </w:tcPr>
          <w:p w14:paraId="6FA80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1CBCC4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0DA50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2254A0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39AA7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F0B2F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B3695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DF79251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DB50997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6BA9E2A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753DA9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99747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BAD363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5F05ADA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77E3B9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763F42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73EDB29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00E98A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1A5FE3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5225D95D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F6A0A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7A0A857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110A4C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68DE7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EB23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BF0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D2B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BDBD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1CF2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8C75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78CA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01C22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0AF7E5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78E0A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F2DDE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C83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DBF8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D3E8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835D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9EA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FD85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10C3F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8298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C2CDE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652D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968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D496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8FA7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06D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1B3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9A384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80542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B3A12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DE76E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7FD5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D3D7C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CD9C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CEB4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9E07C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417A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3A86CD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B75D3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62841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16362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CC75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D443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3A3F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B35E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32F6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1F74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7C77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78DC1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24F83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B52E1F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A9FAE06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AE416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38D7E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BF6E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FBCD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F523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718A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E7C7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E117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698A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B44A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108C95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57D9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395B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795F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527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FED4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2E0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A0B11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DF84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90AF4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4516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53C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4D9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4AF6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DC47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56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41B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DFCD0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346910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C8AA99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0E97D72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224A9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9A0D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C6E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EEB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35C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5DBF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08E04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3FB214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376C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D14B0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89F8E5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0C24A1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47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AFE1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6C6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9B1C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9A94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35AE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C7F5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CEC6B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5DC1E8D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730E81B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93C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1C79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7D48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613E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9809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B3DA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CC92D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266BD4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78491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73992B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614C1E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6069D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EC9B85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B1F46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F973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DC407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A0CEA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02568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63976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93FA7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8FBE8E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32247D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2C16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5785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39B45F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D7DBB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213C94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1E6B0E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5FE016E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6C89B0D9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9527781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65447288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BBF87A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C4BC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7CC3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06186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84447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065E3CE7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DEAC6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2D439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BD499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2BC6844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0F8DDB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FF1FD5B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8531C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7819E8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2AB79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753E4C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87B5ED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7462617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519135B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AC6AD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2F664C3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18476B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1CB173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6D714A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93043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BA7FA0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62EE3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FCF693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03E0E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EEF07DA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43FCF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F1812E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799A326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2B8BCD3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4C9B5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01C453C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630D347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A1FC2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3D53AFA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E87403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5B7329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6798F718" w14:textId="77777777" w:rsidR="00944C3D" w:rsidRDefault="00944C3D" w:rsidP="00944C3D">
      <w:pPr>
        <w:rPr>
          <w:rFonts w:ascii="Arial" w:hAnsi="Arial"/>
          <w:b/>
        </w:rPr>
      </w:pPr>
    </w:p>
    <w:p w14:paraId="724C4DED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D24ECE1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745660C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30CA96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6EBEE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04352C8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06F918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266DCDD4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CA037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196E9F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3DFA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75786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FDD4EB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D7E0F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8188D3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0EEFB8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1B3373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0EA5B8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8208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63E53A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0A5C4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836C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5AFC9F8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59C67FD1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F22681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6001B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D1EE7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3E3D36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63326D6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0FC3617" w14:textId="77777777" w:rsidTr="00503750">
        <w:tc>
          <w:tcPr>
            <w:tcW w:w="2835" w:type="dxa"/>
            <w:vAlign w:val="center"/>
          </w:tcPr>
          <w:p w14:paraId="4365AD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EC16F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DDF155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243231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A529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F2E5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3EBF3CF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6B3C63C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39C88FEA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45CC9D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C77D40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E1CCE67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2270A34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EDFB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499396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DFE5E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8BFA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F24E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68DC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8964C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5FFC10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4DA56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6733CF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BC6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0F1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6470E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EF3D5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EC41E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C55D2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33896A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D2DD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86F1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E7C7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E5C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090B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2A933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02E72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F989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226C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398F1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D637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20A99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21324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036C2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D85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4BA6D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0369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E0E0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7EA5B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174E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737618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A605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D46C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2012D3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2315B0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7A731F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2434D98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1A8AC3A0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87F9CF4" w14:textId="77777777" w:rsidR="00944C3D" w:rsidRDefault="00944C3D" w:rsidP="00944C3D">
      <w:pPr>
        <w:rPr>
          <w:rFonts w:ascii="Arial" w:hAnsi="Arial"/>
          <w:b/>
        </w:rPr>
      </w:pPr>
    </w:p>
    <w:p w14:paraId="32B50F96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5B98D592" w14:textId="77777777" w:rsidTr="00503750">
        <w:tc>
          <w:tcPr>
            <w:tcW w:w="2835" w:type="dxa"/>
            <w:vAlign w:val="center"/>
          </w:tcPr>
          <w:p w14:paraId="6723CA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6312F48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93AF1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549C0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495E0D7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38381C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988E47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11461A6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496EDA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D447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6D04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D7C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ADC6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74578D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39723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582C04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BC4F02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D3EDB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7849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4B1E2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E357DE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F3A1B1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632DF7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753C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DA9AF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BEC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E3C66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B06FB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52B66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6D0CD6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9F05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9F84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BC6F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90DE8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4EDBC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BA29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CE650C4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B564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EA6CD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B5E3A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8FE4FFA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F5300D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E5523E1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82BCA6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534E69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023C8E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5A7D453D" w14:textId="77777777" w:rsidTr="00503750">
        <w:trPr>
          <w:trHeight w:val="699"/>
        </w:trPr>
        <w:tc>
          <w:tcPr>
            <w:tcW w:w="3502" w:type="dxa"/>
            <w:vMerge/>
          </w:tcPr>
          <w:p w14:paraId="72FFE4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5DDE83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3C63C4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A5EDC89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2D622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3C06E246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F235AC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902B66E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3F56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6CD31CDB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7A06FC1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3526C7E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1D885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003EDC9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1C607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BD091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6179B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CC46EA5" w14:textId="77777777" w:rsidTr="00503750">
        <w:trPr>
          <w:trHeight w:val="593"/>
        </w:trPr>
        <w:tc>
          <w:tcPr>
            <w:tcW w:w="3497" w:type="dxa"/>
          </w:tcPr>
          <w:p w14:paraId="6587A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0D9084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411FD1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1F07F9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6D5A7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D777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FFDDE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13D00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5AD4AA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19D42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05FE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D4BA5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21800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D3874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E630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3695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1FCBD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080A05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711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AA62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A1A7B40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4F72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82F3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46A2AE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5D46EC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1AB59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58368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BEB6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9DBB53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2CC3EE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94FD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4F020E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6FD1A3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CCA5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0737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8C8561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B2BCA3C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9FA4B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21FB5C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419D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AE5B3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1917B6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C0B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9E03F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46469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90F38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7FCDC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F4670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B0B1F6E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C18C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040F6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74DEEF6" w14:textId="77777777" w:rsidR="00944C3D" w:rsidRDefault="00944C3D" w:rsidP="00944C3D">
      <w:pPr>
        <w:rPr>
          <w:rFonts w:ascii="Arial" w:hAnsi="Arial"/>
          <w:b/>
        </w:rPr>
      </w:pPr>
    </w:p>
    <w:p w14:paraId="53D516A7" w14:textId="77777777" w:rsidR="00944C3D" w:rsidRDefault="00944C3D" w:rsidP="00944C3D">
      <w:pPr>
        <w:rPr>
          <w:rFonts w:ascii="Arial" w:hAnsi="Arial"/>
          <w:b/>
        </w:rPr>
      </w:pPr>
    </w:p>
    <w:p w14:paraId="30D2E2DB" w14:textId="77777777" w:rsidR="00944C3D" w:rsidRDefault="00944C3D" w:rsidP="00944C3D">
      <w:pPr>
        <w:rPr>
          <w:rFonts w:ascii="Arial" w:hAnsi="Arial"/>
          <w:b/>
        </w:rPr>
      </w:pPr>
    </w:p>
    <w:p w14:paraId="2555AB66" w14:textId="77777777" w:rsidR="00944C3D" w:rsidRDefault="00944C3D" w:rsidP="00944C3D">
      <w:pPr>
        <w:rPr>
          <w:rFonts w:ascii="Arial" w:hAnsi="Arial"/>
          <w:b/>
        </w:rPr>
      </w:pPr>
    </w:p>
    <w:p w14:paraId="629D389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29399083" w14:textId="77777777" w:rsidTr="00503750">
        <w:tc>
          <w:tcPr>
            <w:tcW w:w="2622" w:type="dxa"/>
            <w:vAlign w:val="center"/>
          </w:tcPr>
          <w:p w14:paraId="44914FE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15B3103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18293E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971EBE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0273B99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2CA474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3C147DB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792835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1699E6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20D9668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2069B3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624093E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4FE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498CF3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F5CE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6FA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868D4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9DA1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330677C" w14:textId="77777777" w:rsidTr="00503750">
        <w:tc>
          <w:tcPr>
            <w:tcW w:w="2622" w:type="dxa"/>
            <w:vAlign w:val="center"/>
          </w:tcPr>
          <w:p w14:paraId="6276F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9A7D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7152A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16B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06A4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D80E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CA9A5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77D5D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2FED5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056431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FD9B4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DF9A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B4E3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27CC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2B4A552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83D78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2FEFB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A7AD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55B4A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A4549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F17B3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7C808D3" w14:textId="77777777" w:rsidTr="00503750">
        <w:tc>
          <w:tcPr>
            <w:tcW w:w="2622" w:type="dxa"/>
            <w:vAlign w:val="center"/>
          </w:tcPr>
          <w:p w14:paraId="5DB09D3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5B8D2D96" w14:textId="5EF64DDB" w:rsidR="00944C3D" w:rsidRPr="008C56AB" w:rsidRDefault="00E57B8F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2676</w:t>
            </w:r>
          </w:p>
        </w:tc>
        <w:tc>
          <w:tcPr>
            <w:tcW w:w="1275" w:type="dxa"/>
            <w:vAlign w:val="center"/>
          </w:tcPr>
          <w:p w14:paraId="521ABA11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66611190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4EBB7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D948BB" w14:textId="56218AAB" w:rsidR="00944C3D" w:rsidRPr="008C56AB" w:rsidRDefault="00E57B8F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9279</w:t>
            </w:r>
          </w:p>
        </w:tc>
      </w:tr>
      <w:tr w:rsidR="0099716A" w:rsidRPr="00050529" w14:paraId="1EC80AB9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700746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62339F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18675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E51F8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9B2A2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4FF3C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D4C7C06" w14:textId="77777777" w:rsidTr="00503750">
        <w:tc>
          <w:tcPr>
            <w:tcW w:w="2622" w:type="dxa"/>
            <w:vAlign w:val="center"/>
          </w:tcPr>
          <w:p w14:paraId="7B502C6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4DC54D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4A7D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CE7D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AD1B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1623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C3C661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A3ED024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570081D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9E2DC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24F5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95D2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B3C1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C0DB7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536EB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2BF9BBF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811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9257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5CAE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98F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310EE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B9B60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7729B1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BC6D8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67A4E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1348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BE6B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F343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28C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35300DD8" w14:textId="77777777" w:rsidTr="00503750">
        <w:tc>
          <w:tcPr>
            <w:tcW w:w="2622" w:type="dxa"/>
            <w:vAlign w:val="center"/>
          </w:tcPr>
          <w:p w14:paraId="12B535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4CC894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606C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C0D74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B39CF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CDB1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881A5BE" w14:textId="77777777" w:rsidTr="00503750">
        <w:tc>
          <w:tcPr>
            <w:tcW w:w="2622" w:type="dxa"/>
            <w:vAlign w:val="center"/>
          </w:tcPr>
          <w:p w14:paraId="0F8FE03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D99D2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13B07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0A83B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110F49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272C8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4B9E607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0C0576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6DE6853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3F90F3DC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36E80761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E6FE083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504FE59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15E6AD2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8DDD21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37E7E0DF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56690FA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8A839D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0077E4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AAA5C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0EA58F5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C2B31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28E864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04C39E1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85DD93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3627F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87379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F947A5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E277A2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B44F02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D6C5F8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199259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8AE6E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BD9BC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1B0ED1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30C58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C8A7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DD4579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ED47F1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1669B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EE2689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4FDA15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1D76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A4C1CE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E6CF7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241F4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11D11D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23F17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572022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11C9147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3A3AB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F2B42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CF5FA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345B1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F12822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69D800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25A565F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3B2EDD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C4632F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EB066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058732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071AE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C1D6C5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7FD149B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17454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A0B75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02A7264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16159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6D3C88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45C09B6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15634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F46CF3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4A87716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FAA795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8DF7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654B954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D82DF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9FCFEE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9CCB68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10D009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7FDA19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82C592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5864CAF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3480CF79" w14:textId="77777777" w:rsidTr="00503750">
        <w:tc>
          <w:tcPr>
            <w:tcW w:w="2835" w:type="dxa"/>
            <w:vAlign w:val="center"/>
          </w:tcPr>
          <w:p w14:paraId="2DCC31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D85F4C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70BD00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B37972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2EAF40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144BA18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7CD621BC" w14:textId="77777777" w:rsidTr="00503750">
        <w:tc>
          <w:tcPr>
            <w:tcW w:w="2835" w:type="dxa"/>
            <w:vAlign w:val="center"/>
          </w:tcPr>
          <w:p w14:paraId="4CA432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5230F3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AF82B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DB0DF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7BD0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F3E6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D310CF" w14:textId="77777777" w:rsidTr="00503750">
        <w:tc>
          <w:tcPr>
            <w:tcW w:w="2835" w:type="dxa"/>
            <w:vAlign w:val="center"/>
          </w:tcPr>
          <w:p w14:paraId="3DD911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4B7C4E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EB5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0A09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4F1B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4E4E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93B5BB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4538A40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28F9575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978F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7468F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EC90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74F97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BCDAAC3" w14:textId="77777777" w:rsidTr="00503750">
        <w:tc>
          <w:tcPr>
            <w:tcW w:w="2835" w:type="dxa"/>
            <w:vAlign w:val="center"/>
          </w:tcPr>
          <w:p w14:paraId="72AF9C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561F44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920A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9E54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200D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6B9AA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D520AC" w14:textId="77777777" w:rsidTr="00503750">
        <w:tc>
          <w:tcPr>
            <w:tcW w:w="2835" w:type="dxa"/>
            <w:vAlign w:val="center"/>
          </w:tcPr>
          <w:p w14:paraId="4C1CE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0CD51D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E5BD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3A6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6818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85A9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B315AC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653411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52F44088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F5C77F2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727740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55A1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B19D2A7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ABAFF8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095372D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169E9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72987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F4A70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C11F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DD2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2E9844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2383A3E2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4AA98EE" w14:textId="77777777" w:rsidTr="00503750">
        <w:tc>
          <w:tcPr>
            <w:tcW w:w="2552" w:type="dxa"/>
            <w:shd w:val="clear" w:color="auto" w:fill="auto"/>
            <w:vAlign w:val="center"/>
          </w:tcPr>
          <w:p w14:paraId="0C32C8A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134887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07BB6F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52716B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9E72E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6F11E36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3FB99E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4F0FFA78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3308AF4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6F39F16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CEF648C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789D466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B20BE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0244BFBA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227C02B6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0A80C62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93F96D3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DA62C4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AFDE78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2FCC539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8EFC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41047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6F1813E3" w14:textId="77777777" w:rsidTr="00503750">
        <w:tc>
          <w:tcPr>
            <w:tcW w:w="4395" w:type="dxa"/>
            <w:vMerge/>
          </w:tcPr>
          <w:p w14:paraId="1626F44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6F75EF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A7AAB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436ADDF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9BFCC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1E1DA6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283C00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A141EB3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5D2AF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E9F54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17BEBD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5D2D1CCE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0EAB9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7E21D67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388EE67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9547C37" w14:textId="77777777" w:rsidTr="00503750">
        <w:tc>
          <w:tcPr>
            <w:tcW w:w="4395" w:type="dxa"/>
            <w:vAlign w:val="center"/>
          </w:tcPr>
          <w:p w14:paraId="26B6EB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263E7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DB5FA69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F36BD0F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292E1D4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6926EC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540BA4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073277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21FFDA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F5C998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E7BDA5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176C1F6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CBE22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054AD8A4" w14:textId="586BB2C8" w:rsidR="00944C3D" w:rsidRDefault="00E57B8F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79975</w:t>
            </w:r>
          </w:p>
          <w:p w14:paraId="2365BE4F" w14:textId="77777777" w:rsidR="003A0AB4" w:rsidRPr="008C56AB" w:rsidRDefault="003A0AB4" w:rsidP="001E00DA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1428F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3FBC4DA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6CBB816F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347BA21F" w14:textId="77777777" w:rsidTr="00503750">
        <w:tc>
          <w:tcPr>
            <w:tcW w:w="4395" w:type="dxa"/>
            <w:vAlign w:val="center"/>
          </w:tcPr>
          <w:p w14:paraId="70617FE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67748F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7DA16A65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51179068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075BC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6359877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CAE985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23DD3C5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100BCC3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2FA5F2B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5CE1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3D83158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78F20E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792307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FE308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3CF1CD1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27E9F11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54D3877A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2013806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266C565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B914137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5E7F92C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2FA8A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BAF97A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A597A9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5C1EBF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02D453F" w14:textId="77777777" w:rsidTr="00503750">
        <w:tc>
          <w:tcPr>
            <w:tcW w:w="1843" w:type="dxa"/>
            <w:vAlign w:val="center"/>
          </w:tcPr>
          <w:p w14:paraId="2B866A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EB08F6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67B747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93086C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5AE351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573775D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05AFB13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A8E306E" w14:textId="77777777" w:rsidTr="00503750">
        <w:tc>
          <w:tcPr>
            <w:tcW w:w="1843" w:type="dxa"/>
            <w:vAlign w:val="center"/>
          </w:tcPr>
          <w:p w14:paraId="23C64E5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9B7376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4D4D97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4A841F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45F6708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6AFF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D8C1C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C0CB1C4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2BE4B69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003D956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993C0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2A0A77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448C8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D078F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0BCF4E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40300D7" w14:textId="77777777" w:rsidTr="00503750">
        <w:tc>
          <w:tcPr>
            <w:tcW w:w="1843" w:type="dxa"/>
            <w:vAlign w:val="center"/>
          </w:tcPr>
          <w:p w14:paraId="4E0C703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E3AAB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CA8C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47646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8875A4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BA0136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15A25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32514FC3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5243E1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1141955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C0B93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334238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244E7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86305E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9E71D0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23B5F4D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46DCAE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30EACD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5092CD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C09F6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536979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620A8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E3B41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AC3BCB4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22B13E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5B1128B1" w14:textId="77777777" w:rsidTr="00503750">
        <w:trPr>
          <w:trHeight w:val="664"/>
        </w:trPr>
        <w:tc>
          <w:tcPr>
            <w:tcW w:w="3372" w:type="dxa"/>
          </w:tcPr>
          <w:p w14:paraId="49A7F6A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4BADA40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F79B49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5A940B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C52FE7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6F918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D22A8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9F9F7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6925040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C1930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64A1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1BA958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EB4A2F8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2DCD3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B11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AC70F6C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3E065D7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53D66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F8921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297F6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A7988C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594058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A40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6D0A6E5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AE83FA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DDEE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1013B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9F9C78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F429C69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52BB5698" w14:textId="77777777" w:rsidTr="00503750">
        <w:tc>
          <w:tcPr>
            <w:tcW w:w="2835" w:type="dxa"/>
            <w:vAlign w:val="center"/>
          </w:tcPr>
          <w:p w14:paraId="5977228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A73E88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5BACAD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0A8ED0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23DC3A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132E785" w14:textId="77777777" w:rsidTr="00503750">
        <w:tc>
          <w:tcPr>
            <w:tcW w:w="2835" w:type="dxa"/>
          </w:tcPr>
          <w:p w14:paraId="77F5F8F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325DA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DEAE0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6BFB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39188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BCC0F2F" w14:textId="77777777" w:rsidTr="00503750">
        <w:tc>
          <w:tcPr>
            <w:tcW w:w="2835" w:type="dxa"/>
          </w:tcPr>
          <w:p w14:paraId="58E8B62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72A0D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A64A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9483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8830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001CA9F" w14:textId="77777777" w:rsidTr="00503750">
        <w:tc>
          <w:tcPr>
            <w:tcW w:w="2835" w:type="dxa"/>
          </w:tcPr>
          <w:p w14:paraId="1E6F5D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16413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5F5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04242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8F953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537D8F7" w14:textId="77777777" w:rsidTr="00503750">
        <w:tc>
          <w:tcPr>
            <w:tcW w:w="2835" w:type="dxa"/>
            <w:vAlign w:val="center"/>
          </w:tcPr>
          <w:p w14:paraId="4FC709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21CB42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CFD1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A219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DBC8B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1894D87" w14:textId="77777777" w:rsidTr="00503750">
        <w:tc>
          <w:tcPr>
            <w:tcW w:w="2835" w:type="dxa"/>
            <w:vAlign w:val="center"/>
          </w:tcPr>
          <w:p w14:paraId="0A8B622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20417D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8B04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F2A99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0503E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EB5530" w14:textId="77777777" w:rsidTr="00503750">
        <w:tc>
          <w:tcPr>
            <w:tcW w:w="2835" w:type="dxa"/>
          </w:tcPr>
          <w:p w14:paraId="7B6FFD52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25625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DE3E3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9DB4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120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DA49487" w14:textId="77777777" w:rsidTr="00503750">
        <w:tc>
          <w:tcPr>
            <w:tcW w:w="2835" w:type="dxa"/>
          </w:tcPr>
          <w:p w14:paraId="592FD86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1B8E7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2FADE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3A4B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065D4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5324168" w14:textId="77777777" w:rsidTr="00503750">
        <w:tc>
          <w:tcPr>
            <w:tcW w:w="2835" w:type="dxa"/>
          </w:tcPr>
          <w:p w14:paraId="3DE2E24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440E77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0F64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9531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9376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4041383" w14:textId="77777777" w:rsidR="00944C3D" w:rsidRDefault="00944C3D" w:rsidP="00944C3D">
      <w:pPr>
        <w:rPr>
          <w:rFonts w:ascii="Arial" w:hAnsi="Arial"/>
          <w:b/>
        </w:rPr>
      </w:pPr>
    </w:p>
    <w:p w14:paraId="3B6D7589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3E4C6C60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7142E6A7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2E97855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5E3FB7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632739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288981F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6020F07" w14:textId="77777777" w:rsidTr="00503750">
        <w:trPr>
          <w:trHeight w:val="443"/>
        </w:trPr>
        <w:tc>
          <w:tcPr>
            <w:tcW w:w="2560" w:type="dxa"/>
          </w:tcPr>
          <w:p w14:paraId="14E671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67A962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2361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064BC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A11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7308FB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480773E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0F66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81661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3DB9DC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E40D6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2512FD6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02C5C6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0E19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5AAC1C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7CACF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A8BDA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2C31D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3FA4EA6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4C22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8822C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E955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1693CB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640B40" w14:textId="77777777" w:rsidR="00944C3D" w:rsidRDefault="00944C3D" w:rsidP="00944C3D">
      <w:pPr>
        <w:rPr>
          <w:rFonts w:ascii="Arial" w:hAnsi="Arial"/>
          <w:b/>
        </w:rPr>
      </w:pPr>
    </w:p>
    <w:p w14:paraId="45105650" w14:textId="77777777" w:rsidR="00944C3D" w:rsidRDefault="00944C3D" w:rsidP="00944C3D">
      <w:pPr>
        <w:rPr>
          <w:rFonts w:ascii="Arial" w:hAnsi="Arial"/>
          <w:b/>
        </w:rPr>
      </w:pPr>
    </w:p>
    <w:p w14:paraId="1ECC2085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18083F8C" w14:textId="77777777" w:rsidR="00944C3D" w:rsidRDefault="00944C3D" w:rsidP="00944C3D">
      <w:pPr>
        <w:rPr>
          <w:rFonts w:ascii="Arial" w:hAnsi="Arial"/>
          <w:b/>
        </w:rPr>
      </w:pPr>
    </w:p>
    <w:p w14:paraId="0F7A9E4D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7455DA7C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6E17AB8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1D1CB67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7191758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21996A6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CABB4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23354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40E18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5B845B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AB5202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19F828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F5EDF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DF20A18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568C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847355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4ED574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97A2E8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F58F6E5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5DC709B" w14:textId="77777777" w:rsidTr="00503750">
        <w:trPr>
          <w:trHeight w:val="677"/>
        </w:trPr>
        <w:tc>
          <w:tcPr>
            <w:tcW w:w="3358" w:type="dxa"/>
          </w:tcPr>
          <w:p w14:paraId="73048C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107CC46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D8797E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51ED7B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24D8E0C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2F33C6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457E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0AD73F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B456AF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31250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3BE77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E150C1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3F06F5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9EB51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AC8F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F821F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87D30F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5CD05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55C6E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BD96B8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B3C417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1A793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4C4DF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2A27C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74C08EC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FEE9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0415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A44EE35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1735D3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33DC9D0E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1CAF6E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126E7DC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2BC28516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181E0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E8B9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53050C0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07854D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035A95C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891BCAD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996B9B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565F14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29FFECE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A30FCCA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45EB02B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F9932D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12D9949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3405E6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2772C91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9998D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5BDF7EE2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269B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241565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3D0C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DC714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2813929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11ECB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0D685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7868C1A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3F2494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20F2AB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A25A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8B13D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FB98F68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BF7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812CE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9402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6845142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1D2E0F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B02F5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8321E7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5C73C6E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F3C02F3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07661E3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3A18D5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17B8951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8EFA14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5C49E03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192BAA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B2C2E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0FEC38D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C0B2A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237BF7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5C3BB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BAD6A40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A0BB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95787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DFB45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625C32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6D1CFA5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A17E8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233BE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B6B6AB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61BC17F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7EF46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1726C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8A7785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C17ED8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09F14467" w14:textId="77777777" w:rsidTr="00503750">
        <w:tc>
          <w:tcPr>
            <w:tcW w:w="3686" w:type="dxa"/>
            <w:vAlign w:val="center"/>
          </w:tcPr>
          <w:p w14:paraId="2D009C8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0B8139D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779428E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CF8003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7D9DA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4BA59A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B21063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0AF3F6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12CF31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477245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9B99C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45496E6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E20E43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EDF942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2438B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1566D5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C2DA2B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DC8F471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BAD77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8D6DB3B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0AAD6B71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45A55D4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73F7FD0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0BB3C5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106766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9FF85A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AB702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9EBA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08ED7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FF8A4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10C342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DE310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6BB704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208A589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674EC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EAA4F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95C66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FCF1E59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7CC0B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F199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8628E1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00E91EAF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A4ADB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4C2FD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DB44B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6E8CA06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B9B070B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59704B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56A1A0C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22760B2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2D08332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D9C3AF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D8E09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EF05DF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E9E568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0B693A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66D21B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651D3A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4C3272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FBB7D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3B2268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447C7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D28F86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1C8C9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EE68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FF7E07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7CE9A3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BFE907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36B35E2" w14:textId="77777777" w:rsidR="00944C3D" w:rsidRDefault="00944C3D" w:rsidP="00944C3D">
      <w:pPr>
        <w:rPr>
          <w:sz w:val="22"/>
          <w:szCs w:val="22"/>
        </w:rPr>
      </w:pPr>
    </w:p>
    <w:p w14:paraId="02FEF439" w14:textId="77777777" w:rsidR="00944C3D" w:rsidRDefault="00944C3D" w:rsidP="00944C3D">
      <w:pPr>
        <w:rPr>
          <w:sz w:val="22"/>
          <w:szCs w:val="22"/>
        </w:rPr>
      </w:pPr>
    </w:p>
    <w:p w14:paraId="09EBEF60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B4ADFFD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427FBA87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39239E7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840C4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2D71A9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122F74F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5838C0C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57641E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4CA26B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2A3BEE7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5E9012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144828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F457A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850A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BF494A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6DE964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43707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396C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14F44C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0F6E25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6A570FF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0CF6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95D9E7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90E25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ECB8E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0E8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5709D6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794DBBF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54BF28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473F3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7D3B7B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39212B1D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87FB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7D880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43BA905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103B816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5E046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80DCB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D0234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E6E57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5973E3C9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0AFDCB5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456DA80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AD4314C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BF3012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DF672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28738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8929F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1165D5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8150C0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3003A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06F5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AB9569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206D7C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6B919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A9F42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1F79AE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33BADD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3888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80000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F4502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98BB984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058C4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871DB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8B4C1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1B3F3AF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4F9862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40D97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F268D97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2F245F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33734F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9CA40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129B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E9CED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35B146BB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CF33CF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A779392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686523F9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0B2202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2D1D879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376A72AC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9BE0C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FADFA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5642B8B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EE74DB6" w14:textId="77777777" w:rsidR="00944C3D" w:rsidRPr="003607F0" w:rsidRDefault="00944C3D" w:rsidP="00944C3D"/>
    <w:p w14:paraId="1A9D0D45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ADD37" w14:textId="77777777" w:rsidR="00F91C29" w:rsidRDefault="00F91C29">
      <w:r>
        <w:separator/>
      </w:r>
    </w:p>
  </w:endnote>
  <w:endnote w:type="continuationSeparator" w:id="0">
    <w:p w14:paraId="0186C782" w14:textId="77777777" w:rsidR="00F91C29" w:rsidRDefault="00F91C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DDB72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5F87F14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B37B5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684ED19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3734C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755B2E0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D52F9" w14:textId="77777777" w:rsidR="00F91C29" w:rsidRDefault="00F91C29">
      <w:r>
        <w:separator/>
      </w:r>
    </w:p>
  </w:footnote>
  <w:footnote w:type="continuationSeparator" w:id="0">
    <w:p w14:paraId="0339AEB2" w14:textId="77777777" w:rsidR="00F91C29" w:rsidRDefault="00F91C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972394">
    <w:abstractNumId w:val="13"/>
  </w:num>
  <w:num w:numId="2" w16cid:durableId="1577549073">
    <w:abstractNumId w:val="17"/>
  </w:num>
  <w:num w:numId="3" w16cid:durableId="1270502785">
    <w:abstractNumId w:val="8"/>
  </w:num>
  <w:num w:numId="4" w16cid:durableId="333268825">
    <w:abstractNumId w:val="7"/>
  </w:num>
  <w:num w:numId="5" w16cid:durableId="183337271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29758198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74713599">
    <w:abstractNumId w:val="20"/>
  </w:num>
  <w:num w:numId="8" w16cid:durableId="1472407028">
    <w:abstractNumId w:val="10"/>
  </w:num>
  <w:num w:numId="9" w16cid:durableId="972366439">
    <w:abstractNumId w:val="0"/>
  </w:num>
  <w:num w:numId="10" w16cid:durableId="206915549">
    <w:abstractNumId w:val="19"/>
  </w:num>
  <w:num w:numId="11" w16cid:durableId="478620423">
    <w:abstractNumId w:val="6"/>
  </w:num>
  <w:num w:numId="12" w16cid:durableId="530654288">
    <w:abstractNumId w:val="9"/>
  </w:num>
  <w:num w:numId="13" w16cid:durableId="1877234757">
    <w:abstractNumId w:val="12"/>
  </w:num>
  <w:num w:numId="14" w16cid:durableId="2147354811">
    <w:abstractNumId w:val="15"/>
  </w:num>
  <w:num w:numId="15" w16cid:durableId="405611989">
    <w:abstractNumId w:val="14"/>
  </w:num>
  <w:num w:numId="16" w16cid:durableId="1661157455">
    <w:abstractNumId w:val="2"/>
  </w:num>
  <w:num w:numId="17" w16cid:durableId="1205555100">
    <w:abstractNumId w:val="4"/>
  </w:num>
  <w:num w:numId="18" w16cid:durableId="2041205045">
    <w:abstractNumId w:val="11"/>
  </w:num>
  <w:num w:numId="19" w16cid:durableId="1052192270">
    <w:abstractNumId w:val="5"/>
  </w:num>
  <w:num w:numId="20" w16cid:durableId="1662004727">
    <w:abstractNumId w:val="18"/>
  </w:num>
  <w:num w:numId="21" w16cid:durableId="3363451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16561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3258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5D80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0AB4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565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2BEF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57B8F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91C29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02E7FB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CE9B3-F637-4998-AB15-8BC2F6A76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16</Pages>
  <Words>5277</Words>
  <Characters>30081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2023-03-08T11:07:00Z</dcterms:created>
  <dcterms:modified xsi:type="dcterms:W3CDTF">2023-03-08T11:07:00Z</dcterms:modified>
</cp:coreProperties>
</file>