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A5D1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2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F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A0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5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0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5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77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0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E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8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9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59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0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10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2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3F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E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CE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8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A654C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CB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FA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ED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ABC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58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6E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BE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CE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39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FF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3D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00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1CC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1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1A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63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05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762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BD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C9F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CB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8A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4A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50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11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27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99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A0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D5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D1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89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D5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7F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F3CDC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46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34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8C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32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FF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38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B1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F5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3E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1CB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93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18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0F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3A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34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76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D6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95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B9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FC5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334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15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E4A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2F8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B7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43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D3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F7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9B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149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8F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2F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62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0EA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96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04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95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CD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70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D3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40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B1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1D4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E0E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173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CB5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BD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A6B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F5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6D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72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B1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EBF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1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8B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25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6B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04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C1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35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37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C07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38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6A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6B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84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92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168B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3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61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D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F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8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939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9E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E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6E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FB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CC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98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3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8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E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7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D2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E6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C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04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4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2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D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4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B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B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E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C2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A6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B6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7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3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812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EC316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3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92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B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2E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7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6C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A1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C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46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72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CB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7D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43A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EC1C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3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72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0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0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0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7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50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633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25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8E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9D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B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931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23E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80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FD8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78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42CE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C6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D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9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34C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3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FB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ED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9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6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9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A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BC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36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1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BB95C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A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B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1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AE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5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6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1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3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A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C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D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4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4C30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FA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CE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8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70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4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0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E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C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0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8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8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E2F3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0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9B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A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C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E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7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E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23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94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C2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D5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99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13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43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4C2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38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F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5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0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B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BB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2AE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5A1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8567D4" w14:textId="5D0FF1E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350EC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35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8DD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95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44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68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DB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B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46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9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E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60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2E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E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8061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3D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4D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84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69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6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9C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89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E5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0BC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190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A75AF8" wp14:editId="2659BE5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9C7E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1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CD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3B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8AA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7C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D5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AD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C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FD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E8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94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79C6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92D2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35F20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783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BE75503" wp14:editId="54B52C4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978B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57097FA" wp14:editId="0B83392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BFEBE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4342CCA" wp14:editId="20A70DE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5A9E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3CC8266" wp14:editId="17B3611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6E4C9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7A0879F" wp14:editId="447FB78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A98DD" w14:textId="0F6E671B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D338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350E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A0879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D6A98DD" w14:textId="0F6E671B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D338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350EC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2B17F6D" wp14:editId="1E72655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756DB0" w14:textId="66777639" w:rsidR="000B647F" w:rsidRDefault="0099716A" w:rsidP="00944C3D">
                                  <w:r>
                                    <w:t>20</w:t>
                                  </w:r>
                                  <w:r w:rsidR="004D3388">
                                    <w:t>2</w:t>
                                  </w:r>
                                  <w:r w:rsidR="00D350EC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B17F6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0756DB0" w14:textId="66777639" w:rsidR="000B647F" w:rsidRDefault="0099716A" w:rsidP="00944C3D">
                            <w:r>
                              <w:t>20</w:t>
                            </w:r>
                            <w:r w:rsidR="004D3388">
                              <w:t>2</w:t>
                            </w:r>
                            <w:r w:rsidR="00D350EC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5A5C3D9" wp14:editId="6357132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981B7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CB9A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EC032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4093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E85B4C7" wp14:editId="0A74FD5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E48A1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5273A7C" wp14:editId="0CFB7F0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83C2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44795F" wp14:editId="08F0FED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C01BC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06D42F8" wp14:editId="1AAED4C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C8407F" w14:textId="2F8995AA" w:rsidR="000B647F" w:rsidRDefault="0099716A" w:rsidP="00944C3D">
                                  <w:r>
                                    <w:t>20</w:t>
                                  </w:r>
                                  <w:r w:rsidR="00D350EC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6D42F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AC8407F" w14:textId="2F8995AA" w:rsidR="000B647F" w:rsidRDefault="0099716A" w:rsidP="00944C3D">
                            <w:r>
                              <w:t>20</w:t>
                            </w:r>
                            <w:r w:rsidR="00D350EC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26727F" wp14:editId="1E034A8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5E8F4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F4FE9F2" wp14:editId="37CEEA3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1F1467" w14:textId="0890F07C" w:rsidR="000B647F" w:rsidRDefault="0099716A" w:rsidP="00944C3D">
                                  <w:r>
                                    <w:t>20</w:t>
                                  </w:r>
                                  <w:r w:rsidR="00D350EC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4FE9F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61F1467" w14:textId="0890F07C" w:rsidR="000B647F" w:rsidRDefault="0099716A" w:rsidP="00944C3D">
                            <w:r>
                              <w:t>20</w:t>
                            </w:r>
                            <w:r w:rsidR="00D350EC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7FD13C8" wp14:editId="62ECAF8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00EDB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583A4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2C10DA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B966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A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A138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E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F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62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4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A5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63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6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2C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8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7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0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3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7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2D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4D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0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E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6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0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23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21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A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D622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E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0C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14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B7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6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6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89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59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25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E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86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E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D1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F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C34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69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78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689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B9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B8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39B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9A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5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1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3A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3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A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EA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F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709D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A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8D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6C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1E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3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1D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9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A9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65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B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6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B4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4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9C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4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7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C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B5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084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C0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0A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39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3F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3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D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0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D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E5FE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C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5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4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A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B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43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4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80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6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4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B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8C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94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F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8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E3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A1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4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6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11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2C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F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BF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49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568A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D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B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B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B9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4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5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5F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2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C1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0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D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5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17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B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A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0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B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FA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42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E7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31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BE0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012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2F8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6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F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1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5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0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8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5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67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53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20E0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4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5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C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B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5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24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6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2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12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44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A9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8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1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B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5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5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59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E3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E55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80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81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CB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3B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57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CDE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6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1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31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D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EC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D16C003" wp14:editId="5CD0F12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CD3A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5D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C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E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4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9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A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00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7A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D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D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FC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C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2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5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FB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8D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FC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6C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F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4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1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4D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0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C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36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7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75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6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8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9A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751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72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37B8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AF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1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BF681D" wp14:editId="0809F44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A25E1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42147867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42147867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C3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B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6A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C4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A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F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D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0EE3107" wp14:editId="4CDB811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9ED9A0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2022986075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2022986075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4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A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F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38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EA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F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8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15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71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3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2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D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4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0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A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84D1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E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34B37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8C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A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F4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74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E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A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0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B3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B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91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40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89B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C8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4F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4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BF4BF0E" wp14:editId="17523DA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4DFA6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3F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7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5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7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B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19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5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80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D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C5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B3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F1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56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4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6F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7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B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9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50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C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0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C9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FB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5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C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F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0B7C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6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3B7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2557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951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E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53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2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55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8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5B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5B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4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1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E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6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9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0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D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7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7E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5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C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A3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1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7C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74C5D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8C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13E0AC" wp14:editId="1A9EF86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4B5302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82D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4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E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50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4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34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B9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4B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D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59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FD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4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9D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39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1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AB8F88" wp14:editId="53AE3CA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583AA1" w14:textId="77777777" w:rsidR="000B647F" w:rsidRDefault="00034B80" w:rsidP="00944C3D">
                                  <w:r>
                                    <w:t>38</w:t>
                                  </w:r>
                                  <w:r w:rsidR="00B3456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34B80" w:rsidP="00944C3D">
                            <w:r>
                              <w:t>38</w:t>
                            </w:r>
                            <w:r w:rsidR="00B3456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4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FD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C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A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94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D8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6E1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962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089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0B13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6FD2D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E58DFBA" wp14:editId="128BCA5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2BB3A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7DE81C4" wp14:editId="4E24EFF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39333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C2C1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96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6F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A7E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F5E3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A17375D" wp14:editId="67B3DA0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6482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7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75F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6D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CB5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EA3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45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7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1B1B3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93A41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9C11AE2" wp14:editId="00313B1A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7B927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DED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8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1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1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0C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9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EC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18B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B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1BCD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AF49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CAD69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BB5169B" wp14:editId="6D31210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E768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B04F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F27A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418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C3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BA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3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4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98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E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8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7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C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9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E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E1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7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4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0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6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9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3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4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F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71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2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74BD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CE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ADDFF4" w14:textId="3A4ED8E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D3388">
              <w:rPr>
                <w:rFonts w:ascii="Arial" w:hAnsi="Arial"/>
                <w:lang w:eastAsia="sk-SK"/>
              </w:rPr>
              <w:t>25.2.202</w:t>
            </w:r>
            <w:r w:rsidR="00D350E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756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4EF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272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2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94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E9C9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A8E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3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8D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8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999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7CF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2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5C40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D80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ECF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ADE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D5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DE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051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F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B10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1C0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51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01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659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C4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C39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D0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330C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262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DE9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B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D0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7E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4DF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D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BC2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6EE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002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4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3E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B8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E5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BA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0B9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8E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8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CB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95B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92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0D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F9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804E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BCE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8A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F66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E7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A6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6336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D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F3F7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D8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EC41B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A304F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035E9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94F8F6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C3E55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759B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D6DB9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B2F35E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F2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5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1F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6B23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2CC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E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9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6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C2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CE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F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A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0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4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A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B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F6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2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4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7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B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9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E75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D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9E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666A8E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B6B274D" w14:textId="77777777" w:rsidR="00944C3D" w:rsidRDefault="00944C3D" w:rsidP="00944C3D">
      <w:pPr>
        <w:rPr>
          <w:rFonts w:ascii="Arial" w:hAnsi="Arial"/>
        </w:rPr>
      </w:pPr>
    </w:p>
    <w:p w14:paraId="28CF65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787F9B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683CFC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9C6C72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D3167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2125B6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8AA840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54A50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EF641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83EB4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2DEA04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9891F5" w14:textId="767CD9EB" w:rsidR="00944C3D" w:rsidRPr="008D0433" w:rsidRDefault="00D350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Ďuržová Alena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824366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48C5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CE430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B82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1996A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597F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995070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0EF0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D2F0B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D0B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AFA51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A5E2D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A1259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CFE1B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82C8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36097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A9CB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BFB923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26459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58B03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0488F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B3B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7B54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70F572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66D09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011121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9F0D45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4A47BF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28FB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D902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EB5E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62E7A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339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8696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E17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857D2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C5EF0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30D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911F8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1ED12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49ACE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7B633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79B6AB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059A7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817BD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7906E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20B9CD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28DEAA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96F179A" w14:textId="2EC0F6E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D350E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5E9451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10D3F0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F90B09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437D3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CA855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0E86C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A1BB31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D4C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3DAE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641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56741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B1CE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45F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E66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FEDD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AFB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4D3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C5F60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8F6A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F460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26DF5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5332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3D091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36324F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D8E0A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D3394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EDF56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8FB06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13F93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F0696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AB972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7754E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A61C5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3F590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EBCB3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850C0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CE885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F5BA6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A0FE9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891A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97999E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9D77A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A91DC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8BAC3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FDBF6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FF85AE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6ED34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0477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79C6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BAF2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4BE0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C4FD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2CD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1203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2B18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C0551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F61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8476F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975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6A1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DB125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8C06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EAE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635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2ECF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EBC8F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5C6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CC41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1916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84EF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89950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26291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8026BF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FF5713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0566E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49AB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D57333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553C06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90A2F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89E4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F3C8BE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EBE039F" w14:textId="77777777" w:rsidTr="00503750">
        <w:tc>
          <w:tcPr>
            <w:tcW w:w="2302" w:type="dxa"/>
            <w:vAlign w:val="center"/>
          </w:tcPr>
          <w:p w14:paraId="00CF86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4798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4AA4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26DA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432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2D14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1224B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C063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6DBBC72" w14:textId="77777777" w:rsidTr="00503750">
        <w:tc>
          <w:tcPr>
            <w:tcW w:w="15593" w:type="dxa"/>
            <w:gridSpan w:val="8"/>
            <w:vAlign w:val="center"/>
          </w:tcPr>
          <w:p w14:paraId="0A9DE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8468FE8" w14:textId="77777777" w:rsidTr="00503750">
        <w:tc>
          <w:tcPr>
            <w:tcW w:w="2302" w:type="dxa"/>
            <w:vAlign w:val="center"/>
          </w:tcPr>
          <w:p w14:paraId="16D94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C89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A9B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9AE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164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354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3EF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D90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B1A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0B8A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D9AE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13A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9F8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29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81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C3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D52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822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055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1174B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C93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623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B6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B218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7378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9F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F8F7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451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4319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D9FF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6878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DA52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A529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454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8658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B4FF7B8" w14:textId="77777777" w:rsidTr="00503750">
        <w:tc>
          <w:tcPr>
            <w:tcW w:w="2302" w:type="dxa"/>
            <w:vAlign w:val="center"/>
          </w:tcPr>
          <w:p w14:paraId="7A302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2173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5204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B47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59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49F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067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15B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CB6D31" w14:textId="77777777" w:rsidTr="00503750">
        <w:tc>
          <w:tcPr>
            <w:tcW w:w="15593" w:type="dxa"/>
            <w:gridSpan w:val="8"/>
            <w:vAlign w:val="center"/>
          </w:tcPr>
          <w:p w14:paraId="05DF2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C8050A" w14:textId="77777777" w:rsidTr="00503750">
        <w:tc>
          <w:tcPr>
            <w:tcW w:w="2302" w:type="dxa"/>
            <w:vAlign w:val="center"/>
          </w:tcPr>
          <w:p w14:paraId="6028DC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A4A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D60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081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3A3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6B8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1C37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8386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1A8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765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3B8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604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85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50C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59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B5A3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4DA0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E54F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9F97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945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D9B8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798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058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FC3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2341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999F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248ED" w14:textId="77777777" w:rsidTr="00503750">
        <w:tc>
          <w:tcPr>
            <w:tcW w:w="2302" w:type="dxa"/>
            <w:vAlign w:val="center"/>
          </w:tcPr>
          <w:p w14:paraId="455F0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466A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71A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F6F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6E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1FE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ECCD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9A8D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C16A4" w14:textId="77777777" w:rsidTr="00503750">
        <w:tc>
          <w:tcPr>
            <w:tcW w:w="15593" w:type="dxa"/>
            <w:gridSpan w:val="8"/>
            <w:vAlign w:val="center"/>
          </w:tcPr>
          <w:p w14:paraId="035462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4EAFE3" w14:textId="77777777" w:rsidTr="00503750">
        <w:tc>
          <w:tcPr>
            <w:tcW w:w="2302" w:type="dxa"/>
            <w:vAlign w:val="center"/>
          </w:tcPr>
          <w:p w14:paraId="02DD7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2C30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604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A71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49E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F621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7A1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4D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5576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5BE6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3F127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E55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97C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9E7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169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0A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46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B864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BE68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F71D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3A2B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C22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B82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BE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B5C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F87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EB113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CEBC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F763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9EC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777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7C6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51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4B5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BED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5215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40042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C00C8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AD0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21A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094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2709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422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43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625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85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3929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AD76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1B65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F81F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010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BB2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456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39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CA1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5B606E" w14:textId="77777777" w:rsidR="00944C3D" w:rsidRDefault="00944C3D" w:rsidP="00944C3D">
      <w:pPr>
        <w:rPr>
          <w:rFonts w:ascii="Arial" w:hAnsi="Arial"/>
          <w:b/>
        </w:rPr>
      </w:pPr>
    </w:p>
    <w:p w14:paraId="6A8F30E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C55D9D6" w14:textId="77777777" w:rsidTr="00503750">
        <w:tc>
          <w:tcPr>
            <w:tcW w:w="1944" w:type="dxa"/>
            <w:vAlign w:val="center"/>
          </w:tcPr>
          <w:p w14:paraId="1254F3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0104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A9813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72E07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BD25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EC20F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5CEF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F2F39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1C046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69A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7A9D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97443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8C6F85" w14:textId="77777777" w:rsidTr="00503750">
        <w:tc>
          <w:tcPr>
            <w:tcW w:w="15685" w:type="dxa"/>
            <w:gridSpan w:val="12"/>
            <w:vAlign w:val="center"/>
          </w:tcPr>
          <w:p w14:paraId="24929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690E70" w14:textId="77777777" w:rsidTr="00503750">
        <w:tc>
          <w:tcPr>
            <w:tcW w:w="1944" w:type="dxa"/>
            <w:vAlign w:val="center"/>
          </w:tcPr>
          <w:p w14:paraId="749EF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63D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9FF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407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2E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998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0AA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D1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EF0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563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EB1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1FC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3B0B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15BD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AD09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186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036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3F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BF4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1BB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02D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5AC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77E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FAA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35F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F5DD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FEE3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0F8E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103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E305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64A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B4D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B32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F32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71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A95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4E4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9BA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C301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0D071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79E2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CF1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A3D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4DDF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2DEB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636D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0F81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9BDC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0794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BA3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FF8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781EA3" w14:textId="77777777" w:rsidTr="00503750">
        <w:tc>
          <w:tcPr>
            <w:tcW w:w="1944" w:type="dxa"/>
            <w:vAlign w:val="center"/>
          </w:tcPr>
          <w:p w14:paraId="269C8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239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F95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C77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E68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407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C14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D6B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AD1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500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700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051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D11FB" w14:textId="77777777" w:rsidTr="00503750">
        <w:tc>
          <w:tcPr>
            <w:tcW w:w="15685" w:type="dxa"/>
            <w:gridSpan w:val="12"/>
            <w:vAlign w:val="center"/>
          </w:tcPr>
          <w:p w14:paraId="523C2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44F878E" w14:textId="77777777" w:rsidTr="00503750">
        <w:tc>
          <w:tcPr>
            <w:tcW w:w="1944" w:type="dxa"/>
            <w:vAlign w:val="center"/>
          </w:tcPr>
          <w:p w14:paraId="5587C2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4C9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392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BB3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AA3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0AE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DA2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E8C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55D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3C0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2D6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09E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22D3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A1010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4F3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81C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43A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335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8B7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5C4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E96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97C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EAE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4E7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16C7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08FC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C4D2E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F84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A24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809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E7A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51C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41E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CB1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11B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DFA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448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52F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23574" w14:textId="77777777" w:rsidTr="00503750">
        <w:tc>
          <w:tcPr>
            <w:tcW w:w="1944" w:type="dxa"/>
            <w:vAlign w:val="center"/>
          </w:tcPr>
          <w:p w14:paraId="57F87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A28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B04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2F7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39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F59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662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3B8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655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6A3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32B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A04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9C23E" w14:textId="77777777" w:rsidTr="00503750">
        <w:tc>
          <w:tcPr>
            <w:tcW w:w="15685" w:type="dxa"/>
            <w:gridSpan w:val="12"/>
            <w:vAlign w:val="center"/>
          </w:tcPr>
          <w:p w14:paraId="029953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0154594" w14:textId="77777777" w:rsidTr="00503750">
        <w:tc>
          <w:tcPr>
            <w:tcW w:w="1944" w:type="dxa"/>
            <w:vAlign w:val="center"/>
          </w:tcPr>
          <w:p w14:paraId="100DA9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24E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6E6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C7B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8EC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3B1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348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819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2C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769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C1D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A23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2C76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B1B0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30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277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150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491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006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849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FDC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83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5D2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2E0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D35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3DED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E084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DF22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BB3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F36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4E2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536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C49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1C5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60E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BAC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020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ADA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436A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0F956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809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4F2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DFC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FB8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A3C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0E2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DB4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BEC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075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FCE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63E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D9DC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65178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905E0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1A1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B5F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3C3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839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4CF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84E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BF9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FD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7C5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6DF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22E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C14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DFE9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7732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F4B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9FA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A64C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BE9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4B2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41D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D3C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279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256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BF2D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77E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BBB2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B331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6E733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BF3D89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54763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EB90B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92D28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C94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972EE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5CA15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742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920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44AF9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A75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3E8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F1250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D10CF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00E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2620C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C39A8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7F27A3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B0D0F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F1994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375C4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758081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C464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F0B65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4C76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2DEA6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73B1A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16BA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FC53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72C1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86F3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B459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F20B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2431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8249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FFE398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6C0D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FF38C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D6D7E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C896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EA416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808AD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F2D7487" w14:textId="77777777" w:rsidTr="00503750">
        <w:trPr>
          <w:trHeight w:val="1073"/>
        </w:trPr>
        <w:tc>
          <w:tcPr>
            <w:tcW w:w="3614" w:type="dxa"/>
            <w:vMerge/>
          </w:tcPr>
          <w:p w14:paraId="76F0B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BB96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3D0C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AF80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810D7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926C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98C0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5E83AB6" w14:textId="77777777" w:rsidTr="00503750">
        <w:trPr>
          <w:trHeight w:val="283"/>
        </w:trPr>
        <w:tc>
          <w:tcPr>
            <w:tcW w:w="3614" w:type="dxa"/>
          </w:tcPr>
          <w:p w14:paraId="2DDC1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4F0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46F6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E782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FFE0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5841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CFBF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65AF8B" w14:textId="77777777" w:rsidTr="00503750">
        <w:trPr>
          <w:trHeight w:val="283"/>
        </w:trPr>
        <w:tc>
          <w:tcPr>
            <w:tcW w:w="3614" w:type="dxa"/>
          </w:tcPr>
          <w:p w14:paraId="79213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95857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2B0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0A5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270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819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E6A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643665" w14:textId="77777777" w:rsidTr="00503750">
        <w:trPr>
          <w:trHeight w:val="283"/>
        </w:trPr>
        <w:tc>
          <w:tcPr>
            <w:tcW w:w="3614" w:type="dxa"/>
          </w:tcPr>
          <w:p w14:paraId="1B0C2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4EF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C393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EC67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412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815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DD64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87A2A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76A29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A9D413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747C2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6EC9F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EACF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D16D6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26A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6C39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98CFF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12D2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BB78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BE9453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DB94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018E2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0FF0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18AE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29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34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0B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B7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16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8B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325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B68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AFC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26B7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2F5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BF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AE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38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B6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F9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5D1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38B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030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B2C7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CE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618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03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E6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16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C06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01F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59D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BA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14AC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B6B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ECA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D2F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61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758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FC5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BC45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B089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7DC6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346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0E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1A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4A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04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DD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37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652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0FD0E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B957E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649B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CE983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EB27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5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4F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09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5E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CF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D5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181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CC70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63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C8E7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D8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A6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ECC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F7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87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646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223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396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164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071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47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848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01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56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467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49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251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303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1526A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F796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76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11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B1D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E3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E5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022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188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5EFFE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83B20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D3C1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8C04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9E3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772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133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2D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25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49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FA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7D5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4BFA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9B832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7A1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27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D5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46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6A5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6C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6E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CDE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7876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6FA55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32710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CBAE2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A27E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6A5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86D9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5EBE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B4A3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FC6B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D95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140B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005C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F915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AF85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AC9A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E04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148D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9C5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784C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0D8B9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EB023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661E42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47B539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CCE131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2A4369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3722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2B7F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D751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505B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78A571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8BE5E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4C65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D994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2790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F7C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EC5DC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3BB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1CABA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F277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DE00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D35E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AD0C4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DD61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ED65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5E53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ABB2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FD47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37D12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DBD1F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8114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EC6E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543A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4821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AB32A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25EBA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164C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8137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39CB3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34CD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2C789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FC4179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C93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6F24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D108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374A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41B62DE" w14:textId="77777777" w:rsidR="00944C3D" w:rsidRDefault="00944C3D" w:rsidP="00944C3D">
      <w:pPr>
        <w:rPr>
          <w:rFonts w:ascii="Arial" w:hAnsi="Arial"/>
          <w:b/>
        </w:rPr>
      </w:pPr>
    </w:p>
    <w:p w14:paraId="59ACD4F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3BB1A0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672B4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970BE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542F4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4BD38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A20B4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09C022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BE351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ABE0B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7BE0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0E587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4AC7A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C0AC2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3CC9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08F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3C4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8D800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1D95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96A8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D00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7C12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521BC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A75DA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63EA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AB5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CAD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01802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9F567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EE60FA9" w14:textId="77777777" w:rsidTr="00503750">
        <w:tc>
          <w:tcPr>
            <w:tcW w:w="2835" w:type="dxa"/>
            <w:vAlign w:val="center"/>
          </w:tcPr>
          <w:p w14:paraId="14C46F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017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6064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EC8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89C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4BC8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48E098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AF3869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7FDBB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C316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F17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56B5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04647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17B24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1189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3E5B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F8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CE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06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641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B118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F203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2B4E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EA6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DA3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B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7DF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7B82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46C23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3938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DD5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94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20C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984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FC03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712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286F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1A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543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FF2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570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AA04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60CA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F10E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338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B9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0AA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0CD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54EF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A37F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95F95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F7A3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5EE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01FB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1ECB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638E9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162BC9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3E965A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BEDF3D0" w14:textId="77777777" w:rsidR="00944C3D" w:rsidRDefault="00944C3D" w:rsidP="00944C3D">
      <w:pPr>
        <w:rPr>
          <w:rFonts w:ascii="Arial" w:hAnsi="Arial"/>
          <w:b/>
        </w:rPr>
      </w:pPr>
    </w:p>
    <w:p w14:paraId="52AF504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C945AEF" w14:textId="77777777" w:rsidTr="00503750">
        <w:tc>
          <w:tcPr>
            <w:tcW w:w="2835" w:type="dxa"/>
            <w:vAlign w:val="center"/>
          </w:tcPr>
          <w:p w14:paraId="2AA85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7061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FAF7C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A3ADE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88E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2BF3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AC877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2714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EAF9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83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2B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20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76B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F49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D4A6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FF27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51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18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FF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183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6CE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1C0B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8048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57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57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E1F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20A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3C7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F79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4DED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F6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92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38B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0AA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9E932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DC93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60F23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ED8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1183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F220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E5313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81112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7C871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01ADD7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1569F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2AE8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0434819" w14:textId="77777777" w:rsidTr="00503750">
        <w:trPr>
          <w:trHeight w:val="699"/>
        </w:trPr>
        <w:tc>
          <w:tcPr>
            <w:tcW w:w="3502" w:type="dxa"/>
            <w:vMerge/>
          </w:tcPr>
          <w:p w14:paraId="01AE2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22719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0F709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0CCA3D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03199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9DAFEF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72EBC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508B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B621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72E6D3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21BC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4635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092A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BBEC498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088C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9054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754B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5732CEF" w14:textId="77777777" w:rsidTr="00503750">
        <w:trPr>
          <w:trHeight w:val="593"/>
        </w:trPr>
        <w:tc>
          <w:tcPr>
            <w:tcW w:w="3497" w:type="dxa"/>
          </w:tcPr>
          <w:p w14:paraId="531A3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0BD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A31B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708E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8FC4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C800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589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487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1CCF3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456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40E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31AA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59C5D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088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872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BEC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718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2B9D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82E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B39A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13A6E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F5C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CBE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18E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4D279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F56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805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FF43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7C7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6F72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5C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933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D176E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CBA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5A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80E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CD27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79F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13A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E8D9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2F6F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852D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5FA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13B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6A36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C1D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4A1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2255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025D8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CB1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853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5F9076" w14:textId="77777777" w:rsidR="00944C3D" w:rsidRDefault="00944C3D" w:rsidP="00944C3D">
      <w:pPr>
        <w:rPr>
          <w:rFonts w:ascii="Arial" w:hAnsi="Arial"/>
          <w:b/>
        </w:rPr>
      </w:pPr>
    </w:p>
    <w:p w14:paraId="2B35E37F" w14:textId="77777777" w:rsidR="00944C3D" w:rsidRDefault="00944C3D" w:rsidP="00944C3D">
      <w:pPr>
        <w:rPr>
          <w:rFonts w:ascii="Arial" w:hAnsi="Arial"/>
          <w:b/>
        </w:rPr>
      </w:pPr>
    </w:p>
    <w:p w14:paraId="4D6556CD" w14:textId="77777777" w:rsidR="00944C3D" w:rsidRDefault="00944C3D" w:rsidP="00944C3D">
      <w:pPr>
        <w:rPr>
          <w:rFonts w:ascii="Arial" w:hAnsi="Arial"/>
          <w:b/>
        </w:rPr>
      </w:pPr>
    </w:p>
    <w:p w14:paraId="43BFE43E" w14:textId="77777777" w:rsidR="00944C3D" w:rsidRDefault="00944C3D" w:rsidP="00944C3D">
      <w:pPr>
        <w:rPr>
          <w:rFonts w:ascii="Arial" w:hAnsi="Arial"/>
          <w:b/>
        </w:rPr>
      </w:pPr>
    </w:p>
    <w:p w14:paraId="33A3FC5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6167DB6" w14:textId="77777777" w:rsidTr="00503750">
        <w:tc>
          <w:tcPr>
            <w:tcW w:w="2622" w:type="dxa"/>
            <w:vAlign w:val="center"/>
          </w:tcPr>
          <w:p w14:paraId="351432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2E623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1DD5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38C1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FEF0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3EA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DC70D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84EC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072FB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04DD0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7E194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DC8EF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9FD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3D2E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2F9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F96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B8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2B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FFC783" w14:textId="77777777" w:rsidTr="00503750">
        <w:tc>
          <w:tcPr>
            <w:tcW w:w="2622" w:type="dxa"/>
            <w:vAlign w:val="center"/>
          </w:tcPr>
          <w:p w14:paraId="309E7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B662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A379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9C7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8A8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A69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52C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85DD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95D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465A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4D2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36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209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3BF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6CC4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8A9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7CDD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A0F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38D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780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13B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3BDDA6" w14:textId="77777777" w:rsidTr="00503750">
        <w:tc>
          <w:tcPr>
            <w:tcW w:w="2622" w:type="dxa"/>
            <w:vAlign w:val="center"/>
          </w:tcPr>
          <w:p w14:paraId="66B9F6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73FD913" w14:textId="1CEEBC67" w:rsidR="00944C3D" w:rsidRPr="008C56AB" w:rsidRDefault="00D350EC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50398,58</w:t>
            </w:r>
          </w:p>
        </w:tc>
        <w:tc>
          <w:tcPr>
            <w:tcW w:w="1275" w:type="dxa"/>
            <w:vAlign w:val="center"/>
          </w:tcPr>
          <w:p w14:paraId="3777532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7BD707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9910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E5640C" w14:textId="36FCA770" w:rsidR="00944C3D" w:rsidRPr="008C56AB" w:rsidRDefault="00D350EC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60624,13</w:t>
            </w:r>
          </w:p>
        </w:tc>
      </w:tr>
      <w:tr w:rsidR="0099716A" w:rsidRPr="00050529" w14:paraId="39A357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B31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2E5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497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BBF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64C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35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46E18B" w14:textId="77777777" w:rsidTr="00503750">
        <w:tc>
          <w:tcPr>
            <w:tcW w:w="2622" w:type="dxa"/>
            <w:vAlign w:val="center"/>
          </w:tcPr>
          <w:p w14:paraId="4A6BE5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8572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F4C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A51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C3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46C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450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47924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CE077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5A4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498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BC3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E9A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791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790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3995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4F2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CB3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CA3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D13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5B1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2D5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517F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2E6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257A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BCF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25C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EE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679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93FE487" w14:textId="77777777" w:rsidTr="00503750">
        <w:tc>
          <w:tcPr>
            <w:tcW w:w="2622" w:type="dxa"/>
            <w:vAlign w:val="center"/>
          </w:tcPr>
          <w:p w14:paraId="2284E3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F1F5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D89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CE1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62B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DF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FABB7D" w14:textId="77777777" w:rsidTr="00503750">
        <w:tc>
          <w:tcPr>
            <w:tcW w:w="2622" w:type="dxa"/>
            <w:vAlign w:val="center"/>
          </w:tcPr>
          <w:p w14:paraId="032EF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C7D5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867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6D6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59D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865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58F3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F784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B05BE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C1F23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775279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CA3C1E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527B8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38B2E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721F0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03A3B2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E1E4BB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B4C112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F41FB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B9C3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3A580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604D7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14E49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506C8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88DD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DABDB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BCDB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5913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441CF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3DA1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4670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45970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1430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19A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23A99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A55A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879D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FA4FD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7B87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5FE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87347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40F0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18E8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D95C8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93D4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58A7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81E39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5A3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496E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2E9A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F343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7F2D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048F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FAD8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79D12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A5A4A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FE7F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542A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AD5D1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A3AD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53770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EBD9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5F1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B5CD8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AD8B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AE7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F54FE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6BA0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5FC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23D8D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216E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E61B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3A7E5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CF01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ABC9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55D71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88D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7FA6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33E0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3D6A0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CD24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FAC6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A9C49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BC25D48" w14:textId="77777777" w:rsidTr="00503750">
        <w:tc>
          <w:tcPr>
            <w:tcW w:w="2835" w:type="dxa"/>
            <w:vAlign w:val="center"/>
          </w:tcPr>
          <w:p w14:paraId="48AF1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120E4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E97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8F48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889EA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E061E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305DAB" w14:textId="77777777" w:rsidTr="00503750">
        <w:tc>
          <w:tcPr>
            <w:tcW w:w="2835" w:type="dxa"/>
            <w:vAlign w:val="center"/>
          </w:tcPr>
          <w:p w14:paraId="0A814E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DA1D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06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83D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FF1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5DB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ECB0A" w14:textId="77777777" w:rsidTr="00503750">
        <w:tc>
          <w:tcPr>
            <w:tcW w:w="2835" w:type="dxa"/>
            <w:vAlign w:val="center"/>
          </w:tcPr>
          <w:p w14:paraId="7B862F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5E9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BA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272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C4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23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F903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21003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B5750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29F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E44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20B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073F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BB2112D" w14:textId="77777777" w:rsidTr="00503750">
        <w:tc>
          <w:tcPr>
            <w:tcW w:w="2835" w:type="dxa"/>
            <w:vAlign w:val="center"/>
          </w:tcPr>
          <w:p w14:paraId="64EBB0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0D25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E4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97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C9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1FB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D2602" w14:textId="77777777" w:rsidTr="00503750">
        <w:tc>
          <w:tcPr>
            <w:tcW w:w="2835" w:type="dxa"/>
            <w:vAlign w:val="center"/>
          </w:tcPr>
          <w:p w14:paraId="7949E5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2E71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3E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25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DB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2F4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D6E4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467EE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23B1A9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6F25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C8A6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6D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3335A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D0B2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9C7F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8CD4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07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8E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82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8AB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207B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DEE35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5F21B82" w14:textId="77777777" w:rsidTr="00503750">
        <w:tc>
          <w:tcPr>
            <w:tcW w:w="2552" w:type="dxa"/>
            <w:shd w:val="clear" w:color="auto" w:fill="auto"/>
            <w:vAlign w:val="center"/>
          </w:tcPr>
          <w:p w14:paraId="169195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A0E9B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6167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BEFE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6423B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705C0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161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F13C1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F7F48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6DFF4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8E6D46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B1E1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3881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8AD08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36F8AB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928572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BA37A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83411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A024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3463C9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A9CDC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EB225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20B21C2" w14:textId="77777777" w:rsidTr="00503750">
        <w:tc>
          <w:tcPr>
            <w:tcW w:w="4395" w:type="dxa"/>
            <w:vMerge/>
          </w:tcPr>
          <w:p w14:paraId="788E9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2C11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F9A0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AD23E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1AC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F200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B79E0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49B342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647A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5804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5DB95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76BC6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12C09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1678F8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CFA2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0B9C06" w14:textId="77777777" w:rsidTr="00503750">
        <w:tc>
          <w:tcPr>
            <w:tcW w:w="4395" w:type="dxa"/>
            <w:vAlign w:val="center"/>
          </w:tcPr>
          <w:p w14:paraId="0A27F6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2CF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B90B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041B5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76D8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005F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0D157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9689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A994E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6621D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1B9E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2DE3A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517BE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AE6F872" w14:textId="1B923D3C" w:rsidR="00944C3D" w:rsidRPr="008C56AB" w:rsidRDefault="00D350EC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9053,20</w:t>
            </w:r>
          </w:p>
        </w:tc>
        <w:tc>
          <w:tcPr>
            <w:tcW w:w="2835" w:type="dxa"/>
            <w:vAlign w:val="center"/>
          </w:tcPr>
          <w:p w14:paraId="19D60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73D20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04CD7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32F07B0" w14:textId="77777777" w:rsidTr="00503750">
        <w:tc>
          <w:tcPr>
            <w:tcW w:w="4395" w:type="dxa"/>
            <w:vAlign w:val="center"/>
          </w:tcPr>
          <w:p w14:paraId="6EFA8A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C9C25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D4ECD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A40142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E46B0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8E9FB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5476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5BD5CD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751E5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BDC3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82C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50E916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C9F07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BFA6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D5CC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BEF72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AEE34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F576EC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4218D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9A2A2B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B1D26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85BF7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26C6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4820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2574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E7CB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97E2A89" w14:textId="77777777" w:rsidTr="00503750">
        <w:tc>
          <w:tcPr>
            <w:tcW w:w="1843" w:type="dxa"/>
            <w:vAlign w:val="center"/>
          </w:tcPr>
          <w:p w14:paraId="77853A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D1875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E72D1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5E212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CDBEF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C825BE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00C78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8545E19" w14:textId="77777777" w:rsidTr="00503750">
        <w:tc>
          <w:tcPr>
            <w:tcW w:w="1843" w:type="dxa"/>
            <w:vAlign w:val="center"/>
          </w:tcPr>
          <w:p w14:paraId="2832B1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BD4F1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3487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4EE3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7CF7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21B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2E89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6D68E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7AADC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0EBE1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388E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B8F7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FC7C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3AD2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BC6B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E74739" w14:textId="77777777" w:rsidTr="00503750">
        <w:tc>
          <w:tcPr>
            <w:tcW w:w="1843" w:type="dxa"/>
            <w:vAlign w:val="center"/>
          </w:tcPr>
          <w:p w14:paraId="5D5D35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BDBB2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613C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4CB6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F59D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A0CC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C0B4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A2842F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2A40D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AA21A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DF9F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CAC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80D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479C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4326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834FD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59D77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04735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C904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BAC7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8AEC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A65E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840A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9BF7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63792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8F1E4C2" w14:textId="77777777" w:rsidTr="00503750">
        <w:trPr>
          <w:trHeight w:val="664"/>
        </w:trPr>
        <w:tc>
          <w:tcPr>
            <w:tcW w:w="3372" w:type="dxa"/>
          </w:tcPr>
          <w:p w14:paraId="062BF6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F8E40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F59F3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7B7CD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E1DA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D9B0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6A9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202B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4E673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D98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10D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992CD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2E732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054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898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E6F04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95938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EE0F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95F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F5358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9BC34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9E8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89A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D6823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712B3B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862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D1B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4ECFB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82DDB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17B8072" w14:textId="77777777" w:rsidTr="00503750">
        <w:tc>
          <w:tcPr>
            <w:tcW w:w="2835" w:type="dxa"/>
            <w:vAlign w:val="center"/>
          </w:tcPr>
          <w:p w14:paraId="1D7FBD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88539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9F5F5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BC6FF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C3AA9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17119D7" w14:textId="77777777" w:rsidTr="00503750">
        <w:tc>
          <w:tcPr>
            <w:tcW w:w="2835" w:type="dxa"/>
          </w:tcPr>
          <w:p w14:paraId="39FB75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EE4D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154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CFC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4A3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D88477" w14:textId="77777777" w:rsidTr="00503750">
        <w:tc>
          <w:tcPr>
            <w:tcW w:w="2835" w:type="dxa"/>
          </w:tcPr>
          <w:p w14:paraId="0AF9136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069A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F8D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204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ACE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512285" w14:textId="77777777" w:rsidTr="00503750">
        <w:tc>
          <w:tcPr>
            <w:tcW w:w="2835" w:type="dxa"/>
          </w:tcPr>
          <w:p w14:paraId="455E8D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769C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042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B49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223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7B6EC" w14:textId="77777777" w:rsidTr="00503750">
        <w:tc>
          <w:tcPr>
            <w:tcW w:w="2835" w:type="dxa"/>
            <w:vAlign w:val="center"/>
          </w:tcPr>
          <w:p w14:paraId="6AA628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3735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B55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36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E1A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FA1E5C" w14:textId="77777777" w:rsidTr="00503750">
        <w:tc>
          <w:tcPr>
            <w:tcW w:w="2835" w:type="dxa"/>
            <w:vAlign w:val="center"/>
          </w:tcPr>
          <w:p w14:paraId="33D13B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CEA2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E02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235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291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456B44" w14:textId="77777777" w:rsidTr="00503750">
        <w:tc>
          <w:tcPr>
            <w:tcW w:w="2835" w:type="dxa"/>
          </w:tcPr>
          <w:p w14:paraId="136B6E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B788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EB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041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4C2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7D954C" w14:textId="77777777" w:rsidTr="00503750">
        <w:tc>
          <w:tcPr>
            <w:tcW w:w="2835" w:type="dxa"/>
          </w:tcPr>
          <w:p w14:paraId="6230FC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C4AE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1FF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ADB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2C3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FF621" w14:textId="77777777" w:rsidTr="00503750">
        <w:tc>
          <w:tcPr>
            <w:tcW w:w="2835" w:type="dxa"/>
          </w:tcPr>
          <w:p w14:paraId="4BD56D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5D41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E93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CFF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5B4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C21347" w14:textId="77777777" w:rsidR="00944C3D" w:rsidRDefault="00944C3D" w:rsidP="00944C3D">
      <w:pPr>
        <w:rPr>
          <w:rFonts w:ascii="Arial" w:hAnsi="Arial"/>
          <w:b/>
        </w:rPr>
      </w:pPr>
    </w:p>
    <w:p w14:paraId="2E6A429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110F21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D8A67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1A75F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D0F86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7AFB3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A837AF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CAF0317" w14:textId="77777777" w:rsidTr="00503750">
        <w:trPr>
          <w:trHeight w:val="443"/>
        </w:trPr>
        <w:tc>
          <w:tcPr>
            <w:tcW w:w="2560" w:type="dxa"/>
          </w:tcPr>
          <w:p w14:paraId="42243F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3B14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EAB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1A6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089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BB035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11645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E75F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068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9462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F74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E7F5F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47C1A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8234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B7FD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982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3CC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39B78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5D2E0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5F80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8730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61F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F41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425896" w14:textId="77777777" w:rsidR="00944C3D" w:rsidRDefault="00944C3D" w:rsidP="00944C3D">
      <w:pPr>
        <w:rPr>
          <w:rFonts w:ascii="Arial" w:hAnsi="Arial"/>
          <w:b/>
        </w:rPr>
      </w:pPr>
    </w:p>
    <w:p w14:paraId="214D4238" w14:textId="77777777" w:rsidR="00944C3D" w:rsidRDefault="00944C3D" w:rsidP="00944C3D">
      <w:pPr>
        <w:rPr>
          <w:rFonts w:ascii="Arial" w:hAnsi="Arial"/>
          <w:b/>
        </w:rPr>
      </w:pPr>
    </w:p>
    <w:p w14:paraId="2BF21C0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2296560" w14:textId="77777777" w:rsidR="00944C3D" w:rsidRDefault="00944C3D" w:rsidP="00944C3D">
      <w:pPr>
        <w:rPr>
          <w:rFonts w:ascii="Arial" w:hAnsi="Arial"/>
          <w:b/>
        </w:rPr>
      </w:pPr>
    </w:p>
    <w:p w14:paraId="0922D5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2BA05E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87440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D2DA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A0E54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00A6C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58150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01BE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F3BF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7C9D2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AFFF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AE7C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F253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ED32E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A65D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4AB5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3002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C6F54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BD70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64B964A" w14:textId="77777777" w:rsidTr="00503750">
        <w:trPr>
          <w:trHeight w:val="677"/>
        </w:trPr>
        <w:tc>
          <w:tcPr>
            <w:tcW w:w="3358" w:type="dxa"/>
          </w:tcPr>
          <w:p w14:paraId="52A2FC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1B546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5D74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50167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D160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76C7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811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17554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7B73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F016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DEC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5E93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2F0B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6D4A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2BE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4BC9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4D14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2080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B96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FCC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77867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6D5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DF2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D7428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4C23E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EF0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279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1FC7C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3FE0A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55E0C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09A4B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A5E79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A9CDF2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40BA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F726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D8576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290C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CE42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671BF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19DB6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62B9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A794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5ECD2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5A02A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2453B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D2C270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5ABD9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B4F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0EA0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C8196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E1CC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E81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27E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7DF59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882D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E516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F4C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BA48C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4335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5734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512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EA4A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8667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42A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54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CBF9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3EFE2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A8D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A47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31128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A188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EC648A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A0D21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4D9EE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7AD4F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2466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7DE18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E6EB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B18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596C8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766D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B423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826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0196A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A5BD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96D6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9CE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E07F9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FCA85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DD38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E04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4B07A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C8B771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652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6C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7167F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AF11F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EE5ABC1" w14:textId="77777777" w:rsidTr="00503750">
        <w:tc>
          <w:tcPr>
            <w:tcW w:w="3686" w:type="dxa"/>
            <w:vAlign w:val="center"/>
          </w:tcPr>
          <w:p w14:paraId="30517F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1852B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CE6D7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E1078C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BFAE0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8A5D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38E0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3B949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F771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D83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849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E8EBD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C017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5E27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1C83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F2378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BAC7B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30B13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498C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AAEB5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A6CFD0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91326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EC430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79140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36DA53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32FC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911C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022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736B6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67DA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B452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18F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A8A2C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EC4A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8042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906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15983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F793E6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5CB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6A1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0109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57D62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31F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CA2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C863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A54F0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D65FB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B0513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22DF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2F639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7C77B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BFD7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6B8B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1A8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DFFF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E68F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225A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FA49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7D36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145B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EF92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5D98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9750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F51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E056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AE77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FFAA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D4B81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282B45" w14:textId="77777777" w:rsidR="00944C3D" w:rsidRDefault="00944C3D" w:rsidP="00944C3D">
      <w:pPr>
        <w:rPr>
          <w:sz w:val="22"/>
          <w:szCs w:val="22"/>
        </w:rPr>
      </w:pPr>
    </w:p>
    <w:p w14:paraId="4410E962" w14:textId="77777777" w:rsidR="00944C3D" w:rsidRDefault="00944C3D" w:rsidP="00944C3D">
      <w:pPr>
        <w:rPr>
          <w:sz w:val="22"/>
          <w:szCs w:val="22"/>
        </w:rPr>
      </w:pPr>
    </w:p>
    <w:p w14:paraId="57D61D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C2594B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8C779F6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79EBC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C82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DE14D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631D5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D8733A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0688F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652609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150A2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6A959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6D5EB3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7AE1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56F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0847E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FA18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38BB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CD5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793A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BA9D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F433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385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111C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D55A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EFFB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A75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04A22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987B17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5B0B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A08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F24A4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CCD5B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62F5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DE9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5325F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B1991A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F50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C18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E33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ED3D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20A7AB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067C6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26908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A8316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DDE09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12FB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E43D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D2B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25EE6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17761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119F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03A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84E9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3743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C2D0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7B5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8F5D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FFBA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0938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4A9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1220B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078FC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E239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15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B964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7EC4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D41A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28F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D5803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45E75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C90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1BF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A46E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9EBD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6191EA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CBA93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CB8E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F0F81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0EF27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C2058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B5A5A1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43E12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90D5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91AEA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4E613A8" w14:textId="77777777" w:rsidR="00944C3D" w:rsidRPr="003607F0" w:rsidRDefault="00944C3D" w:rsidP="00944C3D"/>
    <w:p w14:paraId="698D0FE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D682C" w14:textId="77777777" w:rsidR="00C0674D" w:rsidRDefault="00C0674D">
      <w:r>
        <w:separator/>
      </w:r>
    </w:p>
  </w:endnote>
  <w:endnote w:type="continuationSeparator" w:id="0">
    <w:p w14:paraId="6C20BDC0" w14:textId="77777777" w:rsidR="00C0674D" w:rsidRDefault="00C067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D5A5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DEFEE7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A535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FCD19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45BC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2913AC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0D785" w14:textId="77777777" w:rsidR="00C0674D" w:rsidRDefault="00C0674D">
      <w:r>
        <w:separator/>
      </w:r>
    </w:p>
  </w:footnote>
  <w:footnote w:type="continuationSeparator" w:id="0">
    <w:p w14:paraId="626774D6" w14:textId="77777777" w:rsidR="00C0674D" w:rsidRDefault="00C067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1406735">
    <w:abstractNumId w:val="13"/>
  </w:num>
  <w:num w:numId="2" w16cid:durableId="823208022">
    <w:abstractNumId w:val="17"/>
  </w:num>
  <w:num w:numId="3" w16cid:durableId="696008377">
    <w:abstractNumId w:val="8"/>
  </w:num>
  <w:num w:numId="4" w16cid:durableId="1458839942">
    <w:abstractNumId w:val="7"/>
  </w:num>
  <w:num w:numId="5" w16cid:durableId="110974166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835709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2957499">
    <w:abstractNumId w:val="20"/>
  </w:num>
  <w:num w:numId="8" w16cid:durableId="1532189277">
    <w:abstractNumId w:val="10"/>
  </w:num>
  <w:num w:numId="9" w16cid:durableId="179663841">
    <w:abstractNumId w:val="0"/>
  </w:num>
  <w:num w:numId="10" w16cid:durableId="1581212666">
    <w:abstractNumId w:val="19"/>
  </w:num>
  <w:num w:numId="11" w16cid:durableId="1715274997">
    <w:abstractNumId w:val="6"/>
  </w:num>
  <w:num w:numId="12" w16cid:durableId="1256357362">
    <w:abstractNumId w:val="9"/>
  </w:num>
  <w:num w:numId="13" w16cid:durableId="11615785">
    <w:abstractNumId w:val="12"/>
  </w:num>
  <w:num w:numId="14" w16cid:durableId="1233585011">
    <w:abstractNumId w:val="15"/>
  </w:num>
  <w:num w:numId="15" w16cid:durableId="1769423416">
    <w:abstractNumId w:val="14"/>
  </w:num>
  <w:num w:numId="16" w16cid:durableId="1486773255">
    <w:abstractNumId w:val="2"/>
  </w:num>
  <w:num w:numId="17" w16cid:durableId="1678994907">
    <w:abstractNumId w:val="4"/>
  </w:num>
  <w:num w:numId="18" w16cid:durableId="1579557658">
    <w:abstractNumId w:val="11"/>
  </w:num>
  <w:num w:numId="19" w16cid:durableId="443774715">
    <w:abstractNumId w:val="5"/>
  </w:num>
  <w:num w:numId="20" w16cid:durableId="872185264">
    <w:abstractNumId w:val="18"/>
  </w:num>
  <w:num w:numId="21" w16cid:durableId="185753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4644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3388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0674D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350EC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1400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73E3A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596FF-C8E0-47BE-8097-7BEA52F9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5277</Words>
  <Characters>30083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2023-03-08T07:29:00Z</dcterms:created>
  <dcterms:modified xsi:type="dcterms:W3CDTF">2023-03-08T07:29:00Z</dcterms:modified>
</cp:coreProperties>
</file>