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F1E71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F1E71">
              <w:rPr>
                <w:sz w:val="22"/>
              </w:rPr>
              <w:t>Bystrická 136,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F3A99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AF3A99">
        <w:rPr>
          <w:color w:val="auto"/>
          <w:sz w:val="23"/>
          <w:szCs w:val="23"/>
        </w:rPr>
        <w:t xml:space="preserve">    </w:t>
      </w:r>
      <w:r w:rsidR="00AF3A99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AF3A99" w:rsidRDefault="00AF3A99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6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F3A9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Os5-20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5 %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F3A99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F3A99" w:rsidRPr="00AF3A9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Os1-4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¼ z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F3A99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F3A99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AF3A99">
              <w:rPr>
                <w:rFonts w:eastAsia="Times New Roman"/>
                <w:sz w:val="18"/>
                <w:szCs w:val="18"/>
                <w:lang w:eastAsia="sk-SK"/>
              </w:rPr>
              <w:t>Os2-6 rokov</w:t>
            </w:r>
            <w:r w:rsidR="00536B52" w:rsidRPr="00AF3A99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F3A99" w:rsidRDefault="00AF3A99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AF3A99">
              <w:rPr>
                <w:rFonts w:eastAsia="Times New Roman"/>
                <w:sz w:val="18"/>
                <w:szCs w:val="18"/>
                <w:lang w:eastAsia="sk-SK"/>
              </w:rPr>
              <w:t>1/6 z ceny</w:t>
            </w:r>
            <w:r w:rsidR="00536B52" w:rsidRPr="00AF3A99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F3A99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36D0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036D0B">
        <w:rPr>
          <w:color w:val="auto"/>
          <w:sz w:val="23"/>
          <w:szCs w:val="23"/>
        </w:rPr>
        <w:t xml:space="preserve">   </w:t>
      </w:r>
      <w:r w:rsidR="00036D0B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36D0B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36D0B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036D0B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036D0B">
        <w:rPr>
          <w:color w:val="auto"/>
          <w:sz w:val="23"/>
          <w:szCs w:val="23"/>
        </w:rPr>
        <w:t xml:space="preserve">   </w:t>
      </w:r>
      <w:r w:rsidR="00036D0B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036D0B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36D0B">
        <w:rPr>
          <w:color w:val="auto"/>
          <w:sz w:val="23"/>
          <w:szCs w:val="23"/>
        </w:rPr>
        <w:t xml:space="preserve">   </w:t>
      </w:r>
      <w:r w:rsidR="00036D0B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518FC" w:rsidP="008518F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8096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518F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8096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518FC" w:rsidP="008518F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184879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518F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184879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518FC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8518FC">
        <w:rPr>
          <w:color w:val="auto"/>
          <w:sz w:val="23"/>
          <w:szCs w:val="23"/>
        </w:rPr>
        <w:t xml:space="preserve">   </w:t>
      </w:r>
      <w:r w:rsidR="008518FC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8518F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8518FC">
        <w:rPr>
          <w:color w:val="auto"/>
          <w:sz w:val="23"/>
          <w:szCs w:val="23"/>
        </w:rPr>
        <w:t xml:space="preserve">       </w:t>
      </w:r>
      <w:r w:rsidR="008518FC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518F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8518FC">
        <w:rPr>
          <w:color w:val="auto"/>
          <w:sz w:val="23"/>
          <w:szCs w:val="23"/>
        </w:rPr>
        <w:t xml:space="preserve">     </w:t>
      </w:r>
      <w:r w:rsidR="008518F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518F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8518FC">
        <w:rPr>
          <w:color w:val="auto"/>
          <w:sz w:val="23"/>
          <w:szCs w:val="23"/>
        </w:rPr>
        <w:t xml:space="preserve">     </w:t>
      </w:r>
      <w:r w:rsidR="008518FC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518F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8518FC">
        <w:rPr>
          <w:color w:val="auto"/>
          <w:sz w:val="23"/>
          <w:szCs w:val="23"/>
        </w:rPr>
        <w:t xml:space="preserve">    </w:t>
      </w:r>
      <w:r w:rsidR="008518FC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D7AD2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AD2" w:rsidRDefault="00CD7AD2" w:rsidP="00536B52">
      <w:pPr>
        <w:spacing w:after="0" w:line="240" w:lineRule="auto"/>
      </w:pPr>
      <w:r>
        <w:separator/>
      </w:r>
    </w:p>
  </w:endnote>
  <w:endnote w:type="continuationSeparator" w:id="1">
    <w:p w:rsidR="00CD7AD2" w:rsidRDefault="00CD7A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AD2" w:rsidRDefault="00CD7AD2" w:rsidP="00536B52">
      <w:pPr>
        <w:spacing w:after="0" w:line="240" w:lineRule="auto"/>
      </w:pPr>
      <w:r>
        <w:separator/>
      </w:r>
    </w:p>
  </w:footnote>
  <w:footnote w:type="continuationSeparator" w:id="1">
    <w:p w:rsidR="00CD7AD2" w:rsidRDefault="00CD7A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F3A9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F3A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CB5"/>
    <w:rsid w:val="00014F35"/>
    <w:rsid w:val="00036D0B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D5DE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B1CB5"/>
    <w:rsid w:val="007F1E71"/>
    <w:rsid w:val="008420B2"/>
    <w:rsid w:val="008518FC"/>
    <w:rsid w:val="008948EC"/>
    <w:rsid w:val="008C12FE"/>
    <w:rsid w:val="008D018D"/>
    <w:rsid w:val="00962DA0"/>
    <w:rsid w:val="009D09A4"/>
    <w:rsid w:val="00A65CD7"/>
    <w:rsid w:val="00AD23CF"/>
    <w:rsid w:val="00AF3A99"/>
    <w:rsid w:val="00B202C7"/>
    <w:rsid w:val="00BA61F6"/>
    <w:rsid w:val="00BB6695"/>
    <w:rsid w:val="00BD039E"/>
    <w:rsid w:val="00BE22EC"/>
    <w:rsid w:val="00CD7AD2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50A9D-C491-435C-B95F-6C63C6039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27</TotalTime>
  <Pages>5</Pages>
  <Words>1460</Words>
  <Characters>8326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dcterms:created xsi:type="dcterms:W3CDTF">2023-03-06T12:14:00Z</dcterms:created>
  <dcterms:modified xsi:type="dcterms:W3CDTF">2023-03-06T12:41:00Z</dcterms:modified>
</cp:coreProperties>
</file>