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F56D0F" w:rsidRPr="00F56D0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F56D0F" w:rsidRPr="00F56D0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F56D0F" w:rsidRPr="00F56D0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F56D0F" w:rsidRPr="00F56D0F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F56D0F" w:rsidRPr="00F56D0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F56D0F" w:rsidRPr="00F56D0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F56D0F" w:rsidRPr="00F56D0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F56D0F" w:rsidRPr="00F56D0F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F56D0F" w:rsidRPr="00F56D0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F56D0F" w:rsidRPr="00F56D0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F56D0F" w:rsidRPr="00F56D0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F56D0F" w:rsidRPr="00F56D0F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F56D0F" w:rsidRPr="00F56D0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F56D0F" w:rsidRPr="00F56D0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36121754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36121754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2021555019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2021555019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Partizánska 786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Partizánska 786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Partizánska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Partizánska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F56D0F" w:rsidRPr="00F56D0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7/786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F56D0F" w:rsidRPr="00F56D0F">
                                <w:rPr>
                                  <w:rFonts w:ascii="Arial" w:hAnsi="Arial" w:cs="Arial"/>
                                  <w:noProof/>
                                </w:rPr>
                                <w:t>7/786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6D0F" w:rsidRPr="00DE59B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6D0F" w:rsidRPr="00DE59B3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56D0F">
              <w:rPr>
                <w:rFonts w:ascii="Arial" w:hAnsi="Arial"/>
                <w:lang w:eastAsia="sk-SK"/>
              </w:rPr>
              <w:t>28,2,2023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F56D0F">
        <w:rPr>
          <w:rFonts w:ascii="Arial" w:hAnsi="Arial"/>
          <w:sz w:val="22"/>
          <w:szCs w:val="22"/>
        </w:rPr>
        <w:t>Partizánska 7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F56D0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Jaroslav Dubeň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F56D0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F56D0F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1587"/>
        <w:gridCol w:w="1194"/>
        <w:gridCol w:w="1195"/>
        <w:gridCol w:w="1163"/>
        <w:gridCol w:w="1523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147786.89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30991.24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85595.07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93183.06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147786.89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30991.24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85595.07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93183.06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50.00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50.00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  <w:lang w:eastAsia="sk-SK"/>
              </w:rPr>
              <w:t>39514.00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39514.00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77202.23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6D0F" w:rsidRPr="00DE59B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35DB" w:rsidRDefault="004535DB">
      <w:r>
        <w:separator/>
      </w:r>
    </w:p>
  </w:endnote>
  <w:endnote w:type="continuationSeparator" w:id="0">
    <w:p w:rsidR="004535DB" w:rsidRDefault="00453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35DB" w:rsidRDefault="004535DB">
      <w:r>
        <w:separator/>
      </w:r>
    </w:p>
  </w:footnote>
  <w:footnote w:type="continuationSeparator" w:id="0">
    <w:p w:rsidR="004535DB" w:rsidRDefault="00453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019982">
    <w:abstractNumId w:val="13"/>
  </w:num>
  <w:num w:numId="2" w16cid:durableId="1308823007">
    <w:abstractNumId w:val="17"/>
  </w:num>
  <w:num w:numId="3" w16cid:durableId="1437796258">
    <w:abstractNumId w:val="8"/>
  </w:num>
  <w:num w:numId="4" w16cid:durableId="394740403">
    <w:abstractNumId w:val="7"/>
  </w:num>
  <w:num w:numId="5" w16cid:durableId="140576205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731847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8426657">
    <w:abstractNumId w:val="20"/>
  </w:num>
  <w:num w:numId="8" w16cid:durableId="785390102">
    <w:abstractNumId w:val="10"/>
  </w:num>
  <w:num w:numId="9" w16cid:durableId="1853180387">
    <w:abstractNumId w:val="0"/>
  </w:num>
  <w:num w:numId="10" w16cid:durableId="524174364">
    <w:abstractNumId w:val="19"/>
  </w:num>
  <w:num w:numId="11" w16cid:durableId="555361570">
    <w:abstractNumId w:val="6"/>
  </w:num>
  <w:num w:numId="12" w16cid:durableId="1297176194">
    <w:abstractNumId w:val="9"/>
  </w:num>
  <w:num w:numId="13" w16cid:durableId="905534583">
    <w:abstractNumId w:val="12"/>
  </w:num>
  <w:num w:numId="14" w16cid:durableId="1203859851">
    <w:abstractNumId w:val="15"/>
  </w:num>
  <w:num w:numId="15" w16cid:durableId="808590006">
    <w:abstractNumId w:val="14"/>
  </w:num>
  <w:num w:numId="16" w16cid:durableId="1246300153">
    <w:abstractNumId w:val="2"/>
  </w:num>
  <w:num w:numId="17" w16cid:durableId="1496720567">
    <w:abstractNumId w:val="4"/>
  </w:num>
  <w:num w:numId="18" w16cid:durableId="979572321">
    <w:abstractNumId w:val="11"/>
  </w:num>
  <w:num w:numId="19" w16cid:durableId="593560886">
    <w:abstractNumId w:val="5"/>
  </w:num>
  <w:num w:numId="20" w16cid:durableId="138620358">
    <w:abstractNumId w:val="18"/>
  </w:num>
  <w:num w:numId="21" w16cid:durableId="45229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12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2951688.doc"/>
    <w:docVar w:name="arg5" w:val="3"/>
  </w:docVars>
  <w:rsids>
    <w:rsidRoot w:val="00F56D0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535DB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6D0F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9BBAD0"/>
  <w15:docId w15:val="{47E47E09-4754-429D-8CDD-AC4ACF44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5344</Words>
  <Characters>30463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2023-03-14T07:16:00Z</dcterms:created>
  <dcterms:modified xsi:type="dcterms:W3CDTF">2023-03-14T07:17:00Z</dcterms:modified>
</cp:coreProperties>
</file>