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FF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2DC1D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16E54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B7EE39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7AA88EAE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1E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FD62E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3F20A36D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9F99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6458F5">
              <w:rPr>
                <w:sz w:val="22"/>
              </w:rPr>
              <w:t xml:space="preserve">DOVATO  spol. s </w:t>
            </w:r>
            <w:proofErr w:type="spellStart"/>
            <w:r w:rsidR="006458F5">
              <w:rPr>
                <w:sz w:val="22"/>
              </w:rPr>
              <w:t>r.o</w:t>
            </w:r>
            <w:proofErr w:type="spellEnd"/>
            <w:r w:rsidR="006458F5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58A1E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6458F5">
              <w:rPr>
                <w:sz w:val="22"/>
              </w:rPr>
              <w:t xml:space="preserve">Antona </w:t>
            </w:r>
            <w:proofErr w:type="spellStart"/>
            <w:r w:rsidR="006458F5">
              <w:rPr>
                <w:sz w:val="22"/>
              </w:rPr>
              <w:t>Bieleka</w:t>
            </w:r>
            <w:proofErr w:type="spellEnd"/>
            <w:r w:rsidR="006458F5">
              <w:rPr>
                <w:sz w:val="22"/>
              </w:rPr>
              <w:t xml:space="preserve"> 475/14, 35, 01009, Žilina</w:t>
            </w:r>
          </w:p>
        </w:tc>
      </w:tr>
    </w:tbl>
    <w:p w14:paraId="622A50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C55CEA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2E53B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F1BFFC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2FFAE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9AE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D63DB7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E7335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2A9FCB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E506C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64B5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84AB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4B1F7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6EF4E0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4C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2A3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441EE2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B6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27B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91E1B2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2CB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4982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DCDA2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CB9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21A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5B76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DE2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723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D90AD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7814BA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63FD09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932B81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9CCB5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D4B83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23DF594D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5764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763E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0D20D68C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1990B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090C13" w14:textId="104E9AE8" w:rsidR="008420B2" w:rsidRPr="00536B52" w:rsidRDefault="002F3EC1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14:paraId="3FD381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23430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3D019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16FEE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E165B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AC472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26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CCE5B2" w14:textId="1E373BCF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369486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FB95F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B5C3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38E5EB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0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A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1E9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83C7E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C6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27A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4A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7A537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FB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A71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F4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0D7A4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EA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EE5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21C0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705C39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F9CC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E2F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ADC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7F2EC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D84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5212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B08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BFD6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20F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612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8C0C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C08E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15E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679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E181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47CF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E4A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ACC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9A01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7902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391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1148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2055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5665C1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E6A4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42E3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223526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FAB86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4A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B6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AE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13B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D98068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C84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066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57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AD9E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30EB65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EEE7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E1B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2BF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B05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644C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6582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17E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C11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422A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CD6F37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45C0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00F8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8398E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06F32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D4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9E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81D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70614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D885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338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E400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F30CF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B5C4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F91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B9D51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D3EC4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A2E2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83D7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FBE9A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A37B9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3ABE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638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3E57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6CC0D4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26E6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53E7C6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5EF5E1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FDD27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477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89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954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6DE864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6F3AE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3507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A206B8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1ED9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A7A7E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F830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E2F6B2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2040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78DA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F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11C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538E4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D8611F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B6CC2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66977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88C5F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49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1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FC3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E608E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C2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50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828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8A39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54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AF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501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5BD6D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1A72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497B141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A77B6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D9C37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D042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446A5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DDEF9F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0D9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9BC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99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25993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27C9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09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461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4B505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A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99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E03B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B68C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50F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F57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965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5064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091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C0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F5F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E71A4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040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8EF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3A0B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E8A1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9198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8583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062B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6C8DC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092C0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E28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87F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8ABCC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065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371B" w14:textId="77777777" w:rsidR="008420B2" w:rsidRPr="00E23D62" w:rsidRDefault="006458F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675E98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213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5B3F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555D9B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C3E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CFA2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ED317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7E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BF3B" w14:textId="77777777" w:rsidR="008420B2" w:rsidRPr="00E23D62" w:rsidRDefault="006458F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4DFE9F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0A0B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3571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DD3E24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E6FF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9E6B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9D812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71C06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BEF824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8E7F15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549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C91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34B34A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2318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1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2C9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BCEAF4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EFA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FDB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963D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A6F4B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718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C5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5AE24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D0A3F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7CC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6D6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A512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4CFE2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F6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013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E355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DE12D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03C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05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E465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C85664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4B241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57E5E0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BEA700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BD8F14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14:paraId="4CACC26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AAAB74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245A15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44B673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C9601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27B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06AA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FE1BE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77A0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77C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1A1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50F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D66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4957E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42D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2D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866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23C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0B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F5271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90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73B5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016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00F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1ED1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A29506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EBE0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072C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8D2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329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52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1102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FDC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6340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F47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E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7F9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8AE99E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0BA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0CD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2DA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B2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E6E36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A0A1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5427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8917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982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1A9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E27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60821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52AE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060E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2CA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45B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735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0C44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C16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B6A4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4E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B5E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C2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09A06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7B3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278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0F5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BB0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6C3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1F05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5ABB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C6A7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E37E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372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ADA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53BF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3012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2F5E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70A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AE3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898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0F4A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EC75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6F6D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A149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455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53A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5ACE79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53D147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3473B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EC36E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A6B6C0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61BD2D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473249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0509D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FC7C0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71A4B00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245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0A33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59BF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900AC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BC16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9E5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71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2DA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E0F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F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C61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44F9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85A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25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D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29E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3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54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C81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B1B9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680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6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BA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7CB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F0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49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C1F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5ECED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99E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2F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F2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E0B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2F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B2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1AC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59F5F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232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8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A7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89C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97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AB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9E8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5C9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3E4B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9D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09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04A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F0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AA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D44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F7995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C3AC3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B3EB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D6D5F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7E8F08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613BB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33BF9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EA00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2151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F76AA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E9BA0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98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BDF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A9A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AA91C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D387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D1FF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608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8A5C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7F71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04C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D8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7EBB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AB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AE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FEA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036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229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AC2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E205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F60E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7DF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0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829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94527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2CD4F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F19A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C9E3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5362B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A2D1EF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00A855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EA9FB4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A198D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6057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665D5FC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76F9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505F5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912B03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CEEE6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DA92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044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346FAD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F0A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ECFC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8646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B8A48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D5E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ADEA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6D71E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C111F6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DC7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7C93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5FBE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BBECFE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E303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DB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2774F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19E4E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A457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754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D49D2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7553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92D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5C98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033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01BA1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4C5C9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8815A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CB3352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0B0D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18B7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841F46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54993C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2B7A9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ADDAE3E" w14:textId="77777777" w:rsidR="00F450E6" w:rsidRDefault="002F3EC1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FAA09" w14:textId="77777777" w:rsidR="006458F5" w:rsidRDefault="006458F5" w:rsidP="00536B52">
      <w:pPr>
        <w:spacing w:after="0" w:line="240" w:lineRule="auto"/>
      </w:pPr>
      <w:r>
        <w:separator/>
      </w:r>
    </w:p>
  </w:endnote>
  <w:endnote w:type="continuationSeparator" w:id="0">
    <w:p w14:paraId="7D73BE51" w14:textId="77777777" w:rsidR="006458F5" w:rsidRDefault="006458F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25BCB" w14:textId="77777777" w:rsidR="006458F5" w:rsidRDefault="006458F5" w:rsidP="00536B52">
      <w:pPr>
        <w:spacing w:after="0" w:line="240" w:lineRule="auto"/>
      </w:pPr>
      <w:r>
        <w:separator/>
      </w:r>
    </w:p>
  </w:footnote>
  <w:footnote w:type="continuationSeparator" w:id="0">
    <w:p w14:paraId="78637D1C" w14:textId="77777777" w:rsidR="006458F5" w:rsidRDefault="006458F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04E0F" w14:paraId="3D3025AA" w14:textId="77777777" w:rsidTr="00185D24">
      <w:tc>
        <w:tcPr>
          <w:tcW w:w="3890" w:type="dxa"/>
        </w:tcPr>
        <w:p w14:paraId="647C2D3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ADEF2D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617F35C" w14:textId="0D31486F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FDFD98C" w14:textId="36B4824C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9A9DADA" w14:textId="45F76B63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43DB4F0" w14:textId="3FDF7D45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E532991" w14:textId="7BD5A4C4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76E5300" w14:textId="4E1EF833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5E731119" w14:textId="1524A641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63CDB6" w14:textId="3A0ACA67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2D7B2F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7F933F4" w14:textId="4B03B380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E4ACE0A" w14:textId="680A066C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6CF2A87" w14:textId="63A53DAA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49F4F29" w14:textId="553B9A31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EACDB19" w14:textId="6A97382B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85E03A7" w14:textId="4652B8D1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79BF18FF" w14:textId="6E88F2AE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32EEE17" w14:textId="16D2E55D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2A70C126" w14:textId="33B5E6D8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2AE8BA6" w14:textId="6465BFF0" w:rsidR="00536B52" w:rsidRDefault="00604E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7B21B3B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F5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F3EC1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04E0F"/>
    <w:rsid w:val="006171F8"/>
    <w:rsid w:val="006458F5"/>
    <w:rsid w:val="006A0AB4"/>
    <w:rsid w:val="006A6943"/>
    <w:rsid w:val="006A7C8A"/>
    <w:rsid w:val="007619D7"/>
    <w:rsid w:val="00786CB1"/>
    <w:rsid w:val="007A0F50"/>
    <w:rsid w:val="008420B2"/>
    <w:rsid w:val="00845C20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7E7A"/>
  <w15:docId w15:val="{63BF5D0E-4884-4A86-B3D7-7CF3DBD4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2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4</cp:revision>
  <dcterms:created xsi:type="dcterms:W3CDTF">2023-03-13T08:06:00Z</dcterms:created>
  <dcterms:modified xsi:type="dcterms:W3CDTF">2023-03-13T08:09:00Z</dcterms:modified>
</cp:coreProperties>
</file>