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190B8D" w:rsidRPr="00190B8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190B8D" w:rsidRPr="00190B8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90B8D" w:rsidRPr="00F932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90B8D" w:rsidRPr="00F93270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190B8D" w:rsidRPr="00190B8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190B8D" w:rsidRPr="00190B8D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190B8D" w:rsidRPr="00190B8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190B8D" w:rsidRPr="00190B8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190B8D" w:rsidRPr="00190B8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190B8D" w:rsidRPr="00190B8D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190B8D" w:rsidRPr="00190B8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190B8D" w:rsidRPr="00190B8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190B8D" w:rsidRPr="00190B8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190B8D" w:rsidRPr="00190B8D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190B8D" w:rsidRPr="00190B8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190B8D" w:rsidRPr="00190B8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90B8D" w:rsidRPr="00F932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37913492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90B8D" w:rsidRPr="00F93270">
                              <w:rPr>
                                <w:rFonts w:ascii="Arial" w:hAnsi="Arial" w:cs="Arial"/>
                                <w:noProof/>
                              </w:rPr>
                              <w:t>37913492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90B8D" w:rsidRPr="00F932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2021737839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90B8D" w:rsidRPr="00F93270">
                              <w:rPr>
                                <w:rFonts w:ascii="Arial" w:hAnsi="Arial" w:cs="Arial"/>
                                <w:noProof/>
                              </w:rPr>
                              <w:t>2021737839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90B8D" w:rsidRPr="00F932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3141 Noviny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90B8D" w:rsidRPr="00F93270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3141 Noviny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90B8D" w:rsidRPr="00F932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J.Zemana 99,101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90B8D" w:rsidRPr="00F93270">
                              <w:rPr>
                                <w:rFonts w:ascii="Arial" w:hAnsi="Arial" w:cs="Arial"/>
                                <w:noProof/>
                              </w:rPr>
                              <w:t>J.Zemana 99,101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90B8D" w:rsidRPr="00F932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90B8D" w:rsidRPr="00F93270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90B8D" w:rsidRPr="00F932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90B8D" w:rsidRPr="00F93270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90B8D" w:rsidRPr="00F932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90B8D" w:rsidRPr="00F93270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90B8D" w:rsidRPr="00F9327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90B8D" w:rsidRPr="00F93270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90B8D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190B8D">
        <w:rPr>
          <w:rFonts w:ascii="Arial" w:hAnsi="Arial"/>
          <w:sz w:val="22"/>
          <w:szCs w:val="22"/>
        </w:rPr>
        <w:t>J. Zemana 99,101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190B8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Miloš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Tomšík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190B8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190B8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8"/>
        <w:gridCol w:w="1591"/>
        <w:gridCol w:w="1184"/>
        <w:gridCol w:w="1152"/>
        <w:gridCol w:w="1172"/>
        <w:gridCol w:w="1537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9435.77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2126.64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507.61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11054.80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9435.77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2126.64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507.61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11054.80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66.04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.89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65.15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6834.76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90B8D" w:rsidRPr="00F93270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61AC3" w:rsidRDefault="00061AC3">
      <w:r>
        <w:separator/>
      </w:r>
    </w:p>
  </w:endnote>
  <w:endnote w:type="continuationSeparator" w:id="0">
    <w:p w:rsidR="00061AC3" w:rsidRDefault="00061A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61AC3" w:rsidRDefault="00061AC3">
      <w:r>
        <w:separator/>
      </w:r>
    </w:p>
  </w:footnote>
  <w:footnote w:type="continuationSeparator" w:id="0">
    <w:p w:rsidR="00061AC3" w:rsidRDefault="00061A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0842830">
    <w:abstractNumId w:val="13"/>
  </w:num>
  <w:num w:numId="2" w16cid:durableId="1676808800">
    <w:abstractNumId w:val="17"/>
  </w:num>
  <w:num w:numId="3" w16cid:durableId="798575867">
    <w:abstractNumId w:val="8"/>
  </w:num>
  <w:num w:numId="4" w16cid:durableId="754981550">
    <w:abstractNumId w:val="7"/>
  </w:num>
  <w:num w:numId="5" w16cid:durableId="144842793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8607014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85458359">
    <w:abstractNumId w:val="20"/>
  </w:num>
  <w:num w:numId="8" w16cid:durableId="1122461614">
    <w:abstractNumId w:val="10"/>
  </w:num>
  <w:num w:numId="9" w16cid:durableId="84422095">
    <w:abstractNumId w:val="0"/>
  </w:num>
  <w:num w:numId="10" w16cid:durableId="1785533659">
    <w:abstractNumId w:val="19"/>
  </w:num>
  <w:num w:numId="11" w16cid:durableId="1466924964">
    <w:abstractNumId w:val="6"/>
  </w:num>
  <w:num w:numId="12" w16cid:durableId="964307380">
    <w:abstractNumId w:val="9"/>
  </w:num>
  <w:num w:numId="13" w16cid:durableId="1415928907">
    <w:abstractNumId w:val="12"/>
  </w:num>
  <w:num w:numId="14" w16cid:durableId="2006739996">
    <w:abstractNumId w:val="15"/>
  </w:num>
  <w:num w:numId="15" w16cid:durableId="333656401">
    <w:abstractNumId w:val="14"/>
  </w:num>
  <w:num w:numId="16" w16cid:durableId="818231640">
    <w:abstractNumId w:val="2"/>
  </w:num>
  <w:num w:numId="17" w16cid:durableId="1057432622">
    <w:abstractNumId w:val="4"/>
  </w:num>
  <w:num w:numId="18" w16cid:durableId="1246450628">
    <w:abstractNumId w:val="11"/>
  </w:num>
  <w:num w:numId="19" w16cid:durableId="1154688023">
    <w:abstractNumId w:val="5"/>
  </w:num>
  <w:num w:numId="20" w16cid:durableId="2106724691">
    <w:abstractNumId w:val="18"/>
  </w:num>
  <w:num w:numId="21" w16cid:durableId="1299075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53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4310735.doc"/>
    <w:docVar w:name="arg5" w:val="5"/>
  </w:docVars>
  <w:rsids>
    <w:rsidRoot w:val="00190B8D"/>
    <w:rsid w:val="00011EDC"/>
    <w:rsid w:val="000234F7"/>
    <w:rsid w:val="0002470E"/>
    <w:rsid w:val="00030DEB"/>
    <w:rsid w:val="000422B9"/>
    <w:rsid w:val="000461D1"/>
    <w:rsid w:val="00051D36"/>
    <w:rsid w:val="00061AC3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0B8D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DA271C"/>
  <w15:docId w15:val="{8F24472D-B33D-46FD-8FB1-CE350BEB2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5341</Words>
  <Characters>30447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2023-03-14T07:38:00Z</dcterms:created>
  <dcterms:modified xsi:type="dcterms:W3CDTF">2023-03-14T07:40:00Z</dcterms:modified>
</cp:coreProperties>
</file>