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0760FF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0760FF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31. 12. 2022</w:t>
            </w:r>
            <w:r w:rsidR="000760FF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760FF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8C0D2E" w:rsidRDefault="008C0D2E" w:rsidP="000669B7">
                        <w:fldSimple w:instr=" MERGEFIELD  aDMD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8C0D2E" w:rsidRDefault="008C0D2E" w:rsidP="000669B7">
                        <w:fldSimple w:instr=" MERGEFIELD  aDRD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2022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2022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8C0D2E" w:rsidRDefault="008C0D2E" w:rsidP="000669B7">
                        <w:fldSimple w:instr=" MERGEFIELD  aDMOD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8C0D2E" w:rsidRPr="004041D1">
                <w:rPr>
                  <w:color w:val="FFFFFF" w:themeColor="background1"/>
                </w:rPr>
                <w:t>34122729</w:t>
              </w:r>
            </w:fldSimple>
          </w:p>
          <w:p w:rsidR="000669B7" w:rsidRDefault="000760FF" w:rsidP="007A6FE5">
            <w:pPr>
              <w:pStyle w:val="DIC"/>
            </w:pPr>
            <w:fldSimple w:instr=" MERGEFIELD  aSUB_DIC  \* MERGEFORMAT ">
              <w:r w:rsidR="008C0D2E" w:rsidRPr="004041D1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8C0D2E" w:rsidRDefault="008C0D2E" w:rsidP="000669B7">
                        <w:fldSimple w:instr=" MERGEFIELD  aDROD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8C0D2E" w:rsidRDefault="008C0D2E" w:rsidP="000669B7">
                        <w:fldSimple w:instr=" MERGEFIELD  aDRDO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8C0D2E" w:rsidRDefault="008C0D2E" w:rsidP="000669B7">
                        <w:fldSimple w:instr=" MERGEFIELD  aDMD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8C0D2E" w:rsidRDefault="008C0D2E" w:rsidP="000669B7">
                        <w:fldSimple w:instr=" MERGEFIELD  aDMOD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8C0D2E" w:rsidRDefault="008C0D2E" w:rsidP="000669B7">
                        <w:r>
                          <w:fldChar w:fldCharType="begin"/>
                        </w:r>
                        <w:r>
                          <w:instrText xml:space="preserve"> MERGEFIELD  aSUB_SKNACE12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8C0D2E" w:rsidRDefault="008C0D2E" w:rsidP="000669B7">
                        <w:r>
                          <w:fldChar w:fldCharType="begin"/>
                        </w:r>
                        <w:r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8C0D2E" w:rsidRDefault="008C0D2E" w:rsidP="000669B7">
                        <w:r>
                          <w:fldChar w:fldCharType="begin"/>
                        </w:r>
                        <w:r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8C0D2E" w:rsidRDefault="008C0D2E" w:rsidP="000669B7">
                        <w:fldSimple w:instr=" MERGEFIELD  aSUB_ULICA_CISLO  \* MERGEFORMAT ">
                          <w:r w:rsidRPr="008C0D2E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0760F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760FF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0760FF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8C0D2E" w:rsidRPr="00391121" w:rsidRDefault="008C0D2E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Pr="004041D1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0760FF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0760FF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8C0D2E" w:rsidRPr="007C40F2" w:rsidRDefault="008C0D2E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8C0D2E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668"/>
        <w:gridCol w:w="45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8C0D2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5019,56</w:t>
            </w:r>
            <w:r w:rsidR="000760FF"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="000760FF"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0760FF"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5019,56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5019,56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5019,56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8C0D2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5049,48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5049,48</w:t>
            </w:r>
          </w:p>
        </w:tc>
      </w:tr>
      <w:tr w:rsidR="000669B7" w:rsidRPr="0073029B" w:rsidTr="008C0D2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C0D2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8C0D2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5049,48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5049,48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-29,92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-29,92</w:t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-29,92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-29,92</w:t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19664,75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3017540,56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19664,75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8C0D2E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3017540,56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19192,20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19192,20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19192,20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19192,20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472,55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472,55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D64874" w:rsidP="00D648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041D1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760FF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760FF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760FF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2563.78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D6487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5062,39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73992.86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D6487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267215,30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76556.64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D64874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272277,69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760FF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760FF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760FF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760FF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760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760FF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0760FF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8C0D2E" w:rsidRPr="004041D1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0760FF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0760FF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861BA2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1016,88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861BA2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1016,88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861BA2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6170.53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61BA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6441,99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296.36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61BA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270,70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729.15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861BA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542,16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5737.74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B4B6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6170,53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760FF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8C0D2E" w:rsidRPr="004041D1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90383.56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B4B6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88225,75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90383.56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AB4B65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88225,75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8C0D2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8C0D2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8C0D2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8C0D2E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8C0D2E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8C0D2E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8C0D2E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8C0D2E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8C0D2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8C0D2E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8C0D2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760FF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8C0D2E" w:rsidRPr="004041D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760FF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B4B6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B4B6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B4B6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AB4B65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B4B65" w:rsidP="00AB4B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280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3051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457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AB4B65" w:rsidP="00AB4B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3168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AB4B65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11C" w:rsidRDefault="0004511C">
      <w:r>
        <w:separator/>
      </w:r>
    </w:p>
  </w:endnote>
  <w:endnote w:type="continuationSeparator" w:id="0">
    <w:p w:rsidR="0004511C" w:rsidRDefault="00045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D2E" w:rsidRDefault="008C0D2E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0D2E" w:rsidRDefault="008C0D2E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D2E" w:rsidRPr="00010D38" w:rsidRDefault="008C0D2E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AB4B65">
      <w:rPr>
        <w:rStyle w:val="slostrany"/>
        <w:sz w:val="16"/>
        <w:szCs w:val="16"/>
      </w:rPr>
      <w:t>1</w:t>
    </w:r>
    <w:r w:rsidRPr="00010D38">
      <w:rPr>
        <w:rStyle w:val="slostrany"/>
        <w:sz w:val="16"/>
        <w:szCs w:val="16"/>
      </w:rPr>
      <w:fldChar w:fldCharType="end"/>
    </w:r>
  </w:p>
  <w:p w:rsidR="008C0D2E" w:rsidRDefault="008C0D2E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11C" w:rsidRDefault="0004511C">
      <w:r>
        <w:separator/>
      </w:r>
    </w:p>
  </w:footnote>
  <w:footnote w:type="continuationSeparator" w:id="0">
    <w:p w:rsidR="0004511C" w:rsidRDefault="00045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8C0D2E" w:rsidRPr="0073029B" w:rsidTr="00D71752">
      <w:trPr>
        <w:trHeight w:val="59"/>
      </w:trPr>
      <w:tc>
        <w:tcPr>
          <w:tcW w:w="416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8C0D2E" w:rsidRPr="0073029B" w:rsidRDefault="008C0D2E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8C0D2E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8C0D2E" w:rsidRPr="0073029B" w:rsidRDefault="008C0D2E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AB4B65">
              <w:rPr>
                <w:noProof/>
              </w:rPr>
              <w:t>34122729</w:t>
            </w:r>
          </w:fldSimple>
        </w:p>
      </w:tc>
    </w:tr>
    <w:tr w:rsidR="008C0D2E" w:rsidRPr="0073029B" w:rsidTr="00D71752">
      <w:trPr>
        <w:trHeight w:val="59"/>
      </w:trPr>
      <w:tc>
        <w:tcPr>
          <w:tcW w:w="416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8C0D2E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8C0D2E" w:rsidRPr="0073029B" w:rsidRDefault="008C0D2E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STYLEREF  DIC  \* MERGEFORMAT ">
            <w:r w:rsidR="00AB4B65">
              <w:rPr>
                <w:noProof/>
              </w:rPr>
              <w:t>2021038767</w:t>
            </w:r>
          </w:fldSimple>
        </w:p>
      </w:tc>
    </w:tr>
  </w:tbl>
  <w:p w:rsidR="008C0D2E" w:rsidRDefault="008C0D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8C0D2E" w:rsidRPr="0073029B" w:rsidTr="00D71752">
      <w:trPr>
        <w:trHeight w:val="59"/>
      </w:trPr>
      <w:tc>
        <w:tcPr>
          <w:tcW w:w="416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8C0D2E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34122729</w:t>
            </w:r>
          </w:fldSimple>
        </w:p>
      </w:tc>
    </w:tr>
    <w:tr w:rsidR="008C0D2E" w:rsidRPr="0073029B" w:rsidTr="00D71752">
      <w:trPr>
        <w:trHeight w:val="59"/>
      </w:trPr>
      <w:tc>
        <w:tcPr>
          <w:tcW w:w="416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8C0D2E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8C0D2E" w:rsidRPr="0073029B" w:rsidRDefault="008C0D2E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2021038767</w:t>
            </w:r>
          </w:fldSimple>
        </w:p>
      </w:tc>
    </w:tr>
  </w:tbl>
  <w:p w:rsidR="008C0D2E" w:rsidRDefault="008C0D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rg1" w:val="20222"/>
    <w:docVar w:name="arg2" w:val="driver=asa10;DBF=d:\anasoft\data\obdsurany.db;DBN=obdsurany;ENG=sql17;links=tcpip{ip=192.168.1.58};uid=Majercikova;con=finus(10.15);pwd=63a"/>
    <w:docVar w:name="arg3" w:val="0"/>
    <w:docVar w:name="arg4" w:val="C:\Users\pc\AppData\Local\Temp\5440516.doc"/>
    <w:docVar w:name="arg5" w:val="1"/>
  </w:docVars>
  <w:rsids>
    <w:rsidRoot w:val="00D64874"/>
    <w:rsid w:val="0000202E"/>
    <w:rsid w:val="000053B0"/>
    <w:rsid w:val="00011EDC"/>
    <w:rsid w:val="000234F7"/>
    <w:rsid w:val="0002470E"/>
    <w:rsid w:val="00030DEB"/>
    <w:rsid w:val="000422B9"/>
    <w:rsid w:val="0004511C"/>
    <w:rsid w:val="000461D1"/>
    <w:rsid w:val="00051D36"/>
    <w:rsid w:val="000669B7"/>
    <w:rsid w:val="00070A5B"/>
    <w:rsid w:val="000722C5"/>
    <w:rsid w:val="000760FF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61BA2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0D2E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B4B65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64874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92C1-1A42-4482-81D5-4EC550A8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41</TotalTime>
  <Pages>1</Pages>
  <Words>7836</Words>
  <Characters>44666</Characters>
  <Application>Microsoft Office Word</Application>
  <DocSecurity>0</DocSecurity>
  <Lines>372</Lines>
  <Paragraphs>104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2</cp:revision>
  <cp:lastPrinted>2009-07-30T10:15:00Z</cp:lastPrinted>
  <dcterms:created xsi:type="dcterms:W3CDTF">2023-03-13T08:40:00Z</dcterms:created>
  <dcterms:modified xsi:type="dcterms:W3CDTF">2023-03-13T09:21:00Z</dcterms:modified>
</cp:coreProperties>
</file>