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B36" w:rsidRDefault="00000000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IČO  36693791  DIČ 2022263254</w:t>
      </w:r>
    </w:p>
    <w:p w:rsidR="00B82B36" w:rsidRDefault="00000000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31.12.2021</w:t>
      </w:r>
    </w:p>
    <w:p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TREMAB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., Strieborné nám. 4, 974 01 Banská Bystrica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zamestnancov: 0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Dlhodobý majetok vytvorený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vlastou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činnosťou sa oceňuje vlastnými nákladmi. Vlastnými nákladmi sú všetky priame náklady vynaložené na výrobu alebo inú činnosť a nepriame náklady, ktoré sa vzťahujú na výrobu alebo inú činnosť.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>f) derivátových operácií: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neobchoduje s derivátmi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:rsidR="00B82B36" w:rsidRDefault="00000000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>2. celková suma splatených pôžičiek k poslednému dňu účtovného obdobia v členení za jednotlivé orgány: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:rsidR="00B82B36" w:rsidRDefault="00000000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039D" w:rsidRDefault="0033039D">
      <w:r>
        <w:separator/>
      </w:r>
    </w:p>
  </w:endnote>
  <w:endnote w:type="continuationSeparator" w:id="0">
    <w:p w:rsidR="0033039D" w:rsidRDefault="0033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039D" w:rsidRDefault="0033039D">
      <w:r>
        <w:rPr>
          <w:color w:val="000000"/>
        </w:rPr>
        <w:separator/>
      </w:r>
    </w:p>
  </w:footnote>
  <w:footnote w:type="continuationSeparator" w:id="0">
    <w:p w:rsidR="0033039D" w:rsidRDefault="00330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2B36"/>
    <w:rsid w:val="0033039D"/>
    <w:rsid w:val="00B82B36"/>
    <w:rsid w:val="00C3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2023-02-05T18:08:00Z</dcterms:created>
  <dcterms:modified xsi:type="dcterms:W3CDTF">2023-02-05T18:08:00Z</dcterms:modified>
</cp:coreProperties>
</file>