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AA5B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59726B2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58510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2CE5688C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7A98E67F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89068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F8E5E9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4C8DFE36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F8195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D91406">
              <w:rPr>
                <w:sz w:val="22"/>
              </w:rPr>
              <w:t xml:space="preserve">AUTOGAM </w:t>
            </w:r>
            <w:proofErr w:type="spellStart"/>
            <w:r w:rsidR="00D91406">
              <w:rPr>
                <w:sz w:val="22"/>
              </w:rPr>
              <w:t>s.r.o</w:t>
            </w:r>
            <w:proofErr w:type="spellEnd"/>
            <w:r w:rsidR="00D91406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AB1D3F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D91406">
              <w:rPr>
                <w:sz w:val="22"/>
              </w:rPr>
              <w:t>Kragujevská, 13, 01001, Žilina</w:t>
            </w:r>
          </w:p>
        </w:tc>
      </w:tr>
    </w:tbl>
    <w:p w14:paraId="7E5E2F1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E4063A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73C25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96961F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E1228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9F6FD1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3587050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2D98ACD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6EAE96DD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3ADE859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5B6B7A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B099C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B08106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677B6D7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B1B1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FAED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087202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23539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4B584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3B3254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9F32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22F23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22E849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949C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80AB0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D39DED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A236A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187B2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025A24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ECEAFDD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A3DB515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C58D3F4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6C7EBA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7EA7CEA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4A4A37C6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B032AB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94749B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44527354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4A7C20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889F41" w14:textId="441394B5" w:rsidR="008420B2" w:rsidRPr="00536B52" w:rsidRDefault="001D01D0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6</w:t>
            </w:r>
          </w:p>
        </w:tc>
      </w:tr>
    </w:tbl>
    <w:p w14:paraId="2A1F3AF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B256987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354E0D1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E58721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721E7EB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6EF93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00467B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40AF8EC" w14:textId="3E3CC8E9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73FC46B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0326933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8FA875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873DC7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70F3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E849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B0B09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33791A2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DC7C0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8EA2A9" w14:textId="78FF1AA3" w:rsidR="00536B52" w:rsidRPr="00536B52" w:rsidRDefault="001D01D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Obstaravacia</w:t>
            </w:r>
            <w:proofErr w:type="spellEnd"/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02F4E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D63AF9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ED2FC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4E7E17" w14:textId="60BF871A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1D01D0">
              <w:rPr>
                <w:rFonts w:eastAsia="Times New Roman"/>
                <w:sz w:val="20"/>
                <w:szCs w:val="20"/>
                <w:lang w:eastAsia="sk-SK"/>
              </w:rPr>
              <w:t>dtto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483D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AABCB7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55571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FA7ED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E00E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13CA4F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A865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3C438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0F6A59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88FACD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E91A0A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CBEE9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8C25B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7017F3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E628A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B1FD6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546D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4DE40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79246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75BC8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CEB4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9376F9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D557AD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55DAF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FBE791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D6B938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C1F68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1CB6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A34A7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306E6D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AD3000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BB3F2C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1762AB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1EB80DD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1879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AC4C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AFC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DFD3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7763584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F72DB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A2C6E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B5C0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9DF8E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3EA0CD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3DFD26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25698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4F42C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C0BB9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6CAC7E1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FA69C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B96F9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FB65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871B15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06F0AE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014CC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FEA5AF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CB14B5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03FC657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A4219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AA28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2935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765AA3E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CD74C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04C08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5A6E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59B758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4F2D3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873FE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AC1480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0FA7E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F9703A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5317E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C96AB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30390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A81B7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32449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7E8D6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ADC566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1EA7F2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C1C2885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F4B691B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248FD3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0C1523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3C1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815F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2EC8D8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2791E2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44F96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83E0814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EFC7D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1D3284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7EA49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53E7C7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6AC858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D2310A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00D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FDCCF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38A9009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5C491D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11CE15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BFEA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323D4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F63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963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032E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6C1D417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A30B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B6318" w14:textId="2EAEC8CA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1D01D0"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57DF0" w14:textId="0259A6C8" w:rsidR="00E23D62" w:rsidRPr="00E23D62" w:rsidRDefault="001D01D0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16332D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6483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23A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5FB9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25A2016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31D89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F343B46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01D2C8F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E74921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29150E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7CB614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C005394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5EB1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D093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C8A8C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BD12D9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933A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444C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46FF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AE720D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D0232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E142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BB062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F9841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E44C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5148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49A98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F0978A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4C93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BA3A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5C327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63B45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6705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5451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B8D8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70AD17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51283D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59B9F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740C65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0B05269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207D7E6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A6FB06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8F28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3961FF2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759A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7883A" w14:textId="77777777" w:rsidR="008420B2" w:rsidRPr="00E23D62" w:rsidRDefault="00D91406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367F133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85313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BEB6F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9046A2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107F1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E78C7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FE279F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6A1BF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07201" w14:textId="77777777" w:rsidR="008420B2" w:rsidRPr="00E23D62" w:rsidRDefault="00D91406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5607B93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6CC36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9130B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34347C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589AA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31598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724D4F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0BBCE2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1C5A152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936A5F2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EB28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7CB4F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61F46FD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088FC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4B3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AADE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0F6C23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F348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51CF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A5854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FEA87B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84C3F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5FBA3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77D31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FB345C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64D6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863C6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C8FD8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F95DE8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8A1C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BB44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C0CD6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E74AB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8704F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721D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3B382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2996F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9911E5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F464B5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6C64BD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60581FC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FC87A6D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90D6C9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30C5B50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C17E036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4FE61B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012A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C52A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2E370A5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F701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F792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CE20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B0FC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C80A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819DB3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946F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7D5E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9A0D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0E2A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8D19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966C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FC82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2D5C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432C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20C0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8A52C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4D2B5E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DD37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B787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C671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F15D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9AE75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9926FC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9A89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9C16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2A61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E9FA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3FE7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EB23BB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D7AF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6C7D2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092D4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1A3EC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E63CA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CCA7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A8F1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4F6E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3BDD9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B224F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4193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D5789B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501D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97FA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67CF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8C62B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B38D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30B21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4B37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9E0E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94E59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39C5B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6336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E51AE6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2CE1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CBB1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55CA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6FB20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0CB39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16CEC4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9C48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8737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75C25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AC727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B045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4F3F60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B0A3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B11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89FE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0234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998E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9C216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3292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2F2E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0E6DA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92353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0FDD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5D4F712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6173B2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14459AF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D57C8D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BC1577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3447ABF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525AC0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146778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764F3F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168FDE4F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6F087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48CFB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FA777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0C0FEC5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8503E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7447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AC6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CF8AC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0CBF4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1DF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C593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82AE49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FA88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18B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40E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28E7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B47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F6C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3FC3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18AE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90AC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231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147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995F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69F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913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C008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E86F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F9E1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E7E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190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9C96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BAB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988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E7BA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7791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FEAB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456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E09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5C3B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05D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892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A40C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FDA3B8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F038A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F237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857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773F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1C1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D24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EBE5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229E9FC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02106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3C57E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D04F58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4C60A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7250FC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3DB442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DD22D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31D4E6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656955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FD9A9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B4F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26B2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9FC1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687650C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4325DB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10311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37A30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D5D8D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05F18F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10B9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B5499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1FB85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EC6A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C070C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B335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84125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F0CB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C1E03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C4A0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7C16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4798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ABB4A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3DE78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7F2FEA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1F568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D4681E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4F2827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683D94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B32A47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40DD8F1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EC6BE2C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97A518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96CD6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29E8B4A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530A7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C632F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9BDEFAF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529A6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FB543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DB7FA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3DAC14C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A0CC4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C90F5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5D5C5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F454ED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A5DF5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7636F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288A0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2F01AE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0EE95C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F5B17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A4F8F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8EB472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4336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7403E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C79D5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19EA5F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15807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EDC17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23346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181F0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51DE4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CA2D8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42648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66B5D6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EA4C8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A8674F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341073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0BF5FC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CA9DC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0149E02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1FE991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F4372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39960B77" w14:textId="77777777" w:rsidR="00F450E6" w:rsidRDefault="001D01D0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EC4275" w14:textId="77777777" w:rsidR="00D91406" w:rsidRDefault="00D91406" w:rsidP="00536B52">
      <w:pPr>
        <w:spacing w:after="0" w:line="240" w:lineRule="auto"/>
      </w:pPr>
      <w:r>
        <w:separator/>
      </w:r>
    </w:p>
  </w:endnote>
  <w:endnote w:type="continuationSeparator" w:id="0">
    <w:p w14:paraId="2F3C72DF" w14:textId="77777777" w:rsidR="00D91406" w:rsidRDefault="00D9140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42944B" w14:textId="77777777" w:rsidR="00D91406" w:rsidRDefault="00D91406" w:rsidP="00536B52">
      <w:pPr>
        <w:spacing w:after="0" w:line="240" w:lineRule="auto"/>
      </w:pPr>
      <w:r>
        <w:separator/>
      </w:r>
    </w:p>
  </w:footnote>
  <w:footnote w:type="continuationSeparator" w:id="0">
    <w:p w14:paraId="7B82389D" w14:textId="77777777" w:rsidR="00D91406" w:rsidRDefault="00D9140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D01D0" w14:paraId="436AE46F" w14:textId="77777777" w:rsidTr="00185D24">
      <w:tc>
        <w:tcPr>
          <w:tcW w:w="3890" w:type="dxa"/>
        </w:tcPr>
        <w:p w14:paraId="1C46A34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5CF33FE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AE82C1A" w14:textId="784C2C87" w:rsidR="00536B52" w:rsidRDefault="001D01D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7F0ECD0" w14:textId="1D553DEB" w:rsidR="00536B52" w:rsidRDefault="001D01D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30B9BBB5" w14:textId="6A35120C" w:rsidR="00536B52" w:rsidRDefault="001D01D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6062E7EB" w14:textId="1102409C" w:rsidR="00536B52" w:rsidRDefault="001D01D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4D68020E" w14:textId="1E7569E1" w:rsidR="00536B52" w:rsidRDefault="001D01D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2A23AB34" w14:textId="196BA1FA" w:rsidR="00536B52" w:rsidRDefault="001D01D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356BB4BF" w14:textId="5131A100" w:rsidR="00536B52" w:rsidRDefault="001D01D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14:paraId="0001C87A" w14:textId="77FA6B24" w:rsidR="00536B52" w:rsidRDefault="001D01D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5F748F9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5B47DB4" w14:textId="5CED44BB" w:rsidR="00536B52" w:rsidRDefault="001D01D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847236E" w14:textId="15728F21" w:rsidR="00536B52" w:rsidRDefault="001D01D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6C26FFE9" w14:textId="66E9AC9E" w:rsidR="00536B52" w:rsidRDefault="001D01D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F347C64" w14:textId="2D901C1D" w:rsidR="00536B52" w:rsidRDefault="001D01D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B94CDCA" w14:textId="0C9361E6" w:rsidR="00536B52" w:rsidRDefault="001D01D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66A78078" w14:textId="1AEBCD02" w:rsidR="00536B52" w:rsidRDefault="001D01D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2F85D60" w14:textId="6324856A" w:rsidR="00536B52" w:rsidRDefault="001D01D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4D230749" w14:textId="0B1F1C7C" w:rsidR="00536B52" w:rsidRDefault="001D01D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14:paraId="53DB6C70" w14:textId="16C84F4D" w:rsidR="00536B52" w:rsidRDefault="001D01D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23DBD443" w14:textId="1D96F3E6" w:rsidR="00536B52" w:rsidRDefault="001D01D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76CA44D9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406"/>
    <w:rsid w:val="00014F35"/>
    <w:rsid w:val="00104CBE"/>
    <w:rsid w:val="00104CF6"/>
    <w:rsid w:val="0010796B"/>
    <w:rsid w:val="0011611B"/>
    <w:rsid w:val="00123F1F"/>
    <w:rsid w:val="00172443"/>
    <w:rsid w:val="001D01D0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D91406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68082A"/>
  <w15:docId w15:val="{8B697883-F638-486D-A304-1DD85E0AD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3</TotalTime>
  <Pages>6</Pages>
  <Words>1420</Words>
  <Characters>8096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riama2@zoznam.sk</dc:creator>
  <cp:lastModifiedBy>riama2@zoznam.sk</cp:lastModifiedBy>
  <cp:revision>2</cp:revision>
  <dcterms:created xsi:type="dcterms:W3CDTF">2023-03-14T09:38:00Z</dcterms:created>
  <dcterms:modified xsi:type="dcterms:W3CDTF">2023-03-14T09:38:00Z</dcterms:modified>
</cp:coreProperties>
</file>