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A5B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59726B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158510E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14:paraId="2CE5688C" w14:textId="77777777"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14:paraId="7A98E67F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9068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F8E5E9" w14:textId="77777777"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14:paraId="4C8DFE36" w14:textId="77777777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F8195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D91406">
              <w:rPr>
                <w:sz w:val="22"/>
              </w:rPr>
              <w:t xml:space="preserve">AUTOGAM </w:t>
            </w:r>
            <w:proofErr w:type="spellStart"/>
            <w:r w:rsidR="00D91406">
              <w:rPr>
                <w:sz w:val="22"/>
              </w:rPr>
              <w:t>s.r.o</w:t>
            </w:r>
            <w:proofErr w:type="spellEnd"/>
            <w:r w:rsidR="00D91406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AB1D3F" w14:textId="77777777"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D91406">
              <w:rPr>
                <w:sz w:val="22"/>
              </w:rPr>
              <w:t>Kragujevská, 13, 01001, Žilina</w:t>
            </w:r>
          </w:p>
        </w:tc>
      </w:tr>
    </w:tbl>
    <w:p w14:paraId="7E5E2F1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E4063A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073C252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96961FE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AE1228B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9F6FD19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587050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2D98AC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6EAE96DD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3ADE859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5B6B7A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DB099C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0B08106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677B6D7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1B1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FAED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087202B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539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4B584C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23B325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9F32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22F23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22E849C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49C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80AB0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4D39DED0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36A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187B2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025A24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7ECEAFDD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A3DB515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0C58D3F4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46C7EBA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14:paraId="7EA7CE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14:paraId="4A4A37C6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B032AB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4749B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14:paraId="44527354" w14:textId="77777777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4A7C20" w14:textId="77777777"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889F41" w14:textId="441394B5" w:rsidR="008420B2" w:rsidRPr="00536B52" w:rsidRDefault="001D01D0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6</w:t>
            </w:r>
          </w:p>
        </w:tc>
      </w:tr>
    </w:tbl>
    <w:p w14:paraId="2A1F3AF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256987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354E0D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0E58721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721E7EB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16EF93C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000467B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40AF8EC" w14:textId="3E3CC8E9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14:paraId="73FC46B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326933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18FA875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1873DC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70F3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E84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0B0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33791A2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DC7C0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8EA2A9" w14:textId="78FF1AA3" w:rsidR="00536B52" w:rsidRPr="00536B52" w:rsidRDefault="001D01D0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proofErr w:type="spellStart"/>
            <w:r>
              <w:rPr>
                <w:rFonts w:eastAsia="Times New Roman"/>
                <w:sz w:val="20"/>
                <w:szCs w:val="20"/>
                <w:lang w:eastAsia="sk-SK"/>
              </w:rPr>
              <w:t>Obstaravacia</w:t>
            </w:r>
            <w:proofErr w:type="spellEnd"/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02F4E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4D63A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D2FC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E7E17" w14:textId="60BF871A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1D01D0">
              <w:rPr>
                <w:rFonts w:eastAsia="Times New Roman"/>
                <w:sz w:val="20"/>
                <w:szCs w:val="20"/>
                <w:lang w:eastAsia="sk-SK"/>
              </w:rPr>
              <w:t>dtto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483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AABCB7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55571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FA7ED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CE00EF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713CA4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A8652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3C43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F6A59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288FACD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91A0A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CBEE9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8C25B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7017F30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E628A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B1FD6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546D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4DE40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7924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75BC8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0CEB4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19376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57AD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55DAF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FBE791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D6B938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1F6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1CB6F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A34A7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306E6DB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AD3000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BB3F2C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51762AB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1EB80DD4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879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C4C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FC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FD34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77635843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72DB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A2C6E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5C0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09DF8E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13EA0CD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3DFD26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5698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4F42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C0BB9C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6CAC7E1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FA69CC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96F9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B658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71B15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06F0AE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014CC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FEA5AF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CB14B5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03FC65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219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AA28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935A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765AA3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D74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4C08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65A6E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59B758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F2D3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73FE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AC1480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F0FA7E0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9703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317EB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9C96AB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30390F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81B7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24499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57E8D67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0ADC566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41EA7F2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C1C2885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F4B691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1248FD3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C1523" w14:textId="77777777"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C1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815F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14:paraId="2EC8D8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791E2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44F96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3E0814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0EFC7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1D3284" w14:textId="77777777"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EA49" w14:textId="77777777"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F53E7C7" w14:textId="77777777"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6AC858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D2310A" w14:textId="77777777"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0D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FDCCF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38A9009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25C491D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11CE15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BFEA65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1323D4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F631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963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032E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6C1D417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0BD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6318" w14:textId="2EAEC8CA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  <w:r w:rsidR="001D01D0"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E57DF0" w14:textId="0259A6C8" w:rsidR="00E23D62" w:rsidRPr="00E23D62" w:rsidRDefault="001D01D0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116332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83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23A9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FB9A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25A2016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31D899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2F343B46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01D2C8F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0E74921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9150E1E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CB6141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C00539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EB1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D093F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C8A8C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5BD12D9F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933AD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444C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46FF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E720DA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D0232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E1425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BB062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DF98413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E44C5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51482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49A9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0978A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4C93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A3A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F5C327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763B45B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6705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5451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B8D8D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70AD17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51283DE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59B9F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7740C652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0B05269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207D7E6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6FB06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8F28B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3961FF2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59A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7883A" w14:textId="77777777" w:rsidR="008420B2" w:rsidRPr="00E23D62" w:rsidRDefault="00D9140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367F133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85313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EB6FF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19046A2E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7F1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E78C76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2FE279F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1BFC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07201" w14:textId="77777777" w:rsidR="008420B2" w:rsidRPr="00E23D62" w:rsidRDefault="00D91406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14:paraId="5607B93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CC3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9130B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14:paraId="634347C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589AA5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315980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24D4F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B0BBCE2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1C5A152D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3936A5F2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EB28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67CB4F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61F46FD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088FC5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B3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ADE4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10F6C232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F3489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51CF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8A5854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EA87B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84C3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5FBA3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077D3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FB345C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4D68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863C6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C8FD8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F95DE8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A1C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44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C0CD6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E74AB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8704F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21DE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3B382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2996F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11E5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464B5F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66C64BD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14:paraId="60581FCA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FC87A6D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390D6C9B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530C5B5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C17E036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64FE61B3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12A6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6C52A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2E370A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F7013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792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CE201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B0FC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80A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819DB3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0946F4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97D5E5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9A0DB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E2A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8D198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7966CE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FC82A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2D5C8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432C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20C09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8A52C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4D2B5E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0DD37E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787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6713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15D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E75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9926FCB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9A89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9C16F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A61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E9FA9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3FE71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EB23BB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D7A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6C7D2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092D4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1A3EC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FE63CA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CCA7DA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A8F1C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A4F6E0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3BDD9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224F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4193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D5789B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4501DE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97FA3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7CF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C62B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38DE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F30B21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24B37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9E0E3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4E5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9C5B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6336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51AE66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2CE1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6CBB1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755CA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6FB20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C0CB39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16CEC4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E9C481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8737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5C25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C727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B045A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44F3F60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B0A3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56B117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89FE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0234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998E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9C216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E32929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2F2E4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0E6DA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923533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0FDD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45D4F712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16173B2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4459AF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4D57C8D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BC15772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03447ABF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525AC0D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146778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764F3F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168FDE4F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F087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48CFBD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FA7771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20C0FEC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8503E5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74479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C68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CF8AC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CBF4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DF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C593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582AE49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A880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8B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0E6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8E7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47D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6C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3FC30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18AEE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0ACC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31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474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995F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9FB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9138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008A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E86F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F9E12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7E5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190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9C96A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AB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881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E7BA7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77910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EAB7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564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090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C3B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5DB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925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A40C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4FDA3B8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F038AD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371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857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73F3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C19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D24D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BE5C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229E9FC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02106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33C57E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6D04F58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24C60A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7250FC7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3DB4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DD22D3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331D4E6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0656955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7FD9A95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B4FF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26B2A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9FC1C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687650C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4325DB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10311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337A30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D5D8D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05F18F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10B9D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DB5499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71FB85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EC6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C070C7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B335B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4125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0CB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C1E03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C4A02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AE7C16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4798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BB4A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3DE78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7F2FEA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01F568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D4681E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4F2827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683D943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5B32A47F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40DD8F14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0EC6BE2C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97A518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496CD68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29E8B4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30A7E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4C632F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29BDEFAF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7529A6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FB543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DB7FA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3DAC14C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0CC4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C90F5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5D5C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F454ED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A5DF5A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7636F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5288A0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F01AE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EE95C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5B17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A4F8F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EB472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44336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7403E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C79D52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19EA5F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5807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EDC17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023346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6181F0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51DE4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A2D8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842648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66B5D62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FEA4C85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A8674F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4341073C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0BF5FCA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8CA9DC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50149E02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1FE9914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F4372C0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14:paraId="39960B77" w14:textId="77777777" w:rsidR="00F450E6" w:rsidRDefault="001D01D0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4275" w14:textId="77777777" w:rsidR="00D91406" w:rsidRDefault="00D91406" w:rsidP="00536B52">
      <w:pPr>
        <w:spacing w:after="0" w:line="240" w:lineRule="auto"/>
      </w:pPr>
      <w:r>
        <w:separator/>
      </w:r>
    </w:p>
  </w:endnote>
  <w:endnote w:type="continuationSeparator" w:id="0">
    <w:p w14:paraId="2F3C72DF" w14:textId="77777777" w:rsidR="00D91406" w:rsidRDefault="00D9140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2944B" w14:textId="77777777" w:rsidR="00D91406" w:rsidRDefault="00D91406" w:rsidP="00536B52">
      <w:pPr>
        <w:spacing w:after="0" w:line="240" w:lineRule="auto"/>
      </w:pPr>
      <w:r>
        <w:separator/>
      </w:r>
    </w:p>
  </w:footnote>
  <w:footnote w:type="continuationSeparator" w:id="0">
    <w:p w14:paraId="7B82389D" w14:textId="77777777" w:rsidR="00D91406" w:rsidRDefault="00D9140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D01D0" w14:paraId="436AE46F" w14:textId="77777777" w:rsidTr="00185D24">
      <w:tc>
        <w:tcPr>
          <w:tcW w:w="3890" w:type="dxa"/>
        </w:tcPr>
        <w:p w14:paraId="1C46A34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5CF33FE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7AE82C1A" w14:textId="784C2C87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37F0ECD0" w14:textId="1D553DEB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30B9BBB5" w14:textId="6A35120C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6062E7EB" w14:textId="1102409C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14:paraId="4D68020E" w14:textId="1E7569E1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A23AB34" w14:textId="196BA1FA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56BB4BF" w14:textId="5131A100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7" w:type="dxa"/>
        </w:tcPr>
        <w:p w14:paraId="0001C87A" w14:textId="77FA6B24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5F748F90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15B47DB4" w14:textId="5CED44BB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4847236E" w14:textId="15728F21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6C26FFE9" w14:textId="66E9AC9E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F347C64" w14:textId="2D901C1D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94CDCA" w14:textId="0C9361E6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6A78078" w14:textId="1AEBCD02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42F85D60" w14:textId="6324856A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4D230749" w14:textId="0B1F1C7C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14:paraId="53DB6C70" w14:textId="16C84F4D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3DBD443" w14:textId="1D96F3E6" w:rsidR="00536B52" w:rsidRDefault="001D01D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14:paraId="76CA44D9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06"/>
    <w:rsid w:val="00014F35"/>
    <w:rsid w:val="00104CBE"/>
    <w:rsid w:val="00104CF6"/>
    <w:rsid w:val="0010796B"/>
    <w:rsid w:val="0011611B"/>
    <w:rsid w:val="00123F1F"/>
    <w:rsid w:val="00172443"/>
    <w:rsid w:val="001D01D0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D91406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8082A"/>
  <w15:docId w15:val="{8B697883-F638-486D-A304-1DD85E0A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3</TotalTime>
  <Pages>6</Pages>
  <Words>1420</Words>
  <Characters>8096</Characters>
  <Application>Microsoft Office Word</Application>
  <DocSecurity>0</DocSecurity>
  <Lines>67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riama2@zoznam.sk</dc:creator>
  <cp:lastModifiedBy>riama2@zoznam.sk</cp:lastModifiedBy>
  <cp:revision>2</cp:revision>
  <dcterms:created xsi:type="dcterms:W3CDTF">2023-03-14T09:38:00Z</dcterms:created>
  <dcterms:modified xsi:type="dcterms:W3CDTF">2023-03-14T09:38:00Z</dcterms:modified>
</cp:coreProperties>
</file>