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C4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D0E9E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4EBDE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7CD206E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67272AFA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C3AC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C81A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3AA8376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98F4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D4922">
              <w:rPr>
                <w:sz w:val="22"/>
              </w:rPr>
              <w:t>LES TOMÁŠOVCE, POZEMKOVÉ SPOLOČENSTVO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0A434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CD4922">
              <w:rPr>
                <w:sz w:val="22"/>
              </w:rPr>
              <w:t>Štúrova 1, 1, 01001, Žilina</w:t>
            </w:r>
          </w:p>
        </w:tc>
      </w:tr>
    </w:tbl>
    <w:p w14:paraId="626171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5CB4AA" w14:textId="539CBC07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9B6E72">
        <w:rPr>
          <w:color w:val="auto"/>
          <w:sz w:val="23"/>
          <w:szCs w:val="23"/>
        </w:rPr>
        <w:t xml:space="preserve">          </w:t>
      </w:r>
      <w:r w:rsidR="009B6E72">
        <w:rPr>
          <w:b/>
          <w:bCs/>
          <w:color w:val="auto"/>
          <w:sz w:val="23"/>
          <w:szCs w:val="23"/>
        </w:rPr>
        <w:t>nemá</w:t>
      </w:r>
    </w:p>
    <w:p w14:paraId="328BCB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80EB7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AB19D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09FF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CA4612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2F11A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DC5AF6D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3E7CE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E6FF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EB15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B9DA8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C9AFDC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B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F07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D183C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2E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C3C7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10669E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DF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27F3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941FC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44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38E9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E6FB82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51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AFA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F7910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A834E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A59DFD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4ED4BC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E817A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85570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3B1D608F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708C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7985F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9434A1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E24F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C06F8" w14:textId="3EE63D9F" w:rsidR="008420B2" w:rsidRPr="00536B52" w:rsidRDefault="009B6E7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60B3EA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451896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2CD34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6685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90D1B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6F435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1A7D0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F820E4" w14:textId="21D6D7E0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3128D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D478D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2DBF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67A103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3B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FE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4FC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6C891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CB8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207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B88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57648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C00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A91EC" w14:textId="600081DC" w:rsidR="00536B52" w:rsidRPr="00536B52" w:rsidRDefault="009B6E7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CE9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5EC4E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8D8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637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D996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D11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56B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557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1C7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B3643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BCC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D48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F3A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C4CC8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925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788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0AF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C3A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801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AD7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7EE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68AA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371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786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5C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218B5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C3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FDA9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54C5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CEA57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24EE2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D066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9EC54F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B19C0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5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1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5E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557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F8621D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89B80" w14:textId="40939F4B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B6E7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66B3" w14:textId="7A52D19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B6E72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ABBC3" w14:textId="47A226F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B6E72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226C5" w14:textId="2CBC2DB1" w:rsidR="00536B52" w:rsidRPr="00536B52" w:rsidRDefault="009B6E7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D181E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E145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048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51F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62A9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0A2178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5F9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6F8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2D5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D73F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6E30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4856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2873F4" w14:textId="68E40F2F" w:rsidR="005D536A" w:rsidRPr="009B6E72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9B6E72">
        <w:rPr>
          <w:color w:val="auto"/>
          <w:sz w:val="23"/>
          <w:szCs w:val="23"/>
        </w:rPr>
        <w:t xml:space="preserve">   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0BF548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10842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26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20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6E8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8C1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E0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A7BE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50304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52B7E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27D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70A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45E33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28F31A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A01D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62FA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2F3EF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5440B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13FD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B095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91966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E6C4B7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987A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A5879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04FBE0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7C3B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6E16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F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F80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72A111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9FC6F" w14:textId="77777777" w:rsidR="00E23D62" w:rsidRPr="00BA61F6" w:rsidRDefault="00CD492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sz w:val="22"/>
              </w:rPr>
              <w:t>Účet 346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2AC8" w14:textId="77777777" w:rsidR="00E23D62" w:rsidRPr="00BA61F6" w:rsidRDefault="00CD492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sz w:val="22"/>
              </w:rPr>
              <w:t>Reálna hodnota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C4092E" w14:textId="77777777" w:rsidR="00E23D62" w:rsidRPr="00E23D62" w:rsidRDefault="00CD492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sz w:val="22"/>
              </w:rPr>
              <w:t>-2610,33</w:t>
            </w:r>
          </w:p>
        </w:tc>
      </w:tr>
      <w:tr w:rsidR="00E23D62" w:rsidRPr="00E23D62" w14:paraId="0E7D8F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F21A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8B9C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2EDA68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840BA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81BC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BC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CECA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34922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9D757D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551374F" w14:textId="7A0C3D73" w:rsidR="005D536A" w:rsidRPr="009B6E72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B6E72">
        <w:rPr>
          <w:color w:val="auto"/>
          <w:sz w:val="23"/>
          <w:szCs w:val="23"/>
        </w:rPr>
        <w:t xml:space="preserve">    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67C39C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05075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98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CD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F0C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19F34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919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89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D6A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C5EC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E8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14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EF4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41F23F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9B40C8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519321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38604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76E10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4762CAE" w14:textId="7228BE67" w:rsidR="005D536A" w:rsidRPr="009B6E72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B6E72">
        <w:rPr>
          <w:color w:val="auto"/>
          <w:sz w:val="23"/>
          <w:szCs w:val="23"/>
        </w:rPr>
        <w:t xml:space="preserve">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349CDC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DE9B7A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0DE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3B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FDF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4DBB40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3674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204A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B23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F04B2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5A3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63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87B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C86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F8E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9B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353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494ED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95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DDD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9626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9C395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25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A91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2EE1E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51DA0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126740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3DBB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A3FEC19" w14:textId="5BA22492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9B6E72">
        <w:rPr>
          <w:color w:val="auto"/>
          <w:sz w:val="23"/>
          <w:szCs w:val="23"/>
        </w:rPr>
        <w:t xml:space="preserve">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61516D7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F6706B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88F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225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2F64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88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9CCE" w14:textId="77777777" w:rsidR="008420B2" w:rsidRPr="00E23D62" w:rsidRDefault="00CD492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89B88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47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78E5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87E2E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6DC6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1935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015532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39F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CFB5" w14:textId="77777777" w:rsidR="008420B2" w:rsidRPr="00E23D62" w:rsidRDefault="00CD4922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1C806C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4F27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58DA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8A30F7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8C23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254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9495E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46B02E" w14:textId="5374555A" w:rsidR="005D536A" w:rsidRPr="009B6E72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9B6E72">
        <w:rPr>
          <w:color w:val="auto"/>
          <w:sz w:val="23"/>
          <w:szCs w:val="23"/>
        </w:rPr>
        <w:t xml:space="preserve">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07E1AD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D4AB9B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CC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452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00539F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C39B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3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2E2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CEE539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DD7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5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00349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F99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A3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F18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67C72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DEB3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813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20F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47BE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CC37A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4C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4FF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165B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68F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042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0A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D1244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6789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256F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2AAB6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0FE08C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CA4626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96029F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937B2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8CA2E7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F65FB4D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46B7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691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F888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2EEA7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BCD7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9C2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77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75C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20D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A108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9A8E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A74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031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4B8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D5C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E232A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C891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79E4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A13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7A2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6C2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B83E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34FE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139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6B1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CD4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30F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F0B01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30A0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8B63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EC3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260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E11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7A11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7EC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E32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40E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41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68D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62E3B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F80E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599A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81C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9692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440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E27B8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C5FF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42B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A6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8AD6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140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704E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A9D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D198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48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4C7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A6D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1196B7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E7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FD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347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9588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5102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966B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3C1F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A99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A08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906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21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34971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82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3F06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A94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1DC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90C7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85E8B6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95B7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A522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BA8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A85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037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E15E52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904C5A2" w14:textId="72AEBDDD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9B6E72">
        <w:rPr>
          <w:color w:val="auto"/>
          <w:sz w:val="23"/>
          <w:szCs w:val="23"/>
        </w:rPr>
        <w:t xml:space="preserve">        </w:t>
      </w:r>
      <w:r w:rsidR="009B6E72">
        <w:rPr>
          <w:b/>
          <w:bCs/>
          <w:color w:val="auto"/>
          <w:sz w:val="23"/>
          <w:szCs w:val="23"/>
        </w:rPr>
        <w:t>nemá</w:t>
      </w:r>
    </w:p>
    <w:p w14:paraId="471EC81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2EF1E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702AE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C2A7C78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4F5D9F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6B6BDEE" w14:textId="18EADFB6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9B6E72">
        <w:rPr>
          <w:color w:val="auto"/>
          <w:sz w:val="23"/>
          <w:szCs w:val="23"/>
        </w:rPr>
        <w:t xml:space="preserve">  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7BA1231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7618F0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CCC6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DDB6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A96A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A8493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B8F0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EE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2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BE8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5A4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5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465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57F70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4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98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5E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F31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CD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BF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30B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9FA9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FB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F5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15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C89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E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3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B86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2E58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D7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A5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1D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EA1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C9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ED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00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19B9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42A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66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7C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24C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8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0B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721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8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E57D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5E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12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697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A5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B1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F2B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71E0A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C472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65F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B8A82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E16B5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83192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D1351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4EFBBC2" w14:textId="0B8C3A3B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9B6E72">
        <w:rPr>
          <w:color w:val="auto"/>
          <w:sz w:val="23"/>
          <w:szCs w:val="23"/>
        </w:rPr>
        <w:t xml:space="preserve">      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4C02BE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05795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2061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20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9CE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4BC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A1F99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5C80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674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103D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19CA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2F8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C10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2387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649D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3F0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70C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6C36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612F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67B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9D4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8D4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549E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7D3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923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7A427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519B9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CB032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5402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3BA95C5" w14:textId="455BB479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9B6E72">
        <w:rPr>
          <w:color w:val="auto"/>
          <w:sz w:val="23"/>
          <w:szCs w:val="23"/>
        </w:rPr>
        <w:t xml:space="preserve">        </w:t>
      </w:r>
      <w:r w:rsidR="009B6E72">
        <w:rPr>
          <w:b/>
          <w:bCs/>
          <w:color w:val="auto"/>
          <w:sz w:val="23"/>
          <w:szCs w:val="23"/>
        </w:rPr>
        <w:t>neboli</w:t>
      </w:r>
    </w:p>
    <w:p w14:paraId="3810879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2EDB0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995DC0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527112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6CA9E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3EB63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427B55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716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C7DE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63294E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6435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BB0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1FEA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7126E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7F6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C11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33D2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4D18B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4442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6FE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0AFE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BFA09C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E62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2F1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0CFAB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1E4B01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5067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58C2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3E58E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398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441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371E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5493B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D38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258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A87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9D55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11EE4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EFE9B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E536D0" w14:textId="40E59576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9B6E72">
        <w:rPr>
          <w:color w:val="auto"/>
          <w:sz w:val="23"/>
          <w:szCs w:val="23"/>
        </w:rPr>
        <w:t xml:space="preserve">        </w:t>
      </w:r>
      <w:r w:rsidR="009B6E72">
        <w:rPr>
          <w:b/>
          <w:bCs/>
          <w:color w:val="auto"/>
          <w:sz w:val="23"/>
          <w:szCs w:val="23"/>
        </w:rPr>
        <w:t>nemá</w:t>
      </w:r>
    </w:p>
    <w:p w14:paraId="0C74D22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AF27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89DF63" w14:textId="01179BA5" w:rsidR="005D536A" w:rsidRPr="009B6E72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9B6E72">
        <w:rPr>
          <w:color w:val="auto"/>
          <w:sz w:val="23"/>
          <w:szCs w:val="23"/>
        </w:rPr>
        <w:t xml:space="preserve">    </w:t>
      </w:r>
      <w:r w:rsidR="009B6E72">
        <w:rPr>
          <w:b/>
          <w:bCs/>
          <w:color w:val="auto"/>
          <w:sz w:val="23"/>
          <w:szCs w:val="23"/>
        </w:rPr>
        <w:t>nemá</w:t>
      </w:r>
    </w:p>
    <w:p w14:paraId="2E4BCD2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D0B2D1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0CC80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0575AE3" w14:textId="77777777"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46FF" w14:textId="77777777" w:rsidR="006D5EA7" w:rsidRDefault="006D5EA7" w:rsidP="00536B52">
      <w:pPr>
        <w:spacing w:after="0" w:line="240" w:lineRule="auto"/>
      </w:pPr>
      <w:r>
        <w:separator/>
      </w:r>
    </w:p>
  </w:endnote>
  <w:endnote w:type="continuationSeparator" w:id="0">
    <w:p w14:paraId="20A3AE2A" w14:textId="77777777" w:rsidR="006D5EA7" w:rsidRDefault="006D5EA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8456" w14:textId="77777777" w:rsidR="006D5EA7" w:rsidRDefault="006D5EA7" w:rsidP="00536B52">
      <w:pPr>
        <w:spacing w:after="0" w:line="240" w:lineRule="auto"/>
      </w:pPr>
      <w:r>
        <w:separator/>
      </w:r>
    </w:p>
  </w:footnote>
  <w:footnote w:type="continuationSeparator" w:id="0">
    <w:p w14:paraId="7C7CED5A" w14:textId="77777777" w:rsidR="006D5EA7" w:rsidRDefault="006D5EA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B6E72" w14:paraId="112B285A" w14:textId="77777777" w:rsidTr="00185D24">
      <w:tc>
        <w:tcPr>
          <w:tcW w:w="3890" w:type="dxa"/>
        </w:tcPr>
        <w:p w14:paraId="289F095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835171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7C446DE" w14:textId="7F8D90C2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FDF8765" w14:textId="74F76FF0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D59F1E1" w14:textId="538E47FE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EA10373" w14:textId="146CB437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20E5441" w14:textId="294A6CC3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AC316A8" w14:textId="273B32F5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9490B17" w14:textId="251EAABC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623B45F3" w14:textId="2488BDF3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6F757E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9F38CC9" w14:textId="2CEBC9FA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F6CD561" w14:textId="6CB04639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D42ECB1" w14:textId="4182E0B5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7EFEEB" w14:textId="54F35E16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2065530" w14:textId="176D6622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7FEE7C8" w14:textId="5AF3EEA8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90EB939" w14:textId="5B1787BC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54E4AA2E" w14:textId="30BF15EF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636184D2" w14:textId="2DB9351C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2F314B86" w14:textId="3537515C" w:rsidR="00536B52" w:rsidRDefault="009B6E7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3FB7C1E9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4922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6D5EA7"/>
    <w:rsid w:val="007619D7"/>
    <w:rsid w:val="00786CB1"/>
    <w:rsid w:val="007A0F50"/>
    <w:rsid w:val="008420B2"/>
    <w:rsid w:val="008948EC"/>
    <w:rsid w:val="008C12FE"/>
    <w:rsid w:val="008D018D"/>
    <w:rsid w:val="00962DA0"/>
    <w:rsid w:val="009B6E72"/>
    <w:rsid w:val="009D09A4"/>
    <w:rsid w:val="00A65CD7"/>
    <w:rsid w:val="00AD23CF"/>
    <w:rsid w:val="00B202C7"/>
    <w:rsid w:val="00BA61F6"/>
    <w:rsid w:val="00BB6695"/>
    <w:rsid w:val="00BD039E"/>
    <w:rsid w:val="00BE22EC"/>
    <w:rsid w:val="00CD4922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BC97"/>
  <w15:docId w15:val="{AED9621C-07E1-4E34-95A0-A330396F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</TotalTime>
  <Pages>6</Pages>
  <Words>1452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2023-03-09T12:49:00Z</dcterms:created>
  <dcterms:modified xsi:type="dcterms:W3CDTF">2023-03-09T12:57:00Z</dcterms:modified>
</cp:coreProperties>
</file>