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A4C46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2D0E9EB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24EBDEC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07CD206E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67272AFA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61C3AC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9C81AA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3AA83762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A898F4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CD4922">
              <w:rPr>
                <w:sz w:val="22"/>
              </w:rPr>
              <w:t>LES TOMÁŠOVCE, POZEMKOVÉ SPOLOČENSTVO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00A434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CD4922">
              <w:rPr>
                <w:sz w:val="22"/>
              </w:rPr>
              <w:t>Štúrova 1, 1, 01001, Žilina</w:t>
            </w:r>
          </w:p>
        </w:tc>
      </w:tr>
    </w:tbl>
    <w:p w14:paraId="626171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F5CB4AA" w14:textId="539CBC07" w:rsidR="005D536A" w:rsidRPr="009B6E72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9B6E72">
        <w:rPr>
          <w:color w:val="auto"/>
          <w:sz w:val="23"/>
          <w:szCs w:val="23"/>
        </w:rPr>
        <w:t xml:space="preserve">          </w:t>
      </w:r>
      <w:r w:rsidR="009B6E72">
        <w:rPr>
          <w:b/>
          <w:bCs/>
          <w:color w:val="auto"/>
          <w:sz w:val="23"/>
          <w:szCs w:val="23"/>
        </w:rPr>
        <w:t>nemá</w:t>
      </w:r>
    </w:p>
    <w:p w14:paraId="328BCB9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80EB7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AB19D0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A09FFB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CA4612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92F11AB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DC5AF6D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33E7CE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EE6FFA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EEB155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7B9DA83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3C9AFDC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4BB72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BF07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0D183C9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62E5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2C3C7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10669E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D8DF1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F27F3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941FC6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A448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C38E9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E6FB82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7C516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4AFA4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EF79104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A834E25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A59DFD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4ED4BCC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E817AE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685570D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3B1D608F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D708C1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77985F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509434A1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0E24F0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AC06F8" w14:textId="3EE63D9F" w:rsidR="008420B2" w:rsidRPr="00536B52" w:rsidRDefault="009B6E72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0</w:t>
            </w:r>
          </w:p>
        </w:tc>
      </w:tr>
    </w:tbl>
    <w:p w14:paraId="60B3EA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1451896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02CD349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566851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90D1BE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6F4352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1A7D0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DF820E4" w14:textId="21D6D7E0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53128DB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D478DF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372DBFB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067A103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03B2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8AFE9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54FCF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06C891B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CCB82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C2073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9B88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557648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8C007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FA91EC" w14:textId="600081DC" w:rsidR="00536B52" w:rsidRPr="00536B52" w:rsidRDefault="009B6E7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BCE9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85EC4E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B8D81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4637D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D9961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BD11E1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B56BC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57B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31C7F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8B3643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07BCCD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6D48D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8F3A1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CC4CC8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19254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B788E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C0AFE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9C3A45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E8016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8AD7D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87EE0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B68AAD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183711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9786D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1D5C4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7218B5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6DC3C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FDA94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854C54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CEA575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524EE2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4D0662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29EC54F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0B19C0D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45D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FC17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0E5EB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5557E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F8621D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089B80" w14:textId="40939F4B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9B6E7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Dopravné prostriedky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4266B3" w14:textId="7A52D19D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9B6E72">
              <w:rPr>
                <w:rFonts w:eastAsia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6ABBC3" w14:textId="47A226FD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9B6E72">
              <w:rPr>
                <w:rFonts w:eastAsia="Times New Roman"/>
                <w:sz w:val="20"/>
                <w:szCs w:val="20"/>
                <w:lang w:eastAsia="sk-SK"/>
              </w:rPr>
              <w:t>1/4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AB226C5" w14:textId="2CBC2DB1" w:rsidR="00536B52" w:rsidRPr="00536B52" w:rsidRDefault="009B6E7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rovnomerné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D181EB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CE145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F048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151F6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D62A9C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70A2178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5E5F9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86F8C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02D5F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4D73F3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56E308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F4856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52873F4" w14:textId="68E40F2F" w:rsidR="005D536A" w:rsidRPr="009B6E72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9B6E72">
        <w:rPr>
          <w:color w:val="auto"/>
          <w:sz w:val="23"/>
          <w:szCs w:val="23"/>
        </w:rPr>
        <w:t xml:space="preserve">      </w:t>
      </w:r>
      <w:r w:rsidR="009B6E72">
        <w:rPr>
          <w:b/>
          <w:bCs/>
          <w:color w:val="auto"/>
          <w:sz w:val="23"/>
          <w:szCs w:val="23"/>
        </w:rPr>
        <w:t>neboli</w:t>
      </w:r>
    </w:p>
    <w:p w14:paraId="0BF5481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108428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DC26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B6206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06E8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B58C1E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EE059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5A7BE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50304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52B7E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127D2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570AC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545E33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28F31A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AA01D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162FA9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F2F3EF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5440B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713FD8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AB0954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91966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5E6C4B7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B987AA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3A58799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204FBE0B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37C3B88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3A6E16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9DFD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0F80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72A1115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89FC6F" w14:textId="77777777" w:rsidR="00E23D62" w:rsidRPr="00BA61F6" w:rsidRDefault="00CD492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  <w:r>
              <w:rPr>
                <w:sz w:val="22"/>
              </w:rPr>
              <w:t>Účet 346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62AC8" w14:textId="77777777" w:rsidR="00E23D62" w:rsidRPr="00BA61F6" w:rsidRDefault="00CD492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  <w:r>
              <w:rPr>
                <w:sz w:val="22"/>
              </w:rPr>
              <w:t>Reálna hodnota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3C4092E" w14:textId="77777777" w:rsidR="00E23D62" w:rsidRPr="00E23D62" w:rsidRDefault="00CD492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sz w:val="22"/>
              </w:rPr>
              <w:t>-2610,33</w:t>
            </w:r>
          </w:p>
        </w:tc>
      </w:tr>
      <w:tr w:rsidR="00E23D62" w:rsidRPr="00E23D62" w14:paraId="0E7D8F7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22F21A" w14:textId="7777777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E8B9C" w14:textId="77777777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62EDA68" w14:textId="7777777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840BA3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F681BC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BBC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CECA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634922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9D757D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551374F" w14:textId="7A0C3D73" w:rsidR="005D536A" w:rsidRPr="009B6E72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9B6E72">
        <w:rPr>
          <w:color w:val="auto"/>
          <w:sz w:val="23"/>
          <w:szCs w:val="23"/>
        </w:rPr>
        <w:t xml:space="preserve">       </w:t>
      </w:r>
      <w:r w:rsidR="009B6E72">
        <w:rPr>
          <w:b/>
          <w:bCs/>
          <w:color w:val="auto"/>
          <w:sz w:val="23"/>
          <w:szCs w:val="23"/>
        </w:rPr>
        <w:t>neboli</w:t>
      </w:r>
    </w:p>
    <w:p w14:paraId="67C39CA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05075E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5C98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54CDF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6F0CF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19F343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C919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DF89F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BD6A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00C5ECE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A1E8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5714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BEF4E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441F23F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9B40C8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B519321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538604A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76E105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4762CAE" w14:textId="7228BE67" w:rsidR="005D536A" w:rsidRPr="009B6E72" w:rsidRDefault="005D536A" w:rsidP="0011611B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9B6E72">
        <w:rPr>
          <w:color w:val="auto"/>
          <w:sz w:val="23"/>
          <w:szCs w:val="23"/>
        </w:rPr>
        <w:t xml:space="preserve">   </w:t>
      </w:r>
      <w:r w:rsidR="009B6E72">
        <w:rPr>
          <w:b/>
          <w:bCs/>
          <w:color w:val="auto"/>
          <w:sz w:val="23"/>
          <w:szCs w:val="23"/>
        </w:rPr>
        <w:t>neboli</w:t>
      </w:r>
    </w:p>
    <w:p w14:paraId="349CDCD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DE9B7A1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D0DE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F3B4E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6FDF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74DBB402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36748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204A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FDB230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2F04B2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95A3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A363C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387BB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B9C860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7F8E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89B57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03533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4494ED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CD951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DDDDE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96265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E9C395F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625E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CA912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2EE1E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A51DA0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126740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B3DBB1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5A3FEC19" w14:textId="5BA22492" w:rsidR="005D536A" w:rsidRPr="009B6E72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r w:rsidR="009B6E72">
        <w:rPr>
          <w:color w:val="auto"/>
          <w:sz w:val="23"/>
          <w:szCs w:val="23"/>
        </w:rPr>
        <w:t xml:space="preserve">   </w:t>
      </w:r>
      <w:r w:rsidR="009B6E72">
        <w:rPr>
          <w:b/>
          <w:bCs/>
          <w:color w:val="auto"/>
          <w:sz w:val="23"/>
          <w:szCs w:val="23"/>
        </w:rPr>
        <w:t>neboli</w:t>
      </w:r>
    </w:p>
    <w:p w14:paraId="61516D7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0F6706B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E288FE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AE225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22F646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9886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729CCE" w14:textId="77777777" w:rsidR="008420B2" w:rsidRPr="00E23D62" w:rsidRDefault="00CD4922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589B884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EC474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778E50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87E2E1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C6DC6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01935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015532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C39F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08CFB5" w14:textId="77777777" w:rsidR="008420B2" w:rsidRPr="00E23D62" w:rsidRDefault="00CD4922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01C806C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24F27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758DA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8A30F7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B8C23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002548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29495E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946B02E" w14:textId="5374555A" w:rsidR="005D536A" w:rsidRPr="009B6E72" w:rsidRDefault="005D536A" w:rsidP="00E23D62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9B6E72">
        <w:rPr>
          <w:color w:val="auto"/>
          <w:sz w:val="23"/>
          <w:szCs w:val="23"/>
        </w:rPr>
        <w:t xml:space="preserve">   </w:t>
      </w:r>
      <w:r w:rsidR="009B6E72">
        <w:rPr>
          <w:b/>
          <w:bCs/>
          <w:color w:val="auto"/>
          <w:sz w:val="23"/>
          <w:szCs w:val="23"/>
        </w:rPr>
        <w:t>neboli</w:t>
      </w:r>
    </w:p>
    <w:p w14:paraId="07E1AD9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1D4AB9B8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CCCA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684520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300539F9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6C39B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1EB3C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E2E20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CEE539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8DD7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9E55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200349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4F994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0A37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FF18D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67C72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6DEB3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B813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D220F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547BEC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CC37A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E4CB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B4FF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165BC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168FAB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8042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40AD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D1244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36789F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256F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52AAB64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30FE08C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14:paraId="1CA4626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696029FD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937B29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8CA2E7B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5F65FB4D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64A46B7F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6691E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7F888C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2EEA77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2BCD7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99C21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B77C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375C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F20D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22A1084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9A8EF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6A74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10316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44B84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5D5C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E232AF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6C891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79E4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3A13D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17A2A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2C6C2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9B83E0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634FE7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1394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46B14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0CD4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430F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F0B01F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C30A0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08B635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6EC39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5260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54E11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D7A115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57EC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0E321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A40E4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C4413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068DC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362E3B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EF80E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599A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781CE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F9692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44404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4E27B8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C5FF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F42B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36A6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A8AD6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11407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1704E0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A9DE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D198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D3482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84C79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EA6D5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1196B7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6E7D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BFFDA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7347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89588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15102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C966BF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3C1F5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8A99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2A089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99064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C921E0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E34971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B823B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3F06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EA948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51DCC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90C7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85E8B6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95B74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4A5222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1BA8E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2A857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50371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0E15E527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904C5A2" w14:textId="72AEBDDD" w:rsidR="005D536A" w:rsidRPr="009B6E72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9B6E72">
        <w:rPr>
          <w:color w:val="auto"/>
          <w:sz w:val="23"/>
          <w:szCs w:val="23"/>
        </w:rPr>
        <w:t xml:space="preserve">        </w:t>
      </w:r>
      <w:r w:rsidR="009B6E72">
        <w:rPr>
          <w:b/>
          <w:bCs/>
          <w:color w:val="auto"/>
          <w:sz w:val="23"/>
          <w:szCs w:val="23"/>
        </w:rPr>
        <w:t>nemá</w:t>
      </w:r>
    </w:p>
    <w:p w14:paraId="471EC81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2EF1E7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A702AE6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C2A7C78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74F5D9F0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16B6BDEE" w14:textId="18EADFB6" w:rsidR="005D536A" w:rsidRPr="009B6E72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  <w:r w:rsidR="009B6E72">
        <w:rPr>
          <w:color w:val="auto"/>
          <w:sz w:val="23"/>
          <w:szCs w:val="23"/>
        </w:rPr>
        <w:t xml:space="preserve">     </w:t>
      </w:r>
      <w:r w:rsidR="009B6E72">
        <w:rPr>
          <w:b/>
          <w:bCs/>
          <w:color w:val="auto"/>
          <w:sz w:val="23"/>
          <w:szCs w:val="23"/>
        </w:rPr>
        <w:t>neboli</w:t>
      </w:r>
    </w:p>
    <w:p w14:paraId="7BA1231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7618F08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FCCC6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DDDB6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DA96A5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6A849351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4B8F05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E7EEB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D27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9BE8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35A4C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EE5D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C465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657F703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1487E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F98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65E5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DF313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6ECD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3BF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730B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9FA96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FFFB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CF5C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D150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2C898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5E88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631A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3B866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A2E587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32D7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FA54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51D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DEA1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AC9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9ED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BE00B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C19B94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042A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266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E7C4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B24C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E86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50B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8721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D2F879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1E57D2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FE5ED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8A122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E697F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61A5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6B1C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AF2BC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371E0A9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2C4726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565F6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3B8A82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E16B52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831929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0D1351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4EFBBC2" w14:textId="0B8C3A3B" w:rsidR="005D536A" w:rsidRPr="009B6E72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9B6E72">
        <w:rPr>
          <w:color w:val="auto"/>
          <w:sz w:val="23"/>
          <w:szCs w:val="23"/>
        </w:rPr>
        <w:t xml:space="preserve">         </w:t>
      </w:r>
      <w:r w:rsidR="009B6E72">
        <w:rPr>
          <w:b/>
          <w:bCs/>
          <w:color w:val="auto"/>
          <w:sz w:val="23"/>
          <w:szCs w:val="23"/>
        </w:rPr>
        <w:t>neboli</w:t>
      </w:r>
    </w:p>
    <w:p w14:paraId="4C02BE9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05795A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62061D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14205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29CE8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E4BC8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4A1F992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55C80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E6748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0103DC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C19CAC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42F8B5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4C108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62387B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B649DC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83F0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B70CA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6C361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F612F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067B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C9D40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ED8D4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3549E8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57D3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6923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E7A427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0519B9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5CB032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45402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3BA95C5" w14:textId="455BB479" w:rsidR="005D536A" w:rsidRPr="009B6E72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9B6E72">
        <w:rPr>
          <w:color w:val="auto"/>
          <w:sz w:val="23"/>
          <w:szCs w:val="23"/>
        </w:rPr>
        <w:t xml:space="preserve">        </w:t>
      </w:r>
      <w:r w:rsidR="009B6E72">
        <w:rPr>
          <w:b/>
          <w:bCs/>
          <w:color w:val="auto"/>
          <w:sz w:val="23"/>
          <w:szCs w:val="23"/>
        </w:rPr>
        <w:t>neboli</w:t>
      </w:r>
    </w:p>
    <w:p w14:paraId="38108799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D2EDB09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995DC09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4527112C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6CA9EE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3EB63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4427B55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E0716F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6C7DE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063294ED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264354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5BBB02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21FEA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37126ED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87F62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FC116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833D22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4D18B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34442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26FED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40AFE7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BFA09C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5CE626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A2F13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0CFAB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1E4B01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55067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E58C2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3E58E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AB3983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4441F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A371E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5493B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DD38E9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E258E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7A871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9D550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811EE4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2EFE9B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8E536D0" w14:textId="40E59576" w:rsidR="005D536A" w:rsidRPr="009B6E72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9B6E72">
        <w:rPr>
          <w:color w:val="auto"/>
          <w:sz w:val="23"/>
          <w:szCs w:val="23"/>
        </w:rPr>
        <w:t xml:space="preserve">        </w:t>
      </w:r>
      <w:r w:rsidR="009B6E72">
        <w:rPr>
          <w:b/>
          <w:bCs/>
          <w:color w:val="auto"/>
          <w:sz w:val="23"/>
          <w:szCs w:val="23"/>
        </w:rPr>
        <w:t>nemá</w:t>
      </w:r>
    </w:p>
    <w:p w14:paraId="0C74D22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8AF277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289DF63" w14:textId="01179BA5" w:rsidR="005D536A" w:rsidRPr="009B6E72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9B6E72">
        <w:rPr>
          <w:color w:val="auto"/>
          <w:sz w:val="23"/>
          <w:szCs w:val="23"/>
        </w:rPr>
        <w:t xml:space="preserve">    </w:t>
      </w:r>
      <w:r w:rsidR="009B6E72">
        <w:rPr>
          <w:b/>
          <w:bCs/>
          <w:color w:val="auto"/>
          <w:sz w:val="23"/>
          <w:szCs w:val="23"/>
        </w:rPr>
        <w:t>nemá</w:t>
      </w:r>
    </w:p>
    <w:p w14:paraId="2E4BCD2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D0B2D1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0CC800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60575AE3" w14:textId="77777777" w:rsidR="00F450E6" w:rsidRDefault="00000000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8D46FF" w14:textId="77777777" w:rsidR="006D5EA7" w:rsidRDefault="006D5EA7" w:rsidP="00536B52">
      <w:pPr>
        <w:spacing w:after="0" w:line="240" w:lineRule="auto"/>
      </w:pPr>
      <w:r>
        <w:separator/>
      </w:r>
    </w:p>
  </w:endnote>
  <w:endnote w:type="continuationSeparator" w:id="0">
    <w:p w14:paraId="20A3AE2A" w14:textId="77777777" w:rsidR="006D5EA7" w:rsidRDefault="006D5EA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DA8456" w14:textId="77777777" w:rsidR="006D5EA7" w:rsidRDefault="006D5EA7" w:rsidP="00536B52">
      <w:pPr>
        <w:spacing w:after="0" w:line="240" w:lineRule="auto"/>
      </w:pPr>
      <w:r>
        <w:separator/>
      </w:r>
    </w:p>
  </w:footnote>
  <w:footnote w:type="continuationSeparator" w:id="0">
    <w:p w14:paraId="7C7CED5A" w14:textId="77777777" w:rsidR="006D5EA7" w:rsidRDefault="006D5EA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9B6E72" w14:paraId="112B285A" w14:textId="77777777" w:rsidTr="00185D24">
      <w:tc>
        <w:tcPr>
          <w:tcW w:w="3890" w:type="dxa"/>
        </w:tcPr>
        <w:p w14:paraId="289F0950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835171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27C446DE" w14:textId="7F8D90C2" w:rsidR="00536B52" w:rsidRDefault="009B6E7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2FDF8765" w14:textId="74F76FF0" w:rsidR="00536B52" w:rsidRDefault="009B6E7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2D59F1E1" w14:textId="538E47FE" w:rsidR="00536B52" w:rsidRDefault="009B6E7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6EA10373" w14:textId="146CB437" w:rsidR="00536B52" w:rsidRDefault="009B6E7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320E5441" w14:textId="294A6CC3" w:rsidR="00536B52" w:rsidRDefault="009B6E7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6AC316A8" w14:textId="273B32F5" w:rsidR="00536B52" w:rsidRDefault="009B6E7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59490B17" w14:textId="251EAABC" w:rsidR="00536B52" w:rsidRDefault="009B6E7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623B45F3" w14:textId="2488BDF3" w:rsidR="00536B52" w:rsidRDefault="009B6E7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16F757E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9F38CC9" w14:textId="2CEBC9FA" w:rsidR="00536B52" w:rsidRDefault="009B6E7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F6CD561" w14:textId="6CB04639" w:rsidR="00536B52" w:rsidRDefault="009B6E7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D42ECB1" w14:textId="4182E0B5" w:rsidR="00536B52" w:rsidRDefault="009B6E7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B7EFEEB" w14:textId="54F35E16" w:rsidR="00536B52" w:rsidRDefault="009B6E7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32065530" w14:textId="176D6622" w:rsidR="00536B52" w:rsidRDefault="009B6E7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37FEE7C8" w14:textId="5AF3EEA8" w:rsidR="00536B52" w:rsidRDefault="009B6E7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90EB939" w14:textId="5B1787BC" w:rsidR="00536B52" w:rsidRDefault="009B6E7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54E4AA2E" w14:textId="30BF15EF" w:rsidR="00536B52" w:rsidRDefault="009B6E7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636184D2" w14:textId="2DB9351C" w:rsidR="00536B52" w:rsidRDefault="009B6E7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2F314B86" w14:textId="3537515C" w:rsidR="00536B52" w:rsidRDefault="009B6E7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3FB7C1E9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CD4922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6D5EA7"/>
    <w:rsid w:val="007619D7"/>
    <w:rsid w:val="00786CB1"/>
    <w:rsid w:val="007A0F50"/>
    <w:rsid w:val="008420B2"/>
    <w:rsid w:val="008948EC"/>
    <w:rsid w:val="008C12FE"/>
    <w:rsid w:val="008D018D"/>
    <w:rsid w:val="00962DA0"/>
    <w:rsid w:val="009B6E72"/>
    <w:rsid w:val="009D09A4"/>
    <w:rsid w:val="00A65CD7"/>
    <w:rsid w:val="00AD23CF"/>
    <w:rsid w:val="00B202C7"/>
    <w:rsid w:val="00BA61F6"/>
    <w:rsid w:val="00BB6695"/>
    <w:rsid w:val="00BD039E"/>
    <w:rsid w:val="00BE22EC"/>
    <w:rsid w:val="00CD4922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98BC97"/>
  <w15:docId w15:val="{AED9621C-07E1-4E34-95A0-A330396FA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7</TotalTime>
  <Pages>6</Pages>
  <Words>1452</Words>
  <Characters>8281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2</cp:revision>
  <dcterms:created xsi:type="dcterms:W3CDTF">2023-03-09T12:49:00Z</dcterms:created>
  <dcterms:modified xsi:type="dcterms:W3CDTF">2023-03-09T12:57:00Z</dcterms:modified>
</cp:coreProperties>
</file>