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68F1E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0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9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C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B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7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5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D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6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C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0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84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9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7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F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3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6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A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0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A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93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DE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7E69B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B35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BEB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B8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42A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241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CBC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52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321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0E4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F16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BFC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C05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73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CDD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724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C42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72E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C73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7D2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D0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31E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1C8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23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740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0DD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977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4CA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004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B1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B44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1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925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DC3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ECF62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D2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5C7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98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06B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2E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6D0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47C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965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051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818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3D8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4A7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DEF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7E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8A7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C13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646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59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22F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51E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D03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658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497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839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26D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6ED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BBF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ADE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09A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351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751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08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60D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7C810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DF2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FC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1F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6EE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71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FCB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42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EC1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D6F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770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26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0E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C01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913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BA3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AE3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074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5CB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E16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766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9F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0AA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5AF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803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D34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F63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DAD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E07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52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78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297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B2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D32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65463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A6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40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017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2F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1B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63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93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09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88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77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35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A4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7F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1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B74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02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5E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70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8C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3C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C6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26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09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B29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4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DA2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61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0B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AC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33C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3D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6D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B5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4CBBBC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27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62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9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3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B8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A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5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0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3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FC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7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2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5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A2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C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0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0B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59B0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4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0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9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0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4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B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D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170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1E9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C26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EEB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A41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90A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02A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61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16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A3E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30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CBFC1D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B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D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B3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5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DAAE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3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9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20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4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53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B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0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4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A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8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F4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A3A1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5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5B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0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8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0E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7E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8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7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E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0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10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0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D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E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C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483A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7C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9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B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4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1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5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A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E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D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1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6C6F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A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0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B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5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40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68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7A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0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8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3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8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7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0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84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7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B0AA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9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1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73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79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B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6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8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8D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DE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F13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D4177" w14:textId="20F89CDE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E846FA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498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264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80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921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0C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B6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170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A6B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9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D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0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7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C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6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50B0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B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7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D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9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9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A0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04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68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FC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EAB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FC34CBF" wp14:editId="726404E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41B5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9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E3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C2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B1C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B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5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D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B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A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4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6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3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8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2BEAE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F913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3C35A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673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21C7FF0" wp14:editId="1A64DD4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7923C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A88A989" wp14:editId="57DCA99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8EC05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63B265" wp14:editId="56BF95A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13E7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EDDBE2E" wp14:editId="6BD5A44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5C94D4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927D14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E0B3EA1" wp14:editId="106EB1C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584268" w14:textId="1FA594CA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C52B0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E846FA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0B3E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0584268" w14:textId="1FA594CA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C52B02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E846FA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1A712E9" wp14:editId="018D328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DCB9C4" w14:textId="62FDDA9F" w:rsidR="000B647F" w:rsidRDefault="0099716A" w:rsidP="00944C3D">
                                  <w:r>
                                    <w:t>20</w:t>
                                  </w:r>
                                  <w:r w:rsidR="00C52B02">
                                    <w:t>2</w:t>
                                  </w:r>
                                  <w:r w:rsidR="00E846FA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A712E9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4DCB9C4" w14:textId="62FDDA9F" w:rsidR="000B647F" w:rsidRDefault="0099716A" w:rsidP="00944C3D">
                            <w:r>
                              <w:t>20</w:t>
                            </w:r>
                            <w:r w:rsidR="00C52B02">
                              <w:t>2</w:t>
                            </w:r>
                            <w:r w:rsidR="00E846FA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0D88CF6" wp14:editId="2EA47A8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7DD991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927D14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E41F5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5922FB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43CFEF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6FCED88" wp14:editId="60317F3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0B437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5EA4C80" wp14:editId="6885BD70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2D70B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C163F3" wp14:editId="2F24618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BE64B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1BF5D3A" wp14:editId="45684F5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1648A4" w14:textId="2E3A64E3" w:rsidR="000B647F" w:rsidRDefault="0099716A" w:rsidP="00944C3D">
                                  <w:r>
                                    <w:t>20</w:t>
                                  </w:r>
                                  <w:r w:rsidR="00E846FA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F5D3A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61648A4" w14:textId="2E3A64E3" w:rsidR="000B647F" w:rsidRDefault="0099716A" w:rsidP="00944C3D">
                            <w:r>
                              <w:t>20</w:t>
                            </w:r>
                            <w:r w:rsidR="00E846FA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DB88B34" wp14:editId="3BC1387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67A89B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927D14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EA0CAC7" wp14:editId="79903D6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21A36" w14:textId="0E008A04" w:rsidR="000B647F" w:rsidRDefault="0099716A" w:rsidP="00944C3D">
                                  <w:r>
                                    <w:t>20</w:t>
                                  </w:r>
                                  <w:r w:rsidR="00E846FA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0CAC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0A21A36" w14:textId="0E008A04" w:rsidR="000B647F" w:rsidRDefault="0099716A" w:rsidP="00944C3D">
                            <w:r>
                              <w:t>20</w:t>
                            </w:r>
                            <w:r w:rsidR="00E846FA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D90CE92" wp14:editId="2751806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B7783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927D14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0DCC6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368601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7656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3A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BCA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2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2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C9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5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07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1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18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B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D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28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0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9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6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9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3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3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0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B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5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9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9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1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7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0136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3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AE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D9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1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4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25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6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F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3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28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A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1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A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7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63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8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2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6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696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9D4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B45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937A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2D5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888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75E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6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F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1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F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3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E0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5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8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3971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B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B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4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0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5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5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B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9C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CD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43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7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C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A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0D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C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F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93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0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58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8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4C9C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35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6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1B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F0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D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00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D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3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B567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1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0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7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5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0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A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E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1F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4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E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3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F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57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7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C6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1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7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93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7F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F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2E2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E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5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9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E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F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A0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2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AF28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D4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1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1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3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F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CF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4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6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2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2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0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5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1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6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D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8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8A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0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01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BC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CD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1F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71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D8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351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40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5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F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7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1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9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38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1C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8C3B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0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3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92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C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F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A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E6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A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2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3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A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0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B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E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E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2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E3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E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C5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08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DE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33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621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4C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D8A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1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3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7316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3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A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CB775DC" wp14:editId="25316A9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A3AF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7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F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81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F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9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6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2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0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C5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F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2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DE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8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98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63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B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E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4F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B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8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E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A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D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8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7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A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29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B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8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C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9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657F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2C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8A7A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98C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0B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D2EB75" wp14:editId="7D9FE81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F925E8" w14:textId="77777777" w:rsidR="000B647F" w:rsidRPr="00391121" w:rsidRDefault="00212B3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36114154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212B3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36114154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E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7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E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E9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8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5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B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D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4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973BC7" wp14:editId="16DD2C8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8D6EC7" w14:textId="77777777" w:rsidR="000B647F" w:rsidRPr="00391121" w:rsidRDefault="00212B3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2021497269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212B3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2021497269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8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4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D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4F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6B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2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9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F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1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63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4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2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F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7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1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BA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D89F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44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CCFDF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B96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F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8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96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B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89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8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2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A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1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3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A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0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2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9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76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2A68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A0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41D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E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019B18" wp14:editId="5EA7CB1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0BF5AE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02D3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212B3E">
                                    <w:rPr>
                                      <w:rFonts w:ascii="Arial" w:hAnsi="Arial" w:cs="Arial"/>
                                    </w:rPr>
                                    <w:t xml:space="preserve">K výstavisku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02D3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12B3E">
                              <w:rPr>
                                <w:rFonts w:ascii="Arial" w:hAnsi="Arial" w:cs="Arial"/>
                              </w:rPr>
                              <w:t xml:space="preserve">K výstavisku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8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7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0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1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7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FD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7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E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EC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22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0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8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8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20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5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0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5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A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E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7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4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C3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CD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7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3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8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F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F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3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7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A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D799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A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4A2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E824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0D25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3C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8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B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E8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09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D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0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C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4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2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F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3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E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E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2B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FC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A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C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1C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A8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3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1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5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B735AA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ACC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266C32" wp14:editId="6B11A14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3A87A" w14:textId="77777777" w:rsidR="000B647F" w:rsidRPr="00391121" w:rsidRDefault="00212B3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 výstavisku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212B3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 výstavisku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12D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0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1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8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4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D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2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1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7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4C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9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3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7E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6B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03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71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9D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E648526" wp14:editId="1154B56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74144D" w14:textId="77777777" w:rsidR="000B647F" w:rsidRDefault="00212B3E" w:rsidP="00944C3D">
                                  <w:r>
                                    <w:t>526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212B3E" w:rsidP="00944C3D">
                            <w:r>
                              <w:t>526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0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6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E0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C7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78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D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7992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AB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BF9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F8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89B1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57390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BF3B60" wp14:editId="3855DCB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E6D1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0148A6" wp14:editId="394CDEE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ECB8E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71A7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C3DC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3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5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0926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6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B65F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510DCAC" wp14:editId="02EEA3A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5A943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D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FCA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C4D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A98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24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72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14E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7689D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36010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808159B" wp14:editId="0931A50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2A9E6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7552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F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4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2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5C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1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9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1A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7F7B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E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BEE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0765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FDA1C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0955749" wp14:editId="0C425F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3019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968E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D413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EC2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2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1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B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B5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1C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6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9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9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F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67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B8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D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36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0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BD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A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6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2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DD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C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B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8A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5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6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8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6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881C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AAC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F7C0D2" w14:textId="71024B9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52B02">
              <w:rPr>
                <w:rFonts w:ascii="Arial" w:hAnsi="Arial"/>
                <w:lang w:eastAsia="sk-SK"/>
              </w:rPr>
              <w:t>25.2.202</w:t>
            </w:r>
            <w:r w:rsidR="00E846FA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ACE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08D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8AC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BC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4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79AF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AC7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62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BF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E2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40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859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5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986A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443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74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63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B8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59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5E3E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8B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92A4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38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6D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FF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5D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E3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0B0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0F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EA44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CE7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4E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52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5A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6F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390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C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4CAE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628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26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4A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2C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42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39EE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89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39FA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D54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97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8B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D8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6E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243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4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31B9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41F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09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E4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DB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E0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C10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3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03B3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9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3B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B1109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BD6041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C689A2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3EEF7A1" w14:textId="0019B4CC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39B5B8" w14:textId="77777777" w:rsidR="00E846FA" w:rsidRDefault="00E846FA" w:rsidP="00503750">
            <w:pPr>
              <w:rPr>
                <w:rFonts w:ascii="Arial" w:hAnsi="Arial"/>
                <w:lang w:eastAsia="sk-SK"/>
              </w:rPr>
            </w:pPr>
          </w:p>
          <w:p w14:paraId="719EA21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DBC6A6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04BA20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092C214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3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F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A7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80CA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E9B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B9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A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5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B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B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D3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5D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B3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B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B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C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A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4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12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8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A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8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59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A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BC6E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9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0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403863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163FD620" w14:textId="77777777" w:rsidR="00944C3D" w:rsidRDefault="00944C3D" w:rsidP="00944C3D">
      <w:pPr>
        <w:rPr>
          <w:rFonts w:ascii="Arial" w:hAnsi="Arial"/>
        </w:rPr>
      </w:pPr>
    </w:p>
    <w:p w14:paraId="2A0658A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084B08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D74F00E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A2A07B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9773EB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EADCBA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105895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C6A58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6D6CA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1977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8FB5FE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C71FAC3" w14:textId="77777777" w:rsidR="00944C3D" w:rsidRPr="008D0433" w:rsidRDefault="00212B3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Marček Ivan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ADDADC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B229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04406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E9A78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70637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48485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6D9A32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D2667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5638E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75E58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C15A6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0B65DB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F35FAB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4E0120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32069F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D8CFC6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4BB913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ABF0C1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E3F22F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86D3FA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72D7D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741F4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849F5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73B7B4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22F8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4F4C568" w14:textId="2FC781B9" w:rsidR="00944C3D" w:rsidRPr="008D0433" w:rsidRDefault="00E846F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D462662" w14:textId="09C781D2" w:rsidR="00944C3D" w:rsidRPr="008D0433" w:rsidRDefault="00E846F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44C3D" w:rsidRPr="008D0433" w14:paraId="3A339B8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FF45D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CC63934" w14:textId="45CC1906" w:rsidR="00944C3D" w:rsidRPr="008D0433" w:rsidRDefault="00E846F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B8D639F" w14:textId="41E8DCD0" w:rsidR="00944C3D" w:rsidRPr="008D0433" w:rsidRDefault="00E846F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19F1DAC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8E2A9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846F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5A3DA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089BBC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E62CF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FCE68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C8F78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4B7E5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3AEA5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3C9C1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63CF6B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BD0EA8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C0F03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CB4A6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DF28A5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CB21089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63124F2" w14:textId="1D6BE50A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E846FA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663353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6FCC4D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448C66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A1821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AC565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1DB47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EE85FA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6EF3B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2BEE3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03511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CA82A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3AB34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A093B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F3149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23EB9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40331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9A076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BEBDA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10B06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4B548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2F5AC7B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5E6DF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5246B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13458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02BCC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B3EE4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6CD6F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22851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FCD86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AAA2B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D4497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B6A85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09FD6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EE535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A3407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9197B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1A302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5ADCDF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7C2DE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9E5BFA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469055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DF57E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E00B8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CA0AB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AE027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0ECD3E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BFDDA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4A7E3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7DB78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9B933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40BBA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88968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A6AC5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D285B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05000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C8202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66C90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DDFF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38E7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CA902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E6FED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A8635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9CEF8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42F4D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5BDC9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12B64E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4CBA7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3D807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1B37A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D6829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E86F2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7FD1A70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3EC180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3636AA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FEC6B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41AD3C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43AEC4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386629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58100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0444D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BD2C5D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824B9BE" w14:textId="77777777" w:rsidTr="00503750">
        <w:tc>
          <w:tcPr>
            <w:tcW w:w="2302" w:type="dxa"/>
            <w:vAlign w:val="center"/>
          </w:tcPr>
          <w:p w14:paraId="2FFC0C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38932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1630D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01444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49353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2F696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8E9A4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65439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48D520A" w14:textId="77777777" w:rsidTr="00503750">
        <w:tc>
          <w:tcPr>
            <w:tcW w:w="15593" w:type="dxa"/>
            <w:gridSpan w:val="8"/>
            <w:vAlign w:val="center"/>
          </w:tcPr>
          <w:p w14:paraId="63F68D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D5F6950" w14:textId="77777777" w:rsidTr="00503750">
        <w:tc>
          <w:tcPr>
            <w:tcW w:w="2302" w:type="dxa"/>
            <w:vAlign w:val="center"/>
          </w:tcPr>
          <w:p w14:paraId="3C90EC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EDB28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BD31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2411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2A7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D021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9D5E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33D4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74EE6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057E6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742C2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380F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A4A6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870B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D5AA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F525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AF3A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45FD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1EB41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93ED7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E7C1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F958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500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A7FB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6A62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3FB8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30D1F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DFD75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F8AD0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B609B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27FE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6540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6A46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2072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DD05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E48D7D8" w14:textId="77777777" w:rsidTr="00503750">
        <w:tc>
          <w:tcPr>
            <w:tcW w:w="2302" w:type="dxa"/>
            <w:vAlign w:val="center"/>
          </w:tcPr>
          <w:p w14:paraId="74F2AE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D125F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E6A4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22E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0B2A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6830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199D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F13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CAD1E" w14:textId="77777777" w:rsidTr="00503750">
        <w:tc>
          <w:tcPr>
            <w:tcW w:w="15593" w:type="dxa"/>
            <w:gridSpan w:val="8"/>
            <w:vAlign w:val="center"/>
          </w:tcPr>
          <w:p w14:paraId="6B8D4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7747BD3" w14:textId="77777777" w:rsidTr="00503750">
        <w:tc>
          <w:tcPr>
            <w:tcW w:w="2302" w:type="dxa"/>
            <w:vAlign w:val="center"/>
          </w:tcPr>
          <w:p w14:paraId="3DFA260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09285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189C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31FC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B6B7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A807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375B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C234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9382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ABF3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565DB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9EAD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6658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4B3B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38E0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076D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F60E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71CB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0CE0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31FAD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4A9A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22B3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4637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53D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A645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B7AC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0AE11D" w14:textId="77777777" w:rsidTr="00503750">
        <w:tc>
          <w:tcPr>
            <w:tcW w:w="2302" w:type="dxa"/>
            <w:vAlign w:val="center"/>
          </w:tcPr>
          <w:p w14:paraId="09F564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6245D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1091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9D82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9C84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9371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874D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AA44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4DB02" w14:textId="77777777" w:rsidTr="00503750">
        <w:tc>
          <w:tcPr>
            <w:tcW w:w="15593" w:type="dxa"/>
            <w:gridSpan w:val="8"/>
            <w:vAlign w:val="center"/>
          </w:tcPr>
          <w:p w14:paraId="296AF6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62C52CE" w14:textId="77777777" w:rsidTr="00503750">
        <w:tc>
          <w:tcPr>
            <w:tcW w:w="2302" w:type="dxa"/>
            <w:vAlign w:val="center"/>
          </w:tcPr>
          <w:p w14:paraId="0ED27E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514C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E2F6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256A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7F37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84F5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D762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EB0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D269B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D719C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A7A8C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7B8E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1B3F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C43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A428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C252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D38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C2ED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C2E09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3F22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2180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4286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2E8F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369C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E9D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57E9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055AC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CBCD7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39E5F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D004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B38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898B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693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43FE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974A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E79C6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E78EB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D6F345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66D9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BB5E0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69D1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9C76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6FFC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8FF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A7D2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534A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183A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E3845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FE237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7DF0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8857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89EF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A2BE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73E7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7B9A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54764F" w14:textId="77777777" w:rsidR="00944C3D" w:rsidRDefault="00944C3D" w:rsidP="00944C3D">
      <w:pPr>
        <w:rPr>
          <w:rFonts w:ascii="Arial" w:hAnsi="Arial"/>
          <w:b/>
        </w:rPr>
      </w:pPr>
    </w:p>
    <w:p w14:paraId="7F4B957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B5F49E4" w14:textId="77777777" w:rsidTr="00503750">
        <w:tc>
          <w:tcPr>
            <w:tcW w:w="1944" w:type="dxa"/>
            <w:vAlign w:val="center"/>
          </w:tcPr>
          <w:p w14:paraId="11B1F9E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3CC0C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5F9E3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EA796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E582B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78C5A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E807C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247C8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6DD37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F9C77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09F46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957E0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F2CE8F9" w14:textId="77777777" w:rsidTr="00503750">
        <w:tc>
          <w:tcPr>
            <w:tcW w:w="15685" w:type="dxa"/>
            <w:gridSpan w:val="12"/>
            <w:vAlign w:val="center"/>
          </w:tcPr>
          <w:p w14:paraId="31A26C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EA5FCED" w14:textId="77777777" w:rsidTr="00503750">
        <w:tc>
          <w:tcPr>
            <w:tcW w:w="1944" w:type="dxa"/>
            <w:vAlign w:val="center"/>
          </w:tcPr>
          <w:p w14:paraId="38F26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62EF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2841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2B9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F12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7F2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153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F69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FC7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4F3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45E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5F2C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B7F99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0E4F0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9F50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63C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AE98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627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1C8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C16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53F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A0E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F35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724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AE9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92EEE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DEF6D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5570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61B8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E5D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BB4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636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011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061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EB6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304A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94E4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0B3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EEAAF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6E4E1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5A5F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48E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F1C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17FD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14A9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53CA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2CA0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BB7F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AF9D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FDF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3060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EBB5420" w14:textId="77777777" w:rsidTr="00503750">
        <w:tc>
          <w:tcPr>
            <w:tcW w:w="1944" w:type="dxa"/>
            <w:vAlign w:val="center"/>
          </w:tcPr>
          <w:p w14:paraId="342127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E26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66816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2315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51B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2D62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308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6D58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FB6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E21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7BC0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898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91B23D" w14:textId="77777777" w:rsidTr="00503750">
        <w:tc>
          <w:tcPr>
            <w:tcW w:w="15685" w:type="dxa"/>
            <w:gridSpan w:val="12"/>
            <w:vAlign w:val="center"/>
          </w:tcPr>
          <w:p w14:paraId="339725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FA06800" w14:textId="77777777" w:rsidTr="00503750">
        <w:tc>
          <w:tcPr>
            <w:tcW w:w="1944" w:type="dxa"/>
            <w:vAlign w:val="center"/>
          </w:tcPr>
          <w:p w14:paraId="186FB1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FFFA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02D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0FE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20F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A23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AF4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D71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D33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256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FC70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3C55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E3D79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7C28E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DDC28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06C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A1DE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5D3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ABB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F63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B39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B1E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212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FE9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20CE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0FF77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6D1E6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D7F4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DE9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661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8A8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7FB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D1D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1FC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869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E01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711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310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51E758" w14:textId="77777777" w:rsidTr="00503750">
        <w:tc>
          <w:tcPr>
            <w:tcW w:w="1944" w:type="dxa"/>
            <w:vAlign w:val="center"/>
          </w:tcPr>
          <w:p w14:paraId="6295F7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E433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E8A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4F8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D0A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978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E76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791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858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7C0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C7F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1078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9C662D" w14:textId="77777777" w:rsidTr="00503750">
        <w:tc>
          <w:tcPr>
            <w:tcW w:w="15685" w:type="dxa"/>
            <w:gridSpan w:val="12"/>
            <w:vAlign w:val="center"/>
          </w:tcPr>
          <w:p w14:paraId="092500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639F76E" w14:textId="77777777" w:rsidTr="00503750">
        <w:tc>
          <w:tcPr>
            <w:tcW w:w="1944" w:type="dxa"/>
            <w:vAlign w:val="center"/>
          </w:tcPr>
          <w:p w14:paraId="6A08C4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D76D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E8E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3CD7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268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710E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444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1E5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3B8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2F9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BFD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5F0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5855A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8D620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9A53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7AF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BA4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F5C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ED4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249F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0011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A7B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232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F82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F6A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BE847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ADAFA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DD28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985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CF3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9D0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756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EAF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22A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C4B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EDA6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17A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22E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72BBD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5ED1E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4BFA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4C3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2BD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5A1D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2B1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32C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15B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282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31B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107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D713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EB7BC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89C44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1DA054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DF7EE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B7C5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D8F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CAC1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FA0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758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704B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066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E29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B6E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D64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C61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317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40A3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EC1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67A6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3FB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0F41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60D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A81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F01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6F4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5D58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1C3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BAC0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263E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341FA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AE17C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D6118A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DD371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C87C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7B3381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0FBB0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AB7B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10FC8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17AB6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C47D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E7B7B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2B3FE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2C48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1D785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B7EC7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9C427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9ECEF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577A5E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F9D5E6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A23D7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0E06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2BFD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3C7902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33A62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DB78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BB618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8AEAF0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9F252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04D4D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0AD05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0D132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07C9B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77574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0580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A3FE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78BD4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8F4AB0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F02BA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AFA7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BC638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E7426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8E6AC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46745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82693C8" w14:textId="77777777" w:rsidTr="00503750">
        <w:trPr>
          <w:trHeight w:val="1073"/>
        </w:trPr>
        <w:tc>
          <w:tcPr>
            <w:tcW w:w="3614" w:type="dxa"/>
            <w:vMerge/>
          </w:tcPr>
          <w:p w14:paraId="7D5183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B2CF2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660E2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DDAA6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84257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431B8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291A2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2EAA572" w14:textId="77777777" w:rsidTr="00503750">
        <w:trPr>
          <w:trHeight w:val="283"/>
        </w:trPr>
        <w:tc>
          <w:tcPr>
            <w:tcW w:w="3614" w:type="dxa"/>
          </w:tcPr>
          <w:p w14:paraId="2B0051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4825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C6A5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7C374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0543D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BC9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A487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3F00457" w14:textId="77777777" w:rsidTr="00503750">
        <w:trPr>
          <w:trHeight w:val="283"/>
        </w:trPr>
        <w:tc>
          <w:tcPr>
            <w:tcW w:w="3614" w:type="dxa"/>
          </w:tcPr>
          <w:p w14:paraId="2EDA07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5F2B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7183B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7AEF9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970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CEB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8BF2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59F412F" w14:textId="77777777" w:rsidTr="00503750">
        <w:trPr>
          <w:trHeight w:val="283"/>
        </w:trPr>
        <w:tc>
          <w:tcPr>
            <w:tcW w:w="3614" w:type="dxa"/>
          </w:tcPr>
          <w:p w14:paraId="49E336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9F5B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8B4E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33D96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C731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C834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8197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94567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AC58AB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5D7522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76667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E8ADF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0B272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8E2E6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3BCCE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D531B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85588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46F10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3CE21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8242D9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779F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B6090C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F6CD0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D257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0C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61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628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C97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15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367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FD076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57FF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9E29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8A2A1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2BA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1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D27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CE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C71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7A8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700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A2062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F37B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BD0B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63F4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C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EB4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E60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D2F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595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30C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3E9F6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D2F5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132B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1DD1A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A4AF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F48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8369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6D8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E6CF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57B5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D665B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7606B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2EC5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744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65D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649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F26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9A4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F9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B7B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8768E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3093D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964AE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D0AC1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5674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E0F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10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C2C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B9C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429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E0BC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A73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089C8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7BDA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87D4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784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02F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116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44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A0D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F97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C65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8637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6A0C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0738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F60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954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B83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FB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B5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0AA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BD48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E8F5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182E7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9BC1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000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BC3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741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D14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EE5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A63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352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50904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F2C65F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BA886C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BC65E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C9D8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E01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C16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53B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1C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94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A7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C5C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6BCEE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B46321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EFC7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72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38B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BCA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74C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6ED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AD3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0A8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2AD9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EA5B9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FC93CC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62D4E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228A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1F0A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E0BD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BFF0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8426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B4D0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A75B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64CB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E161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71A1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5A30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F94F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5A9D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4916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DEFD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BDA9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14DAA5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D14DD7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480B27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84B345B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C2F8F5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82458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6717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F0085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1209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0692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88DED3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79A0D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071F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61E15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0E3FF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B7AD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DBB08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7D1E8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D796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BB5970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0708C7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C87FC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345036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D0F98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477F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3FA39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738D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FF3FF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48307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99F59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301B9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D9EFE7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795052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F4896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F67EAA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67970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DF80C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5D1F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8B621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3F608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6CDD2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0A1AB9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4065B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28A2D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F3736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9E493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56C6D3F" w14:textId="77777777" w:rsidR="00944C3D" w:rsidRDefault="00944C3D" w:rsidP="00944C3D">
      <w:pPr>
        <w:rPr>
          <w:rFonts w:ascii="Arial" w:hAnsi="Arial"/>
          <w:b/>
        </w:rPr>
      </w:pPr>
    </w:p>
    <w:p w14:paraId="7BA7C21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5C75680A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DCD82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00CF3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BD633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3749CA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BA9CE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2C6F98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F253C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27E62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59E01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99BA2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DDF4D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66075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D8F7D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4DF1E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EB43E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D98FF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506BC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E7BC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E3258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C6BD5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3E0B7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1873F52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391B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91AF9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AE80C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E4B061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F36424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2862A44" w14:textId="77777777" w:rsidTr="00503750">
        <w:tc>
          <w:tcPr>
            <w:tcW w:w="2835" w:type="dxa"/>
            <w:vAlign w:val="center"/>
          </w:tcPr>
          <w:p w14:paraId="0F9888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9BAD0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ED22B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FED6A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2249D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1BAB3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B55657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01065F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023CD68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8BD61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A1ED6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1C69B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109CA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A30C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62166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A59F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FC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945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F64B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BC96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60D8CE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B7E32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3686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82B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58B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A3A7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583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707C1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A6A5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DD61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4FA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8F9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D33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177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CA546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05674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05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758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BB95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617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4F0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42562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E1588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B284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D9F0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E25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833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CEE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BA7AE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9EF45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B37B5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3E6D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07F6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948E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2B0D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A08C93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E1BA3F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56DE691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433061E" w14:textId="77777777" w:rsidR="00944C3D" w:rsidRDefault="00944C3D" w:rsidP="00944C3D">
      <w:pPr>
        <w:rPr>
          <w:rFonts w:ascii="Arial" w:hAnsi="Arial"/>
          <w:b/>
        </w:rPr>
      </w:pPr>
    </w:p>
    <w:p w14:paraId="247E84A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FF50DF4" w14:textId="77777777" w:rsidTr="00503750">
        <w:tc>
          <w:tcPr>
            <w:tcW w:w="2835" w:type="dxa"/>
            <w:vAlign w:val="center"/>
          </w:tcPr>
          <w:p w14:paraId="24B355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0EF54B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357BF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85ECB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7B82C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F969C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D2736D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72527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75BD1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6E7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9B5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95F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F8F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CF37E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46F24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6E0D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ECD3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68A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323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041F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BFA27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1A03F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BA2C7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C8A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060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730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132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3EF62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C8DD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2F25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FE4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2A4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0A0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242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54B03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87520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05FAC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6A4C2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F916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E19A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EA29D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1FA13C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1D5067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8C99EA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466E3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A3CC7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1EDDC87" w14:textId="77777777" w:rsidTr="00503750">
        <w:trPr>
          <w:trHeight w:val="699"/>
        </w:trPr>
        <w:tc>
          <w:tcPr>
            <w:tcW w:w="3502" w:type="dxa"/>
            <w:vMerge/>
          </w:tcPr>
          <w:p w14:paraId="29D903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57594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ABF24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92EE4A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D321A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62723F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69A515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E783DC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70591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B9FA7B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6F20A0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41ED50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5E710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C64651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287F0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DFEC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762FD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3615A80D" w14:textId="77777777" w:rsidTr="00503750">
        <w:trPr>
          <w:trHeight w:val="593"/>
        </w:trPr>
        <w:tc>
          <w:tcPr>
            <w:tcW w:w="3497" w:type="dxa"/>
          </w:tcPr>
          <w:p w14:paraId="3B15D2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F2BD8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022E7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AAADB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DCD7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E54C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F65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6E8D0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B2EDA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52F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7BB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E79B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255AF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1EF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EE61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590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002E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FF3C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4D7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BED9A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6DD26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2DB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9301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2A7FA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B20BE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807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933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EE9B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70C8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4C59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3630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385F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DFAFC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F665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91D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C143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A4A49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A49E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FFC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B150A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8FFE3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BC9C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248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2FDE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03204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FB6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446D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327EB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67253E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098E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B24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3389CB" w14:textId="77777777" w:rsidR="00944C3D" w:rsidRDefault="00944C3D" w:rsidP="00944C3D">
      <w:pPr>
        <w:rPr>
          <w:rFonts w:ascii="Arial" w:hAnsi="Arial"/>
          <w:b/>
        </w:rPr>
      </w:pPr>
    </w:p>
    <w:p w14:paraId="7A3A18BE" w14:textId="77777777" w:rsidR="00944C3D" w:rsidRDefault="00944C3D" w:rsidP="00944C3D">
      <w:pPr>
        <w:rPr>
          <w:rFonts w:ascii="Arial" w:hAnsi="Arial"/>
          <w:b/>
        </w:rPr>
      </w:pPr>
    </w:p>
    <w:p w14:paraId="21D435B9" w14:textId="77777777" w:rsidR="00944C3D" w:rsidRDefault="00944C3D" w:rsidP="00944C3D">
      <w:pPr>
        <w:rPr>
          <w:rFonts w:ascii="Arial" w:hAnsi="Arial"/>
          <w:b/>
        </w:rPr>
      </w:pPr>
    </w:p>
    <w:p w14:paraId="651DC80E" w14:textId="77777777" w:rsidR="00944C3D" w:rsidRDefault="00944C3D" w:rsidP="00944C3D">
      <w:pPr>
        <w:rPr>
          <w:rFonts w:ascii="Arial" w:hAnsi="Arial"/>
          <w:b/>
        </w:rPr>
      </w:pPr>
    </w:p>
    <w:p w14:paraId="4290B6B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423CA53" w14:textId="77777777" w:rsidTr="00503750">
        <w:tc>
          <w:tcPr>
            <w:tcW w:w="2622" w:type="dxa"/>
            <w:vAlign w:val="center"/>
          </w:tcPr>
          <w:p w14:paraId="44BEB7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39D9F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0F8A5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DF043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54A64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20632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22D3A0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BBA32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12F06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35AA4A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C1597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9F07EF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6AF3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1D0B8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90B9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1E9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460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E43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3B28088" w14:textId="77777777" w:rsidTr="00503750">
        <w:tc>
          <w:tcPr>
            <w:tcW w:w="2622" w:type="dxa"/>
            <w:vAlign w:val="center"/>
          </w:tcPr>
          <w:p w14:paraId="3A43A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13CFA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B5BF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18C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60B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DEB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D40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35BCC9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F9A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0BA1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159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50F6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0CC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453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30B562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C3F6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FE2B0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8DF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9CF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927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F6B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E1B99F6" w14:textId="77777777" w:rsidTr="00503750">
        <w:tc>
          <w:tcPr>
            <w:tcW w:w="2622" w:type="dxa"/>
            <w:vAlign w:val="center"/>
          </w:tcPr>
          <w:p w14:paraId="04F5A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FAF0B99" w14:textId="161DB512" w:rsidR="00944C3D" w:rsidRPr="008C56AB" w:rsidRDefault="00E846FA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71091</w:t>
            </w:r>
          </w:p>
        </w:tc>
        <w:tc>
          <w:tcPr>
            <w:tcW w:w="1275" w:type="dxa"/>
            <w:vAlign w:val="center"/>
          </w:tcPr>
          <w:p w14:paraId="595CE78A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C2B75B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A50E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C7F555" w14:textId="315D82F7" w:rsidR="00944C3D" w:rsidRPr="008C56AB" w:rsidRDefault="00E846FA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74518</w:t>
            </w:r>
          </w:p>
        </w:tc>
      </w:tr>
      <w:tr w:rsidR="0099716A" w:rsidRPr="00050529" w14:paraId="4ABAB57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EE7B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F09E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D85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BF7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642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609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07717C2" w14:textId="77777777" w:rsidTr="00503750">
        <w:tc>
          <w:tcPr>
            <w:tcW w:w="2622" w:type="dxa"/>
            <w:vAlign w:val="center"/>
          </w:tcPr>
          <w:p w14:paraId="77D15C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5C3F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CC5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5CE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96A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0E3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771D5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3D7522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A12189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AEAD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24BF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8D6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C53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2F7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8A9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56EA8C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4677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156F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93D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53A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8A3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AA7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8A424F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4EA7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1882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AB3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DD2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65B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CFE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D93D6D3" w14:textId="77777777" w:rsidTr="00503750">
        <w:tc>
          <w:tcPr>
            <w:tcW w:w="2622" w:type="dxa"/>
            <w:vAlign w:val="center"/>
          </w:tcPr>
          <w:p w14:paraId="6C2AB3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D334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CE1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F72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424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E67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2701BBA" w14:textId="77777777" w:rsidTr="00503750">
        <w:tc>
          <w:tcPr>
            <w:tcW w:w="2622" w:type="dxa"/>
            <w:vAlign w:val="center"/>
          </w:tcPr>
          <w:p w14:paraId="5BA556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0E27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957F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53A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6A6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B0C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2FA2B44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E46B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2EB288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27E1E2E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589676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0911F3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671524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0FEC175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471F0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57D979C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67DDD2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59B09F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4B6F3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20D03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EE14F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36E89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9A47C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1557C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84DC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B0106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B269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A769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C84F4D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7F7F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8520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44523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F2DEF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3DEF6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41551D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48E8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603C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6EE05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1C7D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1365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F39311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6205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12B1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81F5D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005D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682B3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C4EF4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38C0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1AB9F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D5E14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158C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2DFF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0B3C1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D20F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BBE68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7870B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31206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F96BF2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41758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8B5D1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23FC9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EB9C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A3CF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D53A4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F573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E74F2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5D35F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C248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58AD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407CF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8646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6B81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96129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CD7A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D44B3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F9E45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925C0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D586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8A0B6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1E216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7F19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F7FDA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3CA7DA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6CA3CE3" w14:textId="77777777" w:rsidTr="00503750">
        <w:tc>
          <w:tcPr>
            <w:tcW w:w="2835" w:type="dxa"/>
            <w:vAlign w:val="center"/>
          </w:tcPr>
          <w:p w14:paraId="5A4454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A7524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B09AD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D62BE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02F7D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8DCB9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A77ED1D" w14:textId="77777777" w:rsidTr="00503750">
        <w:tc>
          <w:tcPr>
            <w:tcW w:w="2835" w:type="dxa"/>
            <w:vAlign w:val="center"/>
          </w:tcPr>
          <w:p w14:paraId="778EC3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AF99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A7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ADC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3D97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EE6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B39E48" w14:textId="77777777" w:rsidTr="00503750">
        <w:tc>
          <w:tcPr>
            <w:tcW w:w="2835" w:type="dxa"/>
            <w:vAlign w:val="center"/>
          </w:tcPr>
          <w:p w14:paraId="15D067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71E6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CAB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0B3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0F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983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A31EC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BCC1E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0B06A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F1377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E8A63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3D86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65E23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7FF6111" w14:textId="77777777" w:rsidTr="00503750">
        <w:tc>
          <w:tcPr>
            <w:tcW w:w="2835" w:type="dxa"/>
            <w:vAlign w:val="center"/>
          </w:tcPr>
          <w:p w14:paraId="04DFD1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97D4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122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3C1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46DE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E10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DCBD98" w14:textId="77777777" w:rsidTr="00503750">
        <w:tc>
          <w:tcPr>
            <w:tcW w:w="2835" w:type="dxa"/>
            <w:vAlign w:val="center"/>
          </w:tcPr>
          <w:p w14:paraId="1B3BC5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F13E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86A4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651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6A4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61E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25E21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E6241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A7841D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39E1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55AEC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1EE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65BD8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D5E21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E5FE0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F338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62A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DCF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3E2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41A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50205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6F49CA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452BA2A7" w14:textId="77777777" w:rsidTr="00503750">
        <w:tc>
          <w:tcPr>
            <w:tcW w:w="2552" w:type="dxa"/>
            <w:shd w:val="clear" w:color="auto" w:fill="auto"/>
            <w:vAlign w:val="center"/>
          </w:tcPr>
          <w:p w14:paraId="112B0C6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B87EC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87AEC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EC854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65565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8BF4D83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60BA8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852BDA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94384F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E50DFF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FAC86E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F201A6E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E0D8A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882ABB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8035F3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4683D2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DFF1D9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DA2B43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5E996E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507BEA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D4ED0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39F65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42FAF0E" w14:textId="77777777" w:rsidTr="00503750">
        <w:tc>
          <w:tcPr>
            <w:tcW w:w="4395" w:type="dxa"/>
            <w:vMerge/>
          </w:tcPr>
          <w:p w14:paraId="452993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7090A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0E389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2C398A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45B71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30BA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1A6457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130D74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C448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9141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17414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A9796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9C084E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9B698C3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D0F2F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5D55B2F" w14:textId="77777777" w:rsidTr="00503750">
        <w:tc>
          <w:tcPr>
            <w:tcW w:w="4395" w:type="dxa"/>
            <w:vAlign w:val="center"/>
          </w:tcPr>
          <w:p w14:paraId="7465AB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B6D4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49372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78E8C42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5180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5762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A30F4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3400A1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2A79B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31534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9E34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70CA46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AD05B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6568919" w14:textId="48087090" w:rsidR="00944C3D" w:rsidRPr="008C56AB" w:rsidRDefault="00C52B02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196613</w:t>
            </w:r>
          </w:p>
        </w:tc>
        <w:tc>
          <w:tcPr>
            <w:tcW w:w="2835" w:type="dxa"/>
            <w:vAlign w:val="center"/>
          </w:tcPr>
          <w:p w14:paraId="60D644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B0AE458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BE6EC4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03B5CBA8" w14:textId="77777777" w:rsidTr="00503750">
        <w:tc>
          <w:tcPr>
            <w:tcW w:w="4395" w:type="dxa"/>
            <w:vAlign w:val="center"/>
          </w:tcPr>
          <w:p w14:paraId="7502E6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B615C4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11EBF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22FB06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05296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B5F5FA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E64D4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D77F886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A8F32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29D3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424A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CB7FDC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E8621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AC85F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3F30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5ABF46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99087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8A0892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BB334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C213586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0CBEEA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A906C5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992B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10F2C0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17B9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239C7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D83B018" w14:textId="77777777" w:rsidTr="00503750">
        <w:tc>
          <w:tcPr>
            <w:tcW w:w="1843" w:type="dxa"/>
            <w:vAlign w:val="center"/>
          </w:tcPr>
          <w:p w14:paraId="743557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D7112F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5F0568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3474F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7785E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FDEAE9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CDBF6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A6C9E18" w14:textId="77777777" w:rsidTr="00503750">
        <w:tc>
          <w:tcPr>
            <w:tcW w:w="1843" w:type="dxa"/>
            <w:vAlign w:val="center"/>
          </w:tcPr>
          <w:p w14:paraId="400792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D9246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ADEF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D66C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0BB9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DCB8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A448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FE43D5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3F9DF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3F86B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5362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EF60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5B5B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DDBA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50C0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DFDAAE" w14:textId="77777777" w:rsidTr="00503750">
        <w:tc>
          <w:tcPr>
            <w:tcW w:w="1843" w:type="dxa"/>
            <w:vAlign w:val="center"/>
          </w:tcPr>
          <w:p w14:paraId="4212EA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AC203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0D54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5FC3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D196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7C5F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5729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8893C68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BD53F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F045E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B0A1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3D4E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F051A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CE60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57E8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6D2F58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3DF4B2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85219A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AF5F1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DF77A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1FF19E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9104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0736AB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223B9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542FB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585A52C" w14:textId="77777777" w:rsidTr="00503750">
        <w:trPr>
          <w:trHeight w:val="664"/>
        </w:trPr>
        <w:tc>
          <w:tcPr>
            <w:tcW w:w="3372" w:type="dxa"/>
          </w:tcPr>
          <w:p w14:paraId="3AB7A4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227CF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C3D44D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AD5F75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31E59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E497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0AB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A9978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D7D6C5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B2F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AF6B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62542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926E17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A59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4F54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07BF14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8436D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DC23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AE4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3F0DE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03A3B4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5010A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0C2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17027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E04FCA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05E8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7B9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C679A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034ECA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B2E81D5" w14:textId="77777777" w:rsidTr="00503750">
        <w:tc>
          <w:tcPr>
            <w:tcW w:w="2835" w:type="dxa"/>
            <w:vAlign w:val="center"/>
          </w:tcPr>
          <w:p w14:paraId="1966BFD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5DA95C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DB040F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DB834F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ED5CD3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FBC3061" w14:textId="77777777" w:rsidTr="00503750">
        <w:tc>
          <w:tcPr>
            <w:tcW w:w="2835" w:type="dxa"/>
          </w:tcPr>
          <w:p w14:paraId="4237B3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DFA9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B73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C19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485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6DA464" w14:textId="77777777" w:rsidTr="00503750">
        <w:tc>
          <w:tcPr>
            <w:tcW w:w="2835" w:type="dxa"/>
          </w:tcPr>
          <w:p w14:paraId="5198EA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25EA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1D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A9C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AF6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6ED3D2" w14:textId="77777777" w:rsidTr="00503750">
        <w:tc>
          <w:tcPr>
            <w:tcW w:w="2835" w:type="dxa"/>
          </w:tcPr>
          <w:p w14:paraId="7F4875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9CA1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224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677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EE0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076728" w14:textId="77777777" w:rsidTr="00503750">
        <w:tc>
          <w:tcPr>
            <w:tcW w:w="2835" w:type="dxa"/>
            <w:vAlign w:val="center"/>
          </w:tcPr>
          <w:p w14:paraId="62C0D8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B42B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850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66E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0ED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3CB3CB" w14:textId="77777777" w:rsidTr="00503750">
        <w:tc>
          <w:tcPr>
            <w:tcW w:w="2835" w:type="dxa"/>
            <w:vAlign w:val="center"/>
          </w:tcPr>
          <w:p w14:paraId="2C0D69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992A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999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1455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1B37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AB6234" w14:textId="77777777" w:rsidTr="00503750">
        <w:tc>
          <w:tcPr>
            <w:tcW w:w="2835" w:type="dxa"/>
          </w:tcPr>
          <w:p w14:paraId="79CA5D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380E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AEB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03F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0E8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1A45CF" w14:textId="77777777" w:rsidTr="00503750">
        <w:tc>
          <w:tcPr>
            <w:tcW w:w="2835" w:type="dxa"/>
          </w:tcPr>
          <w:p w14:paraId="67E323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FDF8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10F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6FC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C8E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80BB2A" w14:textId="77777777" w:rsidTr="00503750">
        <w:tc>
          <w:tcPr>
            <w:tcW w:w="2835" w:type="dxa"/>
          </w:tcPr>
          <w:p w14:paraId="79F4E0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264D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42D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847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9365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98FA06" w14:textId="77777777" w:rsidR="00944C3D" w:rsidRDefault="00944C3D" w:rsidP="00944C3D">
      <w:pPr>
        <w:rPr>
          <w:rFonts w:ascii="Arial" w:hAnsi="Arial"/>
          <w:b/>
        </w:rPr>
      </w:pPr>
    </w:p>
    <w:p w14:paraId="55BC81C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429E31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BCAD78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6FBC21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F5F01B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AD0F8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DE4F8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9469F23" w14:textId="77777777" w:rsidTr="00503750">
        <w:trPr>
          <w:trHeight w:val="443"/>
        </w:trPr>
        <w:tc>
          <w:tcPr>
            <w:tcW w:w="2560" w:type="dxa"/>
          </w:tcPr>
          <w:p w14:paraId="45FA6EB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75DE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BF18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1C3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2B7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C4D6A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553D9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CD2C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DD56E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FEDA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2BA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54B4D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56C7F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E566F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4F40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1F62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AD13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AE4B9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AAB89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1B3D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054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16EB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A35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96A3F7" w14:textId="77777777" w:rsidR="00944C3D" w:rsidRDefault="00944C3D" w:rsidP="00944C3D">
      <w:pPr>
        <w:rPr>
          <w:rFonts w:ascii="Arial" w:hAnsi="Arial"/>
          <w:b/>
        </w:rPr>
      </w:pPr>
    </w:p>
    <w:p w14:paraId="3D1D18D7" w14:textId="77777777" w:rsidR="00944C3D" w:rsidRDefault="00944C3D" w:rsidP="00944C3D">
      <w:pPr>
        <w:rPr>
          <w:rFonts w:ascii="Arial" w:hAnsi="Arial"/>
          <w:b/>
        </w:rPr>
      </w:pPr>
    </w:p>
    <w:p w14:paraId="204ECF5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A751147" w14:textId="77777777" w:rsidR="00944C3D" w:rsidRDefault="00944C3D" w:rsidP="00944C3D">
      <w:pPr>
        <w:rPr>
          <w:rFonts w:ascii="Arial" w:hAnsi="Arial"/>
          <w:b/>
        </w:rPr>
      </w:pPr>
    </w:p>
    <w:p w14:paraId="48248E0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8296C2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D68CB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8641D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3D973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0078C4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826CE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CB6A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DCEC2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ACCF0F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C9D3D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75FBD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EEBE5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EC24F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3443A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B9077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04570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5201C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D1BDD8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0848807" w14:textId="77777777" w:rsidTr="00503750">
        <w:trPr>
          <w:trHeight w:val="677"/>
        </w:trPr>
        <w:tc>
          <w:tcPr>
            <w:tcW w:w="3358" w:type="dxa"/>
          </w:tcPr>
          <w:p w14:paraId="010F60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5F17A9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BF928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B354B1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7631D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06DC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2D62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CCE59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8D7B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CD92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206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ECC8F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98F9C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57D7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641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007E6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3E5E2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532F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208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B26FA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FF4D5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467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3920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FB540D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C71B9E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1F58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1AA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D441F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4F3063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314258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A41ED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E4333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82907A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6F199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DA7C4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7F507CB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916BC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83DDA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9E634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E38CA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3C3C6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53BEA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AC63CC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215660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9F89B1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046282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162E5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A0C1E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DFCA4A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2CA21A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E807A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1F2E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8B5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69496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F7B03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D2EFB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6CA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2632B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730C4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4E33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BD6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E981A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75432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D9E9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5E1F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8A3FE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B20B03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0147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B8D1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C2400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F1E647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902876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C011DF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1E78C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B167E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833E7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1111E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8BED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4BC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26C25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0013E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ABAB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BDF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F8EFE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FA57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E0AF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187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F5B49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18155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6F742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BF4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CD5FA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41E2F7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50FD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01B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DBA3C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2794F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5A2CA28" w14:textId="77777777" w:rsidTr="00503750">
        <w:tc>
          <w:tcPr>
            <w:tcW w:w="3686" w:type="dxa"/>
            <w:vAlign w:val="center"/>
          </w:tcPr>
          <w:p w14:paraId="4B898E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71E8B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9CBAC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0B5426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3244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746E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DD287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8B71EF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4C213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6C85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24AC0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196DF6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2C05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D378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6BAA6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88A95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406453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F9B43E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FD65A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61B5C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C844C1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88680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AF15B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8616C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9650A1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A68F0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6E68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17C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BF1D1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44174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E125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C41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B1E47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3CD1B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E9C9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0D7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D1394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E95EEA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8F0B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525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6E5B3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88EF86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FDCC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3CB8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AE254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D7BAA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F21620D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470A06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BB797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92ED3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AB584B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C5AF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DEAFB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F4D9E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B233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F643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A3195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589A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932F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6622A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1088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C444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3DF51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4D0A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DA19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59E45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F093A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25C4F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9A4C2E" w14:textId="77777777" w:rsidR="00944C3D" w:rsidRDefault="00944C3D" w:rsidP="00944C3D">
      <w:pPr>
        <w:rPr>
          <w:sz w:val="22"/>
          <w:szCs w:val="22"/>
        </w:rPr>
      </w:pPr>
    </w:p>
    <w:p w14:paraId="5B69415F" w14:textId="77777777" w:rsidR="00944C3D" w:rsidRDefault="00944C3D" w:rsidP="00944C3D">
      <w:pPr>
        <w:rPr>
          <w:sz w:val="22"/>
          <w:szCs w:val="22"/>
        </w:rPr>
      </w:pPr>
    </w:p>
    <w:p w14:paraId="6FFDD05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72EC351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807E44C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1CE2A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4BCEB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046F6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604F6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B3BD3D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2D22D4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420F53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F6CC7D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C87ACF0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13B545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C1FA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7E4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73D12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C025D7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1C75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7F6C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86625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32B403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D4BA4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05A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3E578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77FC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22AF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4E86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E8BF70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CB0C61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4AB1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70E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1BB43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A90D96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1F21D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66E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0AAA0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FDDD5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C5D5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4E32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296D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6B6E2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69CF4C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A6D791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4CBB75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464600E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913911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6781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3D4C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A27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428EB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B1732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89B4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C72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4ADFF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669394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DC720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B450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5EB57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7F88B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7AC7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D64D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53D8D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9643BE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55B8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6ED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7B394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B3928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08B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9F1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5D4BB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851DF3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7EC3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4782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2F4D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C9926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901A7AC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F8A44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7E6C1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B04FB8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9334A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C1015B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A5DE7FB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F9985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B333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DB133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77CE6D7" w14:textId="77777777" w:rsidR="00944C3D" w:rsidRPr="003607F0" w:rsidRDefault="00944C3D" w:rsidP="00944C3D"/>
    <w:p w14:paraId="6DB0B958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3F4DF" w14:textId="77777777" w:rsidR="00635E45" w:rsidRDefault="00635E45">
      <w:r>
        <w:separator/>
      </w:r>
    </w:p>
  </w:endnote>
  <w:endnote w:type="continuationSeparator" w:id="0">
    <w:p w14:paraId="4C7B030E" w14:textId="77777777" w:rsidR="00635E45" w:rsidRDefault="0063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2585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6B10131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1D4F8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B4321F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BDAB6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D42513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B02D2" w14:textId="77777777" w:rsidR="00635E45" w:rsidRDefault="00635E45">
      <w:r>
        <w:separator/>
      </w:r>
    </w:p>
  </w:footnote>
  <w:footnote w:type="continuationSeparator" w:id="0">
    <w:p w14:paraId="1782111F" w14:textId="77777777" w:rsidR="00635E45" w:rsidRDefault="00635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504186">
    <w:abstractNumId w:val="13"/>
  </w:num>
  <w:num w:numId="2" w16cid:durableId="977807105">
    <w:abstractNumId w:val="17"/>
  </w:num>
  <w:num w:numId="3" w16cid:durableId="880632682">
    <w:abstractNumId w:val="8"/>
  </w:num>
  <w:num w:numId="4" w16cid:durableId="977105546">
    <w:abstractNumId w:val="7"/>
  </w:num>
  <w:num w:numId="5" w16cid:durableId="88298646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130146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0954927">
    <w:abstractNumId w:val="20"/>
  </w:num>
  <w:num w:numId="8" w16cid:durableId="507906757">
    <w:abstractNumId w:val="10"/>
  </w:num>
  <w:num w:numId="9" w16cid:durableId="1722553877">
    <w:abstractNumId w:val="0"/>
  </w:num>
  <w:num w:numId="10" w16cid:durableId="213664896">
    <w:abstractNumId w:val="19"/>
  </w:num>
  <w:num w:numId="11" w16cid:durableId="2043899173">
    <w:abstractNumId w:val="6"/>
  </w:num>
  <w:num w:numId="12" w16cid:durableId="350886772">
    <w:abstractNumId w:val="9"/>
  </w:num>
  <w:num w:numId="13" w16cid:durableId="150799204">
    <w:abstractNumId w:val="12"/>
  </w:num>
  <w:num w:numId="14" w16cid:durableId="1071733928">
    <w:abstractNumId w:val="15"/>
  </w:num>
  <w:num w:numId="15" w16cid:durableId="285091081">
    <w:abstractNumId w:val="14"/>
  </w:num>
  <w:num w:numId="16" w16cid:durableId="374623868">
    <w:abstractNumId w:val="2"/>
  </w:num>
  <w:num w:numId="17" w16cid:durableId="116603745">
    <w:abstractNumId w:val="4"/>
  </w:num>
  <w:num w:numId="18" w16cid:durableId="1179852238">
    <w:abstractNumId w:val="11"/>
  </w:num>
  <w:num w:numId="19" w16cid:durableId="394624312">
    <w:abstractNumId w:val="5"/>
  </w:num>
  <w:num w:numId="20" w16cid:durableId="1242368854">
    <w:abstractNumId w:val="18"/>
  </w:num>
  <w:num w:numId="21" w16cid:durableId="2034650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35E45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27D14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C218C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B02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46FA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0D338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B450C-3F76-4D74-A794-823A253E6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5276</Words>
  <Characters>30078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2023-03-16T11:19:00Z</dcterms:created>
  <dcterms:modified xsi:type="dcterms:W3CDTF">2023-03-16T11:19:00Z</dcterms:modified>
</cp:coreProperties>
</file>