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73A00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04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11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06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1E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CA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7D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3C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1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5C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AE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7B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EC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D0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FA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7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56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75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58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55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92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240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C1270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2A0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7C59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93DE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72D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F199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A405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DC7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55CC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A04B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849B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480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191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442C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5F7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422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90CA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E37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E8C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3E0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9A8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9BB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D9ED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71FF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4C8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66C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BFC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C9E3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DBF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5685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3F43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6C5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A9C4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689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BD9ED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505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58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712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B3A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FA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3C0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E2E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7A7C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F9A8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6AA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5D8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936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5CD5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8497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ACA0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A413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D5C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3F4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E928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D1C4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5F27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895A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A34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98B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2CB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E867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E3BD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CAB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AE4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E96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F09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9D9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CD1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A955F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EF0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F10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6126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093D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421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3C6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496E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202E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AFD2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D81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94A2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A87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7214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C5F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6BA6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D2FE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607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453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D4B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5B1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9921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444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E44C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4E7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A2A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EBB3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3D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2B50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64D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A7D4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6E8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7D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9956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F1346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20B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092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458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DF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ADD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F1A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560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88A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D82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26E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A25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5F5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6CA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268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179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F6F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F1E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D50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B8B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3C8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378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F61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618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595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7DC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7D7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470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A71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EC2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85D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2D2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C67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BDE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81962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C9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D6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8D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3F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2A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4E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35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C2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BB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2F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B3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67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27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34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35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C2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B97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4F2F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0B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45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B7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01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71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2B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94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499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519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41D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F21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4BD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359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B6B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C1D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559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335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FA6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7C0AA1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7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F5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B7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50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FC99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2D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57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1C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3F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BF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7A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06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3E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A8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33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33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B82606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79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94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E9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67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3C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A8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11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E9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0F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88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8F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AF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AB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BE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B4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834C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33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E8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64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62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8C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41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01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48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B2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A9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8D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F5EAF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50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1F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24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AB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E4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3F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F6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0B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52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C1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ED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C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D8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3C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3A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1C6C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EF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53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C1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96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F7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DE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A6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600D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BB06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BD10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3024B6" w14:textId="3F57CE68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AC651D">
              <w:rPr>
                <w:rFonts w:ascii="Arial" w:hAnsi="Arial"/>
                <w:lang w:eastAsia="sk-SK"/>
              </w:rPr>
              <w:t>2</w:t>
            </w:r>
            <w:r w:rsidR="00705540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D220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00E9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C5D7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9A6C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0A59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C942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B716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A7E3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80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97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D7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F7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86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1C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E8E2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E2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2D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D2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BB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D4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F0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8A3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4C5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536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A0AEA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8A64F72" wp14:editId="7F42A01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949070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9E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45D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F12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AAC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AD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03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A2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F6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D6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9D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26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08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3D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44416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63B1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49DBC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D089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A040D09" wp14:editId="4874F02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929A7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92DF8DC" wp14:editId="03B0F0F5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945A5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618A319" wp14:editId="6A35C37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D50BB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B9937E0" wp14:editId="30015F5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2E24B7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5D4BBB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FB2A98D" wp14:editId="441F5B1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DCBECE" w14:textId="7004DEE5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AC651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0554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FB2A98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8DCBECE" w14:textId="7004DEE5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AC651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05540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1F76006" wp14:editId="0A2B7CA8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22FFAA" w14:textId="2BCED4B0" w:rsidR="000B647F" w:rsidRDefault="0099716A" w:rsidP="00944C3D">
                                  <w:r>
                                    <w:t>20</w:t>
                                  </w:r>
                                  <w:r w:rsidR="00AC651D">
                                    <w:t>2</w:t>
                                  </w:r>
                                  <w:r w:rsidR="00705540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F76006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A22FFAA" w14:textId="2BCED4B0" w:rsidR="000B647F" w:rsidRDefault="0099716A" w:rsidP="00944C3D">
                            <w:r>
                              <w:t>20</w:t>
                            </w:r>
                            <w:r w:rsidR="00AC651D">
                              <w:t>2</w:t>
                            </w:r>
                            <w:r w:rsidR="00705540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159EE88" wp14:editId="3220BC67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8746A4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5D4BBB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290823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CDF881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675931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CE88047" wp14:editId="6E8DFAD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24137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7DDA64F" wp14:editId="6D41FD30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999B1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79B0823" wp14:editId="3193D732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06674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FB360A6" wp14:editId="6F8F7EB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332E9E" w14:textId="39C04613" w:rsidR="000B647F" w:rsidRDefault="0099716A" w:rsidP="00944C3D">
                                  <w:r>
                                    <w:t>20</w:t>
                                  </w:r>
                                  <w:r w:rsidR="00705540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B360A6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F332E9E" w14:textId="39C04613" w:rsidR="000B647F" w:rsidRDefault="0099716A" w:rsidP="00944C3D">
                            <w:r>
                              <w:t>20</w:t>
                            </w:r>
                            <w:r w:rsidR="00705540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EFD3E72" wp14:editId="045180F2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95C9D2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5D4BBB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5CC7C2F" wp14:editId="50C500B9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C6748E" w14:textId="0E05BBD3" w:rsidR="000B647F" w:rsidRDefault="0099716A" w:rsidP="00944C3D">
                                  <w:r>
                                    <w:t>20</w:t>
                                  </w:r>
                                  <w:r w:rsidR="00705540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CC7C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2C6748E" w14:textId="0E05BBD3" w:rsidR="000B647F" w:rsidRDefault="0099716A" w:rsidP="00944C3D">
                            <w:r>
                              <w:t>20</w:t>
                            </w:r>
                            <w:r w:rsidR="00705540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0B99765" wp14:editId="5AF1BD8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5F3B95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5D4BBB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99531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01582D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20C5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25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41B0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04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8F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EC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B3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40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53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3A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89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2E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FA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BC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B8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D2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49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29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88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D8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5F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20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1F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4D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48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2A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BD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AFD8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53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49D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5BE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25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5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88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69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0C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95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5B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0D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DC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37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20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EF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C9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04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A0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8B62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F8AA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79FE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F6E3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3038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B0E9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B615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22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52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22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29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46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9B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41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0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B919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91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63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E1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F4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28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CD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DF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50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FB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9A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E1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E9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22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7C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C8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84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F7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13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8DB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6C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BD6A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95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09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51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6C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1D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5A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CA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02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CFF3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E2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3B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44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0A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C7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94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57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C8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66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09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26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19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3C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40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8D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84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83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02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5E9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E1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659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58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19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DB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DC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94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54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B0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613B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BA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EE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40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B4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49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B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1D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A3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A9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EB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6B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E7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CC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05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FC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29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4E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41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1B7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3D6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9FD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161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3CE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72D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633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E0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94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F0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97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1E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D3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BE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D3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3855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74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D1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D9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5B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74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C9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3B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04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17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ED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A1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CA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2C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89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4D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42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98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70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BC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27A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BA6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24D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2A6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896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BF7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560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34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6F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0D2C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6C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0E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700DAF5" wp14:editId="46DCA698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36FB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59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88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3C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20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6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52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FE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3B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F3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B1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F0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44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43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E2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5A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0F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07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E9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6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79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AA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43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B4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AE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9C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95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72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99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A4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65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E9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28F5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EA0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FDF02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F1F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B1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9EFFAE6" wp14:editId="26790FB1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8E3DCA" w14:textId="77777777" w:rsidR="000B647F" w:rsidRPr="00391121" w:rsidRDefault="006142E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42376793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6142E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42376793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CD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F1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31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1A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20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80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E8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BA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FB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D5BAD61" wp14:editId="11171EEF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0DA483" w14:textId="77777777" w:rsidR="000B647F" w:rsidRPr="00391121" w:rsidRDefault="006142E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2120047820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6142E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2120047820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3B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47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59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5A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8E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41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4D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D4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01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44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3B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FF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12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B2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78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F4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7711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10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E361D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229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EE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87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0F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4F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04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A4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89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C7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8C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24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EE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D3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9D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87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BD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3EE4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5385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DE8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0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F0A6F3F" wp14:editId="0E5A951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C2DC83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>Halalovka</w:t>
                                  </w:r>
                                  <w:proofErr w:type="spellEnd"/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6142E9">
                              <w:rPr>
                                <w:rFonts w:ascii="Arial" w:hAnsi="Arial" w:cs="Arial"/>
                              </w:rPr>
                              <w:t>Halalovka</w:t>
                            </w:r>
                            <w:proofErr w:type="spellEnd"/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A8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AB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7C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F4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4E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59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5F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71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0C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25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84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3F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A4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12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16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2F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85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B7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24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3D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8D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83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B4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5D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64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F4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B1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49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93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65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F2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2878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73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FC02B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55A1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211C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19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9E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51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1B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58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EC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A2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BD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00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D5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DE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C5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DF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3E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7C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5C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1A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7F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42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FF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98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54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83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89B58C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7CC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417291D" wp14:editId="4791247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016ADE" w14:textId="77777777" w:rsidR="000B647F" w:rsidRPr="00391121" w:rsidRDefault="006142E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Halalovka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6142E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Halalovka</w:t>
                            </w:r>
                            <w:proofErr w:type="spellEnd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E638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C4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34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B2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A1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9C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50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7E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B5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D8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74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9E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F4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C9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0D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F2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6D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63198EB" wp14:editId="57C42A1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790429" w14:textId="77777777" w:rsidR="000B647F" w:rsidRDefault="006142E9" w:rsidP="00944C3D">
                                  <w:r>
                                    <w:t>2392/20,22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6142E9" w:rsidP="00944C3D">
                            <w:r>
                              <w:t>2392/20,22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22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DE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49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99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1F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F1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41BA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67D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094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AA2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81CE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0DFCE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B9083F6" wp14:editId="12233DA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4BA408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D00D581" wp14:editId="540BABA6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3B5D4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50A74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300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1D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3D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7F99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FE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4BF8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EC4EDD3" wp14:editId="43E48E6B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31663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71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70D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58F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FF6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DA9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CC0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885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4C257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E90BD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23885C0" wp14:editId="3D6FD94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9956B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1D4A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FB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E4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B4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71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CB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B6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4C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9E2E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98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38AA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03CD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FE406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6EFAAC0" wp14:editId="33764A7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3CEA3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9EB87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CA34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5DA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71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B5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4B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5F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C3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75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D0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2E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7F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9D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99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61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FD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0E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EF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68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A8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15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D8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26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62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A9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97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26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AA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B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EE9C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6A0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FFFD039" w14:textId="47A8A228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05540">
              <w:rPr>
                <w:rFonts w:ascii="Arial" w:hAnsi="Arial"/>
                <w:lang w:eastAsia="sk-SK"/>
              </w:rPr>
              <w:t>17.3.2023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3E3F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B5A4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27BF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3B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19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14BC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E46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27C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DE3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CF2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B98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609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AE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10A8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8AC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FC5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4AE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5F4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868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B381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A1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A920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169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B48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169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7BB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818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B12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71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5246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D553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6F9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02F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0ED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B29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F7E7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4D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7C52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654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FD1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E3E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11A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6DE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C6CD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CD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F258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1795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F08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AEE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822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C99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7BF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88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6AE8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46D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11B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109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64E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2B7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A32D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BF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0A0B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D7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6BAF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CF391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9CE43B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90939F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202B60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D0E85A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129763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EA7F43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C50C7A8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86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56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C76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56EF5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27C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4E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2F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82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1A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94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A0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06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18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D9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F2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23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AE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74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7A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BD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18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B7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87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FF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C5DCE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8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FD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456DA2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2FCABC4" w14:textId="77777777" w:rsidR="00944C3D" w:rsidRDefault="00944C3D" w:rsidP="00944C3D">
      <w:pPr>
        <w:rPr>
          <w:rFonts w:ascii="Arial" w:hAnsi="Arial"/>
        </w:rPr>
      </w:pPr>
    </w:p>
    <w:p w14:paraId="725659B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75BBACD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BE1E61B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445705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6F3FEAA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97DB505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1A3F2CA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69664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2AA7E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1D66D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013FC1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4A12B6A" w14:textId="5920E48D" w:rsidR="00944C3D" w:rsidRPr="008D0433" w:rsidRDefault="0070554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FOZO Július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60B27B9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4FFB0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8B198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9BAB0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A170C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138CF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A6B02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25EBA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72CD4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DE873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C1D67C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94E43F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A922A6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470A85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0F83C3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E2C20C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DF1DDE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22DB244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C0AF86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FC5F470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BE86D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ED09C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416F5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C0D321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83F28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9F54F17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2E81227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30980DA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1487B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4B58A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39D9C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CAB45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44F7B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83670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B758D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F3DFE4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67662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6BCE8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83D97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FE115A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909849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D312AC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2426FB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9C51A3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98AD205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DA7EC3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E1D26F6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F6C7B51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FC3A500" w14:textId="5DECD17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705540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5F9DAAEB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EB2E2D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E630BA5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FB655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0F1B3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37D06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B214AF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8C299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C7D09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3D706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76074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744F5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B9332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8F66B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01BE9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B01E6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2FBDB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3174D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DF8791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04A854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5E8D748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097A5B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4BE59E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58B60E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F129A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7B4528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5BCEF79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DFDEB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133C61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A43F2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BC7232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19D66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E662E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10F26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D31814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F39C75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6A04A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E54869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BBD7D1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F74DAC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A9C76D8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0FB0F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AA140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72585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575FD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5B698D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F882A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5CF03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1CE3E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04A19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90D0C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91362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7B5B6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122EC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3D8B4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6893C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DA6A3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CE523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D82EC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2B240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A3358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5FA0C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4B45C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65D9E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09B58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3217DA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A4898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E0258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AFF82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73137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AC9F9E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1843E5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957CD3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868B9BA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4AA135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BB5240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F352E6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6425F9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B5AF2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0FA11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1A3ACB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54CA33B" w14:textId="77777777" w:rsidTr="00503750">
        <w:tc>
          <w:tcPr>
            <w:tcW w:w="2302" w:type="dxa"/>
            <w:vAlign w:val="center"/>
          </w:tcPr>
          <w:p w14:paraId="0F2606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0C320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8C496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8CB4E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A8F77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CDD56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2462D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95B0E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6962205" w14:textId="77777777" w:rsidTr="00503750">
        <w:tc>
          <w:tcPr>
            <w:tcW w:w="15593" w:type="dxa"/>
            <w:gridSpan w:val="8"/>
            <w:vAlign w:val="center"/>
          </w:tcPr>
          <w:p w14:paraId="781EF4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9699358" w14:textId="77777777" w:rsidTr="00503750">
        <w:tc>
          <w:tcPr>
            <w:tcW w:w="2302" w:type="dxa"/>
            <w:vAlign w:val="center"/>
          </w:tcPr>
          <w:p w14:paraId="58A406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78A65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73A4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894F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C5C7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8832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06F9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A42D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AF0EE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2468A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7423A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C1A6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243D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5BEF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EC93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DE31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2759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410AB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BDCC1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EFD69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CEB4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FFE1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7CEF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F490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4BBA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4C39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5787F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E44B9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D9B33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6190B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C997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C83E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E1BA0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4F548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295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C047EAF" w14:textId="77777777" w:rsidTr="00503750">
        <w:tc>
          <w:tcPr>
            <w:tcW w:w="2302" w:type="dxa"/>
            <w:vAlign w:val="center"/>
          </w:tcPr>
          <w:p w14:paraId="0A08D1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F6927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3001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A46D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7AE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9F56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D2BF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08C1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ECF1D8" w14:textId="77777777" w:rsidTr="00503750">
        <w:tc>
          <w:tcPr>
            <w:tcW w:w="15593" w:type="dxa"/>
            <w:gridSpan w:val="8"/>
            <w:vAlign w:val="center"/>
          </w:tcPr>
          <w:p w14:paraId="637CD4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7B7C9E7" w14:textId="77777777" w:rsidTr="00503750">
        <w:tc>
          <w:tcPr>
            <w:tcW w:w="2302" w:type="dxa"/>
            <w:vAlign w:val="center"/>
          </w:tcPr>
          <w:p w14:paraId="0B06CC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EDD4D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E316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E391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4E19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2B77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8ACB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B2E9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2F54B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0C975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BAA53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5EAA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B763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803C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AE50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45AB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E09E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E76F0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5D129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43E52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EEEF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652C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7771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40A9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AC9F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6C32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27C63A" w14:textId="77777777" w:rsidTr="00503750">
        <w:tc>
          <w:tcPr>
            <w:tcW w:w="2302" w:type="dxa"/>
            <w:vAlign w:val="center"/>
          </w:tcPr>
          <w:p w14:paraId="7D9BEC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1C861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4A21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FB3E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A4D4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6ABC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CB4B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101C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805B81" w14:textId="77777777" w:rsidTr="00503750">
        <w:tc>
          <w:tcPr>
            <w:tcW w:w="15593" w:type="dxa"/>
            <w:gridSpan w:val="8"/>
            <w:vAlign w:val="center"/>
          </w:tcPr>
          <w:p w14:paraId="6CEC62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C577A37" w14:textId="77777777" w:rsidTr="00503750">
        <w:tc>
          <w:tcPr>
            <w:tcW w:w="2302" w:type="dxa"/>
            <w:vAlign w:val="center"/>
          </w:tcPr>
          <w:p w14:paraId="2E432C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1FC92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9045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B420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68F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FE96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E92A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B5F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5A6598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2F83F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89FB8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72BA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769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857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E3C8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91C2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D988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B6182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3F856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91793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870B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C9B9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E421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E019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3DC4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AEB7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24EA7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7C8A1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6EB5A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F5C8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29CF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0038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7B72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D625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6094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84A03A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244ABE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A5B63C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E03B7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FB4A7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96BB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AF1D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0BD8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6A39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3930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FBF7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B4495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F10FE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FD69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9CEAF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30EA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AF27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7E01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0F28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8C48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6ED17E" w14:textId="77777777" w:rsidR="00944C3D" w:rsidRDefault="00944C3D" w:rsidP="00944C3D">
      <w:pPr>
        <w:rPr>
          <w:rFonts w:ascii="Arial" w:hAnsi="Arial"/>
          <w:b/>
        </w:rPr>
      </w:pPr>
    </w:p>
    <w:p w14:paraId="2C67B9C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E9655B7" w14:textId="77777777" w:rsidTr="00503750">
        <w:tc>
          <w:tcPr>
            <w:tcW w:w="1944" w:type="dxa"/>
            <w:vAlign w:val="center"/>
          </w:tcPr>
          <w:p w14:paraId="224EA3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DD392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898ED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DCCC9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45633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A12F2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3FF24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E2ED6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5F5CA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15B18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ECD06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A86C0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D24FAC3" w14:textId="77777777" w:rsidTr="00503750">
        <w:tc>
          <w:tcPr>
            <w:tcW w:w="15685" w:type="dxa"/>
            <w:gridSpan w:val="12"/>
            <w:vAlign w:val="center"/>
          </w:tcPr>
          <w:p w14:paraId="28631B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BD7FFE7" w14:textId="77777777" w:rsidTr="00503750">
        <w:tc>
          <w:tcPr>
            <w:tcW w:w="1944" w:type="dxa"/>
            <w:vAlign w:val="center"/>
          </w:tcPr>
          <w:p w14:paraId="0EB505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19DE0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0B551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70C8B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4A7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97A8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1CC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1DB0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1A1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B3A9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47E07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E93D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23679E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88115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B14B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10C3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C24D2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A01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7178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2B43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C44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F81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86A7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CE3C3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DF21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55BAF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04AD8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267AB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E3BB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483C9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DBBC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E1E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034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758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077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255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56C4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600B6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F26D5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F160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2095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C994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F4B5B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8FFAF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3EE5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A963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0DE8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512F3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30FC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04396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BE44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3E5308C" w14:textId="77777777" w:rsidTr="00503750">
        <w:tc>
          <w:tcPr>
            <w:tcW w:w="1944" w:type="dxa"/>
            <w:vAlign w:val="center"/>
          </w:tcPr>
          <w:p w14:paraId="255A7C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B633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89A6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669EE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EE9A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A0A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CAD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DA02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58E9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0A4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5338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AE39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E45AD2" w14:textId="77777777" w:rsidTr="00503750">
        <w:tc>
          <w:tcPr>
            <w:tcW w:w="15685" w:type="dxa"/>
            <w:gridSpan w:val="12"/>
            <w:vAlign w:val="center"/>
          </w:tcPr>
          <w:p w14:paraId="6A8456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0F229D6" w14:textId="77777777" w:rsidTr="00503750">
        <w:tc>
          <w:tcPr>
            <w:tcW w:w="1944" w:type="dxa"/>
            <w:vAlign w:val="center"/>
          </w:tcPr>
          <w:p w14:paraId="607D31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DD3C9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0F6C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3362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79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A221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F898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017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626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2E95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03BA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B3F9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B9C6A3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53BD2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3111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0EE5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1C0CC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6E08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3787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573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010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DBF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DB0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F57AB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157F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C28A5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0062D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81A3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E9D5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AB2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305D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82AD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53D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91D8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240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6B7E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BF00D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34E5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0E7568" w14:textId="77777777" w:rsidTr="00503750">
        <w:tc>
          <w:tcPr>
            <w:tcW w:w="1944" w:type="dxa"/>
            <w:vAlign w:val="center"/>
          </w:tcPr>
          <w:p w14:paraId="32413E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C022F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AECF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FA1FC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505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9A4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9395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E3E0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35F4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FC0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1B6E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02E87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9F1F0F" w14:textId="77777777" w:rsidTr="00503750">
        <w:tc>
          <w:tcPr>
            <w:tcW w:w="15685" w:type="dxa"/>
            <w:gridSpan w:val="12"/>
            <w:vAlign w:val="center"/>
          </w:tcPr>
          <w:p w14:paraId="69BAFD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C22CC16" w14:textId="77777777" w:rsidTr="00503750">
        <w:tc>
          <w:tcPr>
            <w:tcW w:w="1944" w:type="dxa"/>
            <w:vAlign w:val="center"/>
          </w:tcPr>
          <w:p w14:paraId="04776B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46F5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444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04EB3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369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A1B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F6F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12EB8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72E6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00EE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BC1B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7C3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A4A63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DFC5D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5954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B610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0BB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1021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DEE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278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1795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DC1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682F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048F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7F943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47BF6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789A2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63211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E767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CAD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E30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6DA8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E417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59D3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07E1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5C4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32B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54E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D807A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D8645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33782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389E9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CE08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3923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232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94E7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928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F7E9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9D0AC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69D9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8D8E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3F94CE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EA962C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5A029F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93C90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378E8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0846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2BA5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E86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C9BE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8BB0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EFF8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8F01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2FF7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34D2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81A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906D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C7734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418E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AA22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AC7CB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DA1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9A24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832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A02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3EF8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C71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5ECD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586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C248F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B76BE5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7104CC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C8734D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BD1BC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847FB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E566CC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A02D4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99D30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A48AD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4970E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21B69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586D7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37027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0B517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C96788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216BDF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26BC0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95A917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784CBA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9FD0FC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C854F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13B9A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6A459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7173286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C5305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80FB8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E33DF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9E1C2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FFA35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CDE26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16C3E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7E8D9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CAA25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66343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91A50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F0BC0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E0759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69808A9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E0B59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47745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EA95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1F589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39798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9C646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3E13143" w14:textId="77777777" w:rsidTr="00503750">
        <w:trPr>
          <w:trHeight w:val="1073"/>
        </w:trPr>
        <w:tc>
          <w:tcPr>
            <w:tcW w:w="3614" w:type="dxa"/>
            <w:vMerge/>
          </w:tcPr>
          <w:p w14:paraId="319106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3B229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50008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D53CD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30C0C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05B31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578BC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A157CEB" w14:textId="77777777" w:rsidTr="00503750">
        <w:trPr>
          <w:trHeight w:val="283"/>
        </w:trPr>
        <w:tc>
          <w:tcPr>
            <w:tcW w:w="3614" w:type="dxa"/>
          </w:tcPr>
          <w:p w14:paraId="712B89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E42A8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E35FC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81625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4B128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B604D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888FB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83A1439" w14:textId="77777777" w:rsidTr="00503750">
        <w:trPr>
          <w:trHeight w:val="283"/>
        </w:trPr>
        <w:tc>
          <w:tcPr>
            <w:tcW w:w="3614" w:type="dxa"/>
          </w:tcPr>
          <w:p w14:paraId="15661B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947B4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EE8E8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8225A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8E3BD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DBF3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8203F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09FE88F" w14:textId="77777777" w:rsidTr="00503750">
        <w:trPr>
          <w:trHeight w:val="283"/>
        </w:trPr>
        <w:tc>
          <w:tcPr>
            <w:tcW w:w="3614" w:type="dxa"/>
          </w:tcPr>
          <w:p w14:paraId="07268B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CB047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1B345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58C76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ABA5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BF83F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DA3D1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1A97B1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DE4ADC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74B1C646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8EA6A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40A62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D74C6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3FA48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3C908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251E0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A12E2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17F07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14023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74E9F9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31067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883A65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4C2D7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B799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8FA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9D2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2F3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8005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6AE5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E23F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B09C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78AD6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926C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54B94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CCE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9E1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CFF0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4C2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DAE4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8ED8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E1B7C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F5C8B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3A24D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47F0B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E46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F20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083D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307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4369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2AD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DA6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7F4B0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B22EE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6219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1BB03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E83C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0A660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DF1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F705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4D53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3994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8CDA35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E827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8F11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A4F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8BA2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E021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852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8D6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D5D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2EC28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0224B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400BA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93209C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476AB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AD651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F397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00AB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C44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F607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8D9B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A285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BF962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2A02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FADAD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4F8E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585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E2C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A90E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AAFD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C4A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C138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94A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B6A51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0A342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23D2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2375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7120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026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AC5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ADA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D93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E721C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4AF37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E7B7D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383DF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03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1DD4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76C5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868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37DF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821C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95E3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6307E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6B748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7ADD9D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333427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088F0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7488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9C2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6394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488A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0840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A925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A04DD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A90988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38B9DE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E362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A0A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BBDD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2CA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83B4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B32F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2153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8C4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DF96E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ABDB8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310AC5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1AF922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864C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2F4A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5BBD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77F9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B3ED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BD33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5BC8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277D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F3C3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ADF3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61F19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7D69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5739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484D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DCF7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064D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D2869B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982CD6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A0E2A1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C711650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6521D6E7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971B4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A332A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80338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E89C5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663FE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29C59F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E3E40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44D24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C43603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FCF95F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BA13F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C5ABEB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3337E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992131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3F351E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89A61C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A7404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193363F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05325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DE3A0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864475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A112AD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FA6804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673E96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794F9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3A9C1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882F41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2DA4EF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13962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6DC46F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7CEC8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E4137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2CA9CA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1E7D0B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3FACF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1A950F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B9A6E0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7B102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2268DD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C1B5DD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0ED10C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7944084" w14:textId="77777777" w:rsidR="00944C3D" w:rsidRDefault="00944C3D" w:rsidP="00944C3D">
      <w:pPr>
        <w:rPr>
          <w:rFonts w:ascii="Arial" w:hAnsi="Arial"/>
          <w:b/>
        </w:rPr>
      </w:pPr>
    </w:p>
    <w:p w14:paraId="4D7BDC8C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4F2B7A42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3C8C3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7FFBF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9724E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11356E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9E0C6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2981A7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1FE0F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AA337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28B33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14441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E82D5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03CDD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A1C1B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34B94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587C0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0D4549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D217D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68DBC8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2B303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8A43E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0EE5F2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6827CB8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59B8A5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BAD6D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74249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9873E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EA3D3B8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66D0C86" w14:textId="77777777" w:rsidTr="00503750">
        <w:tc>
          <w:tcPr>
            <w:tcW w:w="2835" w:type="dxa"/>
            <w:vAlign w:val="center"/>
          </w:tcPr>
          <w:p w14:paraId="3DFDE9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0E25B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6E9D8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42312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08F18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CAFFC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4182F7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0865262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C137469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65AED2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F07D7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0AFE0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C00F4F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14E515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EE142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2BCD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1A6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143C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625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B6E8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C57B4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EA559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85CF6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7C17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9DC6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CCE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EDCC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8B248E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51814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7D00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5207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04C7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6A7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743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483A94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3062B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EAFBA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83E3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BD32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50AE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4D6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42384F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8FBFB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5DA5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185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41C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8B0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CBE5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F5AB8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976E0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0962C9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3A156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538A6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F23D0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1D2A8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EC31BA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E0806C4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4F88325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CCBD253" w14:textId="77777777" w:rsidR="00944C3D" w:rsidRDefault="00944C3D" w:rsidP="00944C3D">
      <w:pPr>
        <w:rPr>
          <w:rFonts w:ascii="Arial" w:hAnsi="Arial"/>
          <w:b/>
        </w:rPr>
      </w:pPr>
    </w:p>
    <w:p w14:paraId="5250704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9027EEC" w14:textId="77777777" w:rsidTr="00503750">
        <w:tc>
          <w:tcPr>
            <w:tcW w:w="2835" w:type="dxa"/>
            <w:vAlign w:val="center"/>
          </w:tcPr>
          <w:p w14:paraId="72EF26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5BA9F7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2871E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4B708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CBCD4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33BD2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4ECC31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FCBF9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4F336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4D4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A34C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BE4C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7837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47600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A04C9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4C1A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4A0B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A689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045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CAB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1594F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C3B52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ACC17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BC1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C0C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BF9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FC24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F8FEF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9FFCF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5CFB9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1D9A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C6EB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4584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2F2B4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34697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25956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85DAB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85F98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C339E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90A4F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164A7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DBEBBB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934526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819E4DF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749AA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01671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AC4A349" w14:textId="77777777" w:rsidTr="00503750">
        <w:trPr>
          <w:trHeight w:val="699"/>
        </w:trPr>
        <w:tc>
          <w:tcPr>
            <w:tcW w:w="3502" w:type="dxa"/>
            <w:vMerge/>
          </w:tcPr>
          <w:p w14:paraId="146E3F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492FF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65A21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CE2D3A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4B91B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C69CAA6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190037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277833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4DEE0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5697D7B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AFFCD6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61EEF5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DF2BC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432EEA5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0FA1C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BD057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BFC8D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22FDA6A3" w14:textId="77777777" w:rsidTr="00503750">
        <w:trPr>
          <w:trHeight w:val="593"/>
        </w:trPr>
        <w:tc>
          <w:tcPr>
            <w:tcW w:w="3497" w:type="dxa"/>
          </w:tcPr>
          <w:p w14:paraId="328876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8345F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C3186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D6060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EE7B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3105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F385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45596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55F87A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CE47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D0D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A108E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582908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CEEE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0F72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22CBA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E070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53D10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BEF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79B2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EB73B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C45B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F433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F8683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7C05A1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94E2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5708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F1EE6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C339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08D9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191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3B438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52A90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92C2F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341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8946E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9A5EA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52CC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ADA4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38B603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67208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FB539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6CD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AAF89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AB84E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21771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60B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3EC93F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4104A0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FF56B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384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BB4FF4" w14:textId="77777777" w:rsidR="00944C3D" w:rsidRDefault="00944C3D" w:rsidP="00944C3D">
      <w:pPr>
        <w:rPr>
          <w:rFonts w:ascii="Arial" w:hAnsi="Arial"/>
          <w:b/>
        </w:rPr>
      </w:pPr>
    </w:p>
    <w:p w14:paraId="6FF703DA" w14:textId="77777777" w:rsidR="00944C3D" w:rsidRDefault="00944C3D" w:rsidP="00944C3D">
      <w:pPr>
        <w:rPr>
          <w:rFonts w:ascii="Arial" w:hAnsi="Arial"/>
          <w:b/>
        </w:rPr>
      </w:pPr>
    </w:p>
    <w:p w14:paraId="725BB595" w14:textId="77777777" w:rsidR="00944C3D" w:rsidRDefault="00944C3D" w:rsidP="00944C3D">
      <w:pPr>
        <w:rPr>
          <w:rFonts w:ascii="Arial" w:hAnsi="Arial"/>
          <w:b/>
        </w:rPr>
      </w:pPr>
    </w:p>
    <w:p w14:paraId="43520AD7" w14:textId="77777777" w:rsidR="00944C3D" w:rsidRDefault="00944C3D" w:rsidP="00944C3D">
      <w:pPr>
        <w:rPr>
          <w:rFonts w:ascii="Arial" w:hAnsi="Arial"/>
          <w:b/>
        </w:rPr>
      </w:pPr>
    </w:p>
    <w:p w14:paraId="3D76C1B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4EFB76F6" w14:textId="77777777" w:rsidTr="00503750">
        <w:tc>
          <w:tcPr>
            <w:tcW w:w="2622" w:type="dxa"/>
            <w:vAlign w:val="center"/>
          </w:tcPr>
          <w:p w14:paraId="0FF304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90B9B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D6374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B7E61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A625A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A4357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47EA7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9FA1E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B6579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300EB3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00FA3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3578C62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54CD5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0FAB64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D3621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ADE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980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74C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2B3DE25" w14:textId="77777777" w:rsidTr="00503750">
        <w:tc>
          <w:tcPr>
            <w:tcW w:w="2622" w:type="dxa"/>
            <w:vAlign w:val="center"/>
          </w:tcPr>
          <w:p w14:paraId="755636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77034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6A46E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342D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CB88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34CC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96C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4C7DC2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95DE9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2CA9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D7C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D577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678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4A9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899292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255A7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AFD147D" w14:textId="5361D1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07F6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9B6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549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26DA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989F3EF" w14:textId="77777777" w:rsidTr="00503750">
        <w:tc>
          <w:tcPr>
            <w:tcW w:w="2622" w:type="dxa"/>
            <w:vAlign w:val="center"/>
          </w:tcPr>
          <w:p w14:paraId="06CDAA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B21DD39" w14:textId="58FB6DAC" w:rsidR="00944C3D" w:rsidRPr="008C56AB" w:rsidRDefault="00705540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99962</w:t>
            </w:r>
          </w:p>
        </w:tc>
        <w:tc>
          <w:tcPr>
            <w:tcW w:w="1275" w:type="dxa"/>
            <w:vAlign w:val="center"/>
          </w:tcPr>
          <w:p w14:paraId="7D3098DD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C65493A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4B70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D9471C" w14:textId="52179E50" w:rsidR="00944C3D" w:rsidRPr="008C56AB" w:rsidRDefault="0070554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97958</w:t>
            </w:r>
          </w:p>
        </w:tc>
      </w:tr>
      <w:tr w:rsidR="0099716A" w:rsidRPr="00050529" w14:paraId="28E9251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C5FED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7343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62B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C6A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5F8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264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35BD38A" w14:textId="77777777" w:rsidTr="00503750">
        <w:tc>
          <w:tcPr>
            <w:tcW w:w="2622" w:type="dxa"/>
            <w:vAlign w:val="center"/>
          </w:tcPr>
          <w:p w14:paraId="1341E6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23AB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19B25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E9C2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D9C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1172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05894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4CF127F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7F1B1C5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A7015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8E56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CCFA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B49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0D42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BC1F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62D6B6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1BC8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AF3D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070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8118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906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206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64A01D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77E83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B8E1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66985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318C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D4E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832C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0015F86" w14:textId="77777777" w:rsidTr="00503750">
        <w:tc>
          <w:tcPr>
            <w:tcW w:w="2622" w:type="dxa"/>
            <w:vAlign w:val="center"/>
          </w:tcPr>
          <w:p w14:paraId="103674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42C67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94BA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C33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4C2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267F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614D052" w14:textId="77777777" w:rsidTr="00503750">
        <w:tc>
          <w:tcPr>
            <w:tcW w:w="2622" w:type="dxa"/>
            <w:vAlign w:val="center"/>
          </w:tcPr>
          <w:p w14:paraId="1FBA43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7CE1B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066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E1D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857FE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DBD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421B6C0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788D7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7AF9BFD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7001991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E1B5A7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302A9AD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341BCD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10C193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312B0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11AB2BB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14D6F2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2AE3EC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C12D4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B7DF2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EF870F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B2466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97E709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2050C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4450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3D0882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EE60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AE0E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E76A6E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16EB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FB29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D859E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F9B7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4DE8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3DA76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51429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F9CF7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6985DB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CC67B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74DC1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42C6FD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1B60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B4EAE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2A42B3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F9D3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5BC2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34A21A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320E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3827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93EB8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5DA0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5801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02E902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E6916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D127A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EAF5D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4E4E5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965C54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C50CB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1F80A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E981B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D21C1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88D6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6A576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197A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8BFB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42E5FA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F5C0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81C22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B0272A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CEC92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E4A3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35DF6B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1FEE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08EF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FE87D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526AB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18F72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9CE74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4D526B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3BA08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A898D7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A05F4C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3ACF7506" w14:textId="77777777" w:rsidTr="00503750">
        <w:tc>
          <w:tcPr>
            <w:tcW w:w="2835" w:type="dxa"/>
            <w:vAlign w:val="center"/>
          </w:tcPr>
          <w:p w14:paraId="618BBC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8C958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F654B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BFDDC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5053C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4E4DB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2A4F667" w14:textId="77777777" w:rsidTr="00503750">
        <w:tc>
          <w:tcPr>
            <w:tcW w:w="2835" w:type="dxa"/>
            <w:vAlign w:val="center"/>
          </w:tcPr>
          <w:p w14:paraId="43C92E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81B6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4A9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2EE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80A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90B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CFDED5" w14:textId="77777777" w:rsidTr="00503750">
        <w:tc>
          <w:tcPr>
            <w:tcW w:w="2835" w:type="dxa"/>
            <w:vAlign w:val="center"/>
          </w:tcPr>
          <w:p w14:paraId="2D8D93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B6262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6FD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9CA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4827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2468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60B732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4A457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FAFB7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26392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6B1D5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51E88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524CF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0E77073" w14:textId="77777777" w:rsidTr="00503750">
        <w:tc>
          <w:tcPr>
            <w:tcW w:w="2835" w:type="dxa"/>
            <w:vAlign w:val="center"/>
          </w:tcPr>
          <w:p w14:paraId="7660A3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46D31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FEC2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792E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EF2C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8EF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B1A124" w14:textId="77777777" w:rsidTr="00503750">
        <w:tc>
          <w:tcPr>
            <w:tcW w:w="2835" w:type="dxa"/>
            <w:vAlign w:val="center"/>
          </w:tcPr>
          <w:p w14:paraId="49D1A1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A220E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A360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BB1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95A2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8CD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1B171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67FB94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CF45C9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901D3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BD883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209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EC0F7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D3596F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351775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75B2D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EC6C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1E5E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095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7775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1AB0C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7FD41C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99963B3" w14:textId="77777777" w:rsidTr="00503750">
        <w:tc>
          <w:tcPr>
            <w:tcW w:w="2552" w:type="dxa"/>
            <w:shd w:val="clear" w:color="auto" w:fill="auto"/>
            <w:vAlign w:val="center"/>
          </w:tcPr>
          <w:p w14:paraId="49D22F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F6508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20CA8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A98DF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5BB9D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547A328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6C92AC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1F2BE5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87C17A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BA3F63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C28D38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798C6B8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84B09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1B66B6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E43141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E67007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088B51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B0C48A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14AFC6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5DC00A5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4C243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BA938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5B61F35" w14:textId="77777777" w:rsidTr="00503750">
        <w:tc>
          <w:tcPr>
            <w:tcW w:w="4395" w:type="dxa"/>
            <w:vMerge/>
          </w:tcPr>
          <w:p w14:paraId="341170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C182E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6ADD4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9348AF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6D805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859CF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86C2E2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D07BC3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FC390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C80D5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9A56F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D854605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CCC6C7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968D216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755088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FDEE9BD" w14:textId="77777777" w:rsidTr="00503750">
        <w:tc>
          <w:tcPr>
            <w:tcW w:w="4395" w:type="dxa"/>
            <w:vAlign w:val="center"/>
          </w:tcPr>
          <w:p w14:paraId="6CDC0A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0918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96238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C379125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5B9A1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D773F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DCD08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A11EB4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AC81F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A74AEA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95E19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1F6AE6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C7CCA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A7289EB" w14:textId="645CB1FB" w:rsidR="00944C3D" w:rsidRPr="008C56AB" w:rsidRDefault="00705540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72467</w:t>
            </w:r>
          </w:p>
        </w:tc>
        <w:tc>
          <w:tcPr>
            <w:tcW w:w="2835" w:type="dxa"/>
            <w:vAlign w:val="center"/>
          </w:tcPr>
          <w:p w14:paraId="6721AC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F8E1B6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9BE4B2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E23E634" w14:textId="77777777" w:rsidTr="00503750">
        <w:tc>
          <w:tcPr>
            <w:tcW w:w="4395" w:type="dxa"/>
            <w:vAlign w:val="center"/>
          </w:tcPr>
          <w:p w14:paraId="245535D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3FF2E7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FA5FE9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508250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243377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7B3197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CE47FD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258E030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4816E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488B3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B6164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A3028B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69D3D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794FE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8D1F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C8B9715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49801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7687FEFC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A4DFA63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72EEA7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22FE8C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30206B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FC86DF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DE5428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F36EFF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A0C15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32012F5" w14:textId="77777777" w:rsidTr="00503750">
        <w:tc>
          <w:tcPr>
            <w:tcW w:w="1843" w:type="dxa"/>
            <w:vAlign w:val="center"/>
          </w:tcPr>
          <w:p w14:paraId="072685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BE5A10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35EEBD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B8BA68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7812F3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1FD091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353062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F8F9C13" w14:textId="77777777" w:rsidTr="00503750">
        <w:tc>
          <w:tcPr>
            <w:tcW w:w="1843" w:type="dxa"/>
            <w:vAlign w:val="center"/>
          </w:tcPr>
          <w:p w14:paraId="408426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8C42E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92935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F711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D5D87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19F1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517F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CC25C20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36372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938CE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34510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BA07B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6B490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03D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F0D2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5D79C88" w14:textId="77777777" w:rsidTr="00503750">
        <w:tc>
          <w:tcPr>
            <w:tcW w:w="1843" w:type="dxa"/>
            <w:vAlign w:val="center"/>
          </w:tcPr>
          <w:p w14:paraId="57550F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54117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D265D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3D065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CDB72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9B622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B5639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C27AA7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B9D14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4257F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A1CC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32495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91C7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AFE5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11C7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B4D60EC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8C49D0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9C8428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ACDEA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E5990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F2DB4B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7B6A7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4AF11D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28BE71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2D67C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8D4A3A0" w14:textId="77777777" w:rsidTr="00503750">
        <w:trPr>
          <w:trHeight w:val="664"/>
        </w:trPr>
        <w:tc>
          <w:tcPr>
            <w:tcW w:w="3372" w:type="dxa"/>
          </w:tcPr>
          <w:p w14:paraId="34F1F70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19ED64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58F62F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569457D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09621A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A967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5BD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AEF85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3FB8C2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43CB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4539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484D3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47B0E8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FE85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049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558C58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FC5D0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2D6E3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D2AD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F7976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DF5C4D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88D40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FACF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95B238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A790B5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0B4B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6F6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E2FC9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00001A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057035A7" w14:textId="77777777" w:rsidTr="00503750">
        <w:tc>
          <w:tcPr>
            <w:tcW w:w="2835" w:type="dxa"/>
            <w:vAlign w:val="center"/>
          </w:tcPr>
          <w:p w14:paraId="5B4BEEE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B191D9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D8FEAA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5295A6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E7F51C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4E02782" w14:textId="77777777" w:rsidTr="00503750">
        <w:tc>
          <w:tcPr>
            <w:tcW w:w="2835" w:type="dxa"/>
          </w:tcPr>
          <w:p w14:paraId="3CC707A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A7D96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042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8C5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FDFB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82079B" w14:textId="77777777" w:rsidTr="00503750">
        <w:tc>
          <w:tcPr>
            <w:tcW w:w="2835" w:type="dxa"/>
          </w:tcPr>
          <w:p w14:paraId="7658628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7C95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2DA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08494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9303C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95E1CF" w14:textId="77777777" w:rsidTr="00503750">
        <w:tc>
          <w:tcPr>
            <w:tcW w:w="2835" w:type="dxa"/>
          </w:tcPr>
          <w:p w14:paraId="496A9D0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A17C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B0F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914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490F8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F160F5" w14:textId="77777777" w:rsidTr="00503750">
        <w:tc>
          <w:tcPr>
            <w:tcW w:w="2835" w:type="dxa"/>
            <w:vAlign w:val="center"/>
          </w:tcPr>
          <w:p w14:paraId="79046EA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A150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6DC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C43C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D61E7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1057E7" w14:textId="77777777" w:rsidTr="00503750">
        <w:tc>
          <w:tcPr>
            <w:tcW w:w="2835" w:type="dxa"/>
            <w:vAlign w:val="center"/>
          </w:tcPr>
          <w:p w14:paraId="6A2187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35CB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2E3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EAD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546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94D2D1" w14:textId="77777777" w:rsidTr="00503750">
        <w:tc>
          <w:tcPr>
            <w:tcW w:w="2835" w:type="dxa"/>
          </w:tcPr>
          <w:p w14:paraId="6608FF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2332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C18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1A64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B8D3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4DF1C1" w14:textId="77777777" w:rsidTr="00503750">
        <w:tc>
          <w:tcPr>
            <w:tcW w:w="2835" w:type="dxa"/>
          </w:tcPr>
          <w:p w14:paraId="126864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9E86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09FE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80E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B9DA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19D406" w14:textId="77777777" w:rsidTr="00503750">
        <w:tc>
          <w:tcPr>
            <w:tcW w:w="2835" w:type="dxa"/>
          </w:tcPr>
          <w:p w14:paraId="0B404EE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D1FF3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C57C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408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CAC5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E7B99B" w14:textId="77777777" w:rsidR="00944C3D" w:rsidRDefault="00944C3D" w:rsidP="00944C3D">
      <w:pPr>
        <w:rPr>
          <w:rFonts w:ascii="Arial" w:hAnsi="Arial"/>
          <w:b/>
        </w:rPr>
      </w:pPr>
    </w:p>
    <w:p w14:paraId="46C83777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226DE882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A04A70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6F876B8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934697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ABFC5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A0DE74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3EC2072" w14:textId="77777777" w:rsidTr="00503750">
        <w:trPr>
          <w:trHeight w:val="443"/>
        </w:trPr>
        <w:tc>
          <w:tcPr>
            <w:tcW w:w="2560" w:type="dxa"/>
          </w:tcPr>
          <w:p w14:paraId="6D7D7DA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24AFD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1DA1C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7752F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5B961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51EDAF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4A581F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C78B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E64CD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C235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38C8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4258F1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218441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7F90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79D43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73053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40560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E535EF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55AF25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D0EBB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94D78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C0640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6E3CA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52EF09" w14:textId="77777777" w:rsidR="00944C3D" w:rsidRDefault="00944C3D" w:rsidP="00944C3D">
      <w:pPr>
        <w:rPr>
          <w:rFonts w:ascii="Arial" w:hAnsi="Arial"/>
          <w:b/>
        </w:rPr>
      </w:pPr>
    </w:p>
    <w:p w14:paraId="0FA9049D" w14:textId="77777777" w:rsidR="00944C3D" w:rsidRDefault="00944C3D" w:rsidP="00944C3D">
      <w:pPr>
        <w:rPr>
          <w:rFonts w:ascii="Arial" w:hAnsi="Arial"/>
          <w:b/>
        </w:rPr>
      </w:pPr>
    </w:p>
    <w:p w14:paraId="6222B46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870BF0B" w14:textId="77777777" w:rsidR="00944C3D" w:rsidRDefault="00944C3D" w:rsidP="00944C3D">
      <w:pPr>
        <w:rPr>
          <w:rFonts w:ascii="Arial" w:hAnsi="Arial"/>
          <w:b/>
        </w:rPr>
      </w:pPr>
    </w:p>
    <w:p w14:paraId="485DF61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7876CF3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7B6BC2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85DF2C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7385D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26A2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0F948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64EF6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E634C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B328DB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D0669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0F5B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A3E82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ABD33D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D72FB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F2DC1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96C4C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779853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BF8298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AA77D57" w14:textId="77777777" w:rsidTr="00503750">
        <w:trPr>
          <w:trHeight w:val="677"/>
        </w:trPr>
        <w:tc>
          <w:tcPr>
            <w:tcW w:w="3358" w:type="dxa"/>
          </w:tcPr>
          <w:p w14:paraId="0A5D1F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1845E2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E1C9C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2155D6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6805F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5DBA2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EBCC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3C0A9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8AD25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57F3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D941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AE9A6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B6F4B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7B9D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CB41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5CA9B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C66AD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A245F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5ED6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01B51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AE7B96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6C0B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4145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AF2A24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48C4EB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5B511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705D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F0A6A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C3747D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5141D8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FCCBD4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C863E6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DCFB6E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FBD9B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7FFDD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46775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4A98A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72C5F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F1A203A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65C4E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E3194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853405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CD8196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9536F6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0E61E0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BA55D9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71B01A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21B617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F7737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329A2D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20520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B17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8717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6579A6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F5817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719C8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C454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D8611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4F898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FF17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D8E6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16970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A10E89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5B909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C0C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7E4E4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9AD8EC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24A9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478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8E942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1D5534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56544A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FE8F2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69FC6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A9586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E33CC1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9069F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E2FD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5D9B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C3585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42A0F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C937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63DA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5C987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E20DF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E306E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194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B6BBE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A526DF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75086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41C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2E8D7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754829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0228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D24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F60AD6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80A904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3A721A0" w14:textId="77777777" w:rsidTr="00503750">
        <w:tc>
          <w:tcPr>
            <w:tcW w:w="3686" w:type="dxa"/>
            <w:vAlign w:val="center"/>
          </w:tcPr>
          <w:p w14:paraId="184DDA2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DB69BE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188AEC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500D7D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DC1DC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137F1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A3316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A9C8DF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C65AF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40F30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5B2E2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CE5953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2FE91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B2C15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55019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A971B03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E9A97E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BC25DD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1F3F90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A4C76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07ACDF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7826FB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203B8C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3D3D40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ECB7C3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23B5A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A0C23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EC7B7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B2C43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F69F4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EE0F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A15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64D62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C1E63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4D340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75D9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FCA09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37905A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4DA2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DC00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E274BA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0A89A3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F311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939C9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A4D33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847E86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9ABA830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2A07FE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95FFB1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22FE6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1B466D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258E2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6F5E0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D4B2C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0D992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5C9C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76C5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DA2B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FCB0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BCB22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672A2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6D67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250AC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E0A6A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09F4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CE6C5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1C0D8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13EB5B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31E7834" w14:textId="77777777" w:rsidR="00944C3D" w:rsidRDefault="00944C3D" w:rsidP="00944C3D">
      <w:pPr>
        <w:rPr>
          <w:sz w:val="22"/>
          <w:szCs w:val="22"/>
        </w:rPr>
      </w:pPr>
    </w:p>
    <w:p w14:paraId="02F64ABF" w14:textId="77777777" w:rsidR="00944C3D" w:rsidRDefault="00944C3D" w:rsidP="00944C3D">
      <w:pPr>
        <w:rPr>
          <w:sz w:val="22"/>
          <w:szCs w:val="22"/>
        </w:rPr>
      </w:pPr>
    </w:p>
    <w:p w14:paraId="3D9E2B6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7F4A440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F4E302B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59AEA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2F1DE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19A25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985ED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72A8E28C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D7A3F5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5DC7DB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6CEB2A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E033DB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407F71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09F0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0A752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EA54C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D62BD5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0078D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BD5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29B1E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6C36D5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246D0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1B46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D47C5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A9B9CE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EE00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2E19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04D25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9B41AA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D6E9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6715C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68749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206531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7AD3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C5D0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D38D4D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A4E9A2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47CB2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D1B9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E0AA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EC523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20F066EA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A1ADCB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3928FC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8A1C43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4AA92D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1A8F40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9A776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884AB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3212D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ED0EF3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076F7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109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1B873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0ABD9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61930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6AC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930F0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11F65C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C9170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28FB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E7DF7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AB535F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4E459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74BD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955E0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74740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29419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69B29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C30AA1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24657D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FA5A1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0238C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7B91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7707B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76FD957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8F19AA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C5B28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65FE7E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85035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12ECE8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691769C7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241ED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50A5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E4B096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6572F33" w14:textId="77777777" w:rsidR="00944C3D" w:rsidRPr="003607F0" w:rsidRDefault="00944C3D" w:rsidP="00944C3D"/>
    <w:p w14:paraId="09BAA706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0708EC" w14:textId="77777777" w:rsidR="00112F28" w:rsidRDefault="00112F28">
      <w:r>
        <w:separator/>
      </w:r>
    </w:p>
  </w:endnote>
  <w:endnote w:type="continuationSeparator" w:id="0">
    <w:p w14:paraId="60A92554" w14:textId="77777777" w:rsidR="00112F28" w:rsidRDefault="00112F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9924C8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6F24EF1C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5BDB17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FF0DB5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9F64EA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49EF33FB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88CFA9" w14:textId="77777777" w:rsidR="00112F28" w:rsidRDefault="00112F28">
      <w:r>
        <w:separator/>
      </w:r>
    </w:p>
  </w:footnote>
  <w:footnote w:type="continuationSeparator" w:id="0">
    <w:p w14:paraId="3BA911ED" w14:textId="77777777" w:rsidR="00112F28" w:rsidRDefault="00112F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149081">
    <w:abstractNumId w:val="13"/>
  </w:num>
  <w:num w:numId="2" w16cid:durableId="1775860595">
    <w:abstractNumId w:val="17"/>
  </w:num>
  <w:num w:numId="3" w16cid:durableId="1795830067">
    <w:abstractNumId w:val="8"/>
  </w:num>
  <w:num w:numId="4" w16cid:durableId="1553728783">
    <w:abstractNumId w:val="7"/>
  </w:num>
  <w:num w:numId="5" w16cid:durableId="95063117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0818986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54500958">
    <w:abstractNumId w:val="20"/>
  </w:num>
  <w:num w:numId="8" w16cid:durableId="1550871595">
    <w:abstractNumId w:val="10"/>
  </w:num>
  <w:num w:numId="9" w16cid:durableId="1771848276">
    <w:abstractNumId w:val="0"/>
  </w:num>
  <w:num w:numId="10" w16cid:durableId="209809164">
    <w:abstractNumId w:val="19"/>
  </w:num>
  <w:num w:numId="11" w16cid:durableId="534318411">
    <w:abstractNumId w:val="6"/>
  </w:num>
  <w:num w:numId="12" w16cid:durableId="844899274">
    <w:abstractNumId w:val="9"/>
  </w:num>
  <w:num w:numId="13" w16cid:durableId="1427845172">
    <w:abstractNumId w:val="12"/>
  </w:num>
  <w:num w:numId="14" w16cid:durableId="646016491">
    <w:abstractNumId w:val="15"/>
  </w:num>
  <w:num w:numId="15" w16cid:durableId="442269651">
    <w:abstractNumId w:val="14"/>
  </w:num>
  <w:num w:numId="16" w16cid:durableId="464355287">
    <w:abstractNumId w:val="2"/>
  </w:num>
  <w:num w:numId="17" w16cid:durableId="470631322">
    <w:abstractNumId w:val="4"/>
  </w:num>
  <w:num w:numId="18" w16cid:durableId="1048065823">
    <w:abstractNumId w:val="11"/>
  </w:num>
  <w:num w:numId="19" w16cid:durableId="1078286911">
    <w:abstractNumId w:val="5"/>
  </w:num>
  <w:num w:numId="20" w16cid:durableId="643655015">
    <w:abstractNumId w:val="18"/>
  </w:num>
  <w:num w:numId="21" w16cid:durableId="2413056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12F28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D4BBB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5540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51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BF3BB5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5E9F1F9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2E1E55-D27E-4E41-B3C5-FDB2FDCE80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5272</Words>
  <Characters>30053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2023-03-17T11:46:00Z</dcterms:created>
  <dcterms:modified xsi:type="dcterms:W3CDTF">2023-03-17T11:46:00Z</dcterms:modified>
</cp:coreProperties>
</file>