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73A00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4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1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6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E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A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D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C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1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C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E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B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C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0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A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7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6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5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8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5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2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40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C1270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A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C5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3D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72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19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40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DC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5C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4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49B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48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19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42C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5F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42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0C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E3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E8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3E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9A8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9B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9E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1F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4C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66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BF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9E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DB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685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F4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6C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9C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68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D9ED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50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5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71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B3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F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3C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E2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A7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9A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6A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5D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93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CD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49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CA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4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D5C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3F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92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1C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F2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95A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A3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98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2C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86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3B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CA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AE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9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F0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9D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CD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955F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EF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F1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12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93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42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3C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96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02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FD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D81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4A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A8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21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C5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BA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F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60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45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D4B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5B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92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44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44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4E7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A2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BB3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3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B5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64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7D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6E8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7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95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F1346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0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9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5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D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1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6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8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82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6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2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F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C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6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79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6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1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50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8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C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78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6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1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9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D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D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7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7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C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5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D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6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D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1962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6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F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A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E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5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2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F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3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7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7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4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5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2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97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4F2F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B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5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7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1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1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4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99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19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1D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21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BD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59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6B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1D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559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35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A6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7C0AA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7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5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7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0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C99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D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C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F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F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A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8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3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3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8260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9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7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C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8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1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9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F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8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F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F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B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E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4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834C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3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8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4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2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C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1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1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8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2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9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D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5EA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0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F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B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4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F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6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B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2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D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C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8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C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A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C6C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F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3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1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6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7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E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6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00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B0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D1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024B6" w14:textId="3F57CE6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C651D">
              <w:rPr>
                <w:rFonts w:ascii="Arial" w:hAnsi="Arial"/>
                <w:lang w:eastAsia="sk-SK"/>
              </w:rPr>
              <w:t>2</w:t>
            </w:r>
            <w:r w:rsidR="00705540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22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0E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5D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A6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A5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94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71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7E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0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7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7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7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C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E8E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2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D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2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B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4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0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A3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C5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36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0AE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8A64F72" wp14:editId="7F42A01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4907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E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5D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12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AC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D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3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2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6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6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D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6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8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D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44416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3B1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49DB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08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A040D09" wp14:editId="4874F02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29A7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92DF8DC" wp14:editId="03B0F0F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45A5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18A319" wp14:editId="6A35C37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50BB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B9937E0" wp14:editId="30015F5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2E24B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FB2A98D" wp14:editId="441F5B1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CBECE" w14:textId="7004DEE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C651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0554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2A9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8DCBECE" w14:textId="7004DEE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C651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0554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1F76006" wp14:editId="0A2B7CA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2FFAA" w14:textId="2BCED4B0" w:rsidR="000B647F" w:rsidRDefault="0099716A" w:rsidP="00944C3D">
                                  <w:r>
                                    <w:t>20</w:t>
                                  </w:r>
                                  <w:r w:rsidR="00AC651D">
                                    <w:t>2</w:t>
                                  </w:r>
                                  <w:r w:rsidR="00705540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7600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A22FFAA" w14:textId="2BCED4B0" w:rsidR="000B647F" w:rsidRDefault="0099716A" w:rsidP="00944C3D">
                            <w:r>
                              <w:t>20</w:t>
                            </w:r>
                            <w:r w:rsidR="00AC651D">
                              <w:t>2</w:t>
                            </w:r>
                            <w:r w:rsidR="00705540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159EE88" wp14:editId="3220BC6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746A4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90823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DF881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7593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E88047" wp14:editId="6E8DFAD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24137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7DDA64F" wp14:editId="6D41FD3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99B1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9B0823" wp14:editId="3193D73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6674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FB360A6" wp14:editId="6F8F7EB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332E9E" w14:textId="39C04613" w:rsidR="000B647F" w:rsidRDefault="0099716A" w:rsidP="00944C3D">
                                  <w:r>
                                    <w:t>20</w:t>
                                  </w:r>
                                  <w:r w:rsidR="00705540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360A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F332E9E" w14:textId="39C04613" w:rsidR="000B647F" w:rsidRDefault="0099716A" w:rsidP="00944C3D">
                            <w:r>
                              <w:t>20</w:t>
                            </w:r>
                            <w:r w:rsidR="00705540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EFD3E72" wp14:editId="045180F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5C9D2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5CC7C2F" wp14:editId="50C500B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6748E" w14:textId="0E05BBD3" w:rsidR="000B647F" w:rsidRDefault="0099716A" w:rsidP="00944C3D">
                                  <w:r>
                                    <w:t>20</w:t>
                                  </w:r>
                                  <w:r w:rsidR="00705540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C7C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2C6748E" w14:textId="0E05BBD3" w:rsidR="000B647F" w:rsidRDefault="0099716A" w:rsidP="00944C3D">
                            <w:r>
                              <w:t>20</w:t>
                            </w:r>
                            <w:r w:rsidR="00705540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0B99765" wp14:editId="5AF1BD8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5F3B95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9953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1582D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0C5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5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1B0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4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C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3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3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A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9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E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A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C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8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2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9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9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8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8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F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0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F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D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8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A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D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FD8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3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9D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BE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5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8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9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C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5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B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D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C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7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0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F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9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4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0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B62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8AA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9FE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6E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03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0E9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615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2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2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2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9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6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B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1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0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B919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1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3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1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4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8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D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F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0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B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A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1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9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C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8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4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7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3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C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D6A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5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9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1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C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D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A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A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2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CFF3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2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B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4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A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7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4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7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8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9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9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C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0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D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4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3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2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9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1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59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8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9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B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C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4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4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0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13B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A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E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0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4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9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B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D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3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9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B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7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C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5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C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9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E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1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B7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D6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FD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61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CE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2D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33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0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4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0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7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E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3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E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3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855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4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1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9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B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4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9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B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4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7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D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1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A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C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9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D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2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8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0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C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7A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A6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4D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A6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96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F7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60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4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0D2C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C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E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00DAF5" wp14:editId="46DCA69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36F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9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8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C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0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2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E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B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3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1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0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4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3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2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A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F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7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9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6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9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A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3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4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E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C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5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2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9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4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5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9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8F5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A0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FDF0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F1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1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EFFAE6" wp14:editId="26790FB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8E3DCA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42376793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42376793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D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1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1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A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0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0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8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A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B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5BAD61" wp14:editId="11171EE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DA483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2120047820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2120047820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B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7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9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A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E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1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D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4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1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4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B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2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2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8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4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7711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0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E361D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229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E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7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F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F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4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7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C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4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3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D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7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D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3EE4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38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DE8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0A6F3F" wp14:editId="0E5A951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2DC8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6142E9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A8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B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C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4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E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9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F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1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C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5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F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4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2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6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F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5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7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4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3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4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D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1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9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3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5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2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878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3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02B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55A1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211C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9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E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B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8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C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2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D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5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E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5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F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E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C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C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A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F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2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F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4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3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89B58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CC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17291D" wp14:editId="4791247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16ADE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638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4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4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2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1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C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0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E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8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4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E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4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D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2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D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3198EB" wp14:editId="57C42A1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790429" w14:textId="77777777" w:rsidR="000B647F" w:rsidRDefault="006142E9" w:rsidP="00944C3D">
                                  <w:r>
                                    <w:t>2392/20,22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142E9" w:rsidP="00944C3D">
                            <w:r>
                              <w:t>2392/20,22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2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E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9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9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F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1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41BA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7D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094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A2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81CE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0DFCE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9083F6" wp14:editId="12233DA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BA40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00D581" wp14:editId="540BABA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B5D4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0A74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300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D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D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7F99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E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4BF8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C4EDD3" wp14:editId="43E48E6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1663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1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0D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8F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F6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A9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C0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85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C257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E90BD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3885C0" wp14:editId="3D6FD94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956B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D4A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B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4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4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1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B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6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C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9E2E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8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38AA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03CD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FE406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EFAAC0" wp14:editId="33764A7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CEA3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EB87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CA34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5DA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1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5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B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F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3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5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0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E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F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D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9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1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D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E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F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8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8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5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8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6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2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9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7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E9C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A0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FFD039" w14:textId="47A8A22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05540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E3F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5A4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7BF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B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14B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46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7C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E3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F2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98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609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E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10A8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AC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C5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AE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F4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68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38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1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920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169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4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69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BB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8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B12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1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5246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553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9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2F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ED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9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7E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D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7C52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54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1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3E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1A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E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6CD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D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F258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95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08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EE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22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9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7BF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8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AE8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6D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B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09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4E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32D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F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0A0B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7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BA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CF39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CE43B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0939F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02B60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0E85A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29763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A7F43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50C7A8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6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6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76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56EF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27C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E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F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2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A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0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6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8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9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2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3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E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4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A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D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8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7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7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F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5DC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8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D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456DA2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2FCABC4" w14:textId="77777777" w:rsidR="00944C3D" w:rsidRDefault="00944C3D" w:rsidP="00944C3D">
      <w:pPr>
        <w:rPr>
          <w:rFonts w:ascii="Arial" w:hAnsi="Arial"/>
        </w:rPr>
      </w:pPr>
    </w:p>
    <w:p w14:paraId="725659B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5BBACD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BE1E61B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44570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6F3FEA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97DB50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A3F2CA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69664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AA7E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D66D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013FC1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4A12B6A" w14:textId="5920E48D" w:rsidR="00944C3D" w:rsidRPr="008D0433" w:rsidRDefault="0070554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FOZO Július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0B27B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FFB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8B198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9BAB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170C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38C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A6B0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25EB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2CD4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E873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C1D67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94E43F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A922A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470A85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0F83C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E2C20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F1DD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2DB244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0AF86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FC5F47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BE86D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ED09C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416F5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C0D321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83F28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F54F1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2E8122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30980DA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487B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B58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39D9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CAB45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44F7B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8367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758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F3DFE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67662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6BCE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83D9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E115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0984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312AC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2426FB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9C51A3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8AD20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A7EC3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E1D26F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F6C7B5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FC3A500" w14:textId="5DECD17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705540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F9DAAE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EB2E2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E630BA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FB655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0F1B3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37D06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B214AF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8C29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7D0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3D706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76074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744F5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B9332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8F66B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01BE9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01E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FBD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3174D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F8791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4A854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E8D74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097A5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4BE59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58B60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F129A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7B452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BCEF7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DFDEB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133C6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A43F2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BC723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19D66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E662E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10F26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D3181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F39C7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6A04A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E5486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BBD7D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74DAC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A9C76D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0FB0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AA140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2585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575FD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5B698D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F882A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CF0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CE3E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04A1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90D0C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9136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B5B6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122E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D8B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6893C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A6A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E523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D82EC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2B240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A3358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5FA0C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B45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5D9E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9B58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3217D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A489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025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AFF82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3137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C9F9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843E5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957CD3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868B9B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AA135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BB5240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F352E6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6425F9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B5AF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0FA11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1A3ACB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54CA33B" w14:textId="77777777" w:rsidTr="00503750">
        <w:tc>
          <w:tcPr>
            <w:tcW w:w="2302" w:type="dxa"/>
            <w:vAlign w:val="center"/>
          </w:tcPr>
          <w:p w14:paraId="0F2606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0C320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8C49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8CB4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A8F77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CDD56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2462D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95B0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962205" w14:textId="77777777" w:rsidTr="00503750">
        <w:tc>
          <w:tcPr>
            <w:tcW w:w="15593" w:type="dxa"/>
            <w:gridSpan w:val="8"/>
            <w:vAlign w:val="center"/>
          </w:tcPr>
          <w:p w14:paraId="781EF4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9699358" w14:textId="77777777" w:rsidTr="00503750">
        <w:tc>
          <w:tcPr>
            <w:tcW w:w="2302" w:type="dxa"/>
            <w:vAlign w:val="center"/>
          </w:tcPr>
          <w:p w14:paraId="58A40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8A6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73A4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894F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5C7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8832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06F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42D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F0EE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468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7423A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C1A6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43D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BEF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C93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E31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759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10A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DCC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EFD69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CEB4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FE1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CEF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490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BBA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4C39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787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44B9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D9B33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6190B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C997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C83E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1BA0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F548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295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047EAF" w14:textId="77777777" w:rsidTr="00503750">
        <w:tc>
          <w:tcPr>
            <w:tcW w:w="2302" w:type="dxa"/>
            <w:vAlign w:val="center"/>
          </w:tcPr>
          <w:p w14:paraId="0A08D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6927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300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46D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7AE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F56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2B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8C1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CF1D8" w14:textId="77777777" w:rsidTr="00503750">
        <w:tc>
          <w:tcPr>
            <w:tcW w:w="15593" w:type="dxa"/>
            <w:gridSpan w:val="8"/>
            <w:vAlign w:val="center"/>
          </w:tcPr>
          <w:p w14:paraId="637CD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7B7C9E7" w14:textId="77777777" w:rsidTr="00503750">
        <w:tc>
          <w:tcPr>
            <w:tcW w:w="2302" w:type="dxa"/>
            <w:vAlign w:val="center"/>
          </w:tcPr>
          <w:p w14:paraId="0B06CC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EDD4D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E316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E39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4E19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B7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8ACB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B2E9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F54B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C975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BAA53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5EAA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763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03C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E50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45AB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E09E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76F0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D12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3E52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EEE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52C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771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0A9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AC9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6C3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7C63A" w14:textId="77777777" w:rsidTr="00503750">
        <w:tc>
          <w:tcPr>
            <w:tcW w:w="2302" w:type="dxa"/>
            <w:vAlign w:val="center"/>
          </w:tcPr>
          <w:p w14:paraId="7D9BE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C861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A21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FB3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4D4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ABC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CB4B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101C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05B81" w14:textId="77777777" w:rsidTr="00503750">
        <w:tc>
          <w:tcPr>
            <w:tcW w:w="15593" w:type="dxa"/>
            <w:gridSpan w:val="8"/>
            <w:vAlign w:val="center"/>
          </w:tcPr>
          <w:p w14:paraId="6CEC6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577A37" w14:textId="77777777" w:rsidTr="00503750">
        <w:tc>
          <w:tcPr>
            <w:tcW w:w="2302" w:type="dxa"/>
            <w:vAlign w:val="center"/>
          </w:tcPr>
          <w:p w14:paraId="2E432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FC92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904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420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68F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FE9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92A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B5F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A659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2F83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89FB8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2BA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769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857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3C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1C2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988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6182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3F85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1793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870B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9B9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42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019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DC4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EB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24EA7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7C8A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EB5A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F5C8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9CF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03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B72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D625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609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4A03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244AB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5B63C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E03B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B4A7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96BB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F1D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BD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A39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930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FBF7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4495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10F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FD69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CEAF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0EA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F27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E0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F28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C48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6ED17E" w14:textId="77777777" w:rsidR="00944C3D" w:rsidRDefault="00944C3D" w:rsidP="00944C3D">
      <w:pPr>
        <w:rPr>
          <w:rFonts w:ascii="Arial" w:hAnsi="Arial"/>
          <w:b/>
        </w:rPr>
      </w:pPr>
    </w:p>
    <w:p w14:paraId="2C67B9C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E9655B7" w14:textId="77777777" w:rsidTr="00503750">
        <w:tc>
          <w:tcPr>
            <w:tcW w:w="1944" w:type="dxa"/>
            <w:vAlign w:val="center"/>
          </w:tcPr>
          <w:p w14:paraId="224EA3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DD39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898ED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DCCC9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45633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A12F2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3FF24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E2ED6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5F5CA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15B18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ECD06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86C0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D24FAC3" w14:textId="77777777" w:rsidTr="00503750">
        <w:tc>
          <w:tcPr>
            <w:tcW w:w="15685" w:type="dxa"/>
            <w:gridSpan w:val="12"/>
            <w:vAlign w:val="center"/>
          </w:tcPr>
          <w:p w14:paraId="28631B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D7FFE7" w14:textId="77777777" w:rsidTr="00503750">
        <w:tc>
          <w:tcPr>
            <w:tcW w:w="1944" w:type="dxa"/>
            <w:vAlign w:val="center"/>
          </w:tcPr>
          <w:p w14:paraId="0EB505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9DE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B55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0C8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4A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97A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1CC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1DB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1A1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B3A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7E0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E93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3679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8811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B14B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10C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24D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A01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17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2B4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C44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F81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86A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E3C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DF2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5BAF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04AD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267A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3BB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83C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DBB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E1E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034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758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077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255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6C4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00B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26D5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F16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2095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C99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4B5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FFA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3EE5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A963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0DE8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512F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30FC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439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E44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E5308C" w14:textId="77777777" w:rsidTr="00503750">
        <w:tc>
          <w:tcPr>
            <w:tcW w:w="1944" w:type="dxa"/>
            <w:vAlign w:val="center"/>
          </w:tcPr>
          <w:p w14:paraId="255A7C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B633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9A6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69E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EE9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A0A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CAD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DA0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8E9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0A4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533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AE3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45AD2" w14:textId="77777777" w:rsidTr="00503750">
        <w:tc>
          <w:tcPr>
            <w:tcW w:w="15685" w:type="dxa"/>
            <w:gridSpan w:val="12"/>
            <w:vAlign w:val="center"/>
          </w:tcPr>
          <w:p w14:paraId="6A845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0F229D6" w14:textId="77777777" w:rsidTr="00503750">
        <w:tc>
          <w:tcPr>
            <w:tcW w:w="1944" w:type="dxa"/>
            <w:vAlign w:val="center"/>
          </w:tcPr>
          <w:p w14:paraId="607D31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D3C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F6C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336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79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A22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F89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017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626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E9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03BA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3F9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9C6A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53BD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111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EE5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C0C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6E0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378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573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010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DBF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DB0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57A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57F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C28A5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0062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81A3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E9D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AB2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305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82A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53D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91D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240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6B7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F00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4E5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E7568" w14:textId="77777777" w:rsidTr="00503750">
        <w:tc>
          <w:tcPr>
            <w:tcW w:w="1944" w:type="dxa"/>
            <w:vAlign w:val="center"/>
          </w:tcPr>
          <w:p w14:paraId="32413E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022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ECF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A1F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505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9A4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939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E3E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35F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FC0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B6E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2E8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F1F0F" w14:textId="77777777" w:rsidTr="00503750">
        <w:tc>
          <w:tcPr>
            <w:tcW w:w="15685" w:type="dxa"/>
            <w:gridSpan w:val="12"/>
            <w:vAlign w:val="center"/>
          </w:tcPr>
          <w:p w14:paraId="69BAF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C22CC16" w14:textId="77777777" w:rsidTr="00503750">
        <w:tc>
          <w:tcPr>
            <w:tcW w:w="1944" w:type="dxa"/>
            <w:vAlign w:val="center"/>
          </w:tcPr>
          <w:p w14:paraId="04776B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6F5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44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4EB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369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A1B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F6F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2EB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72E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00E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BC1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7C3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A4A63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DFC5D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5954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610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0BB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102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DEE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278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179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DC1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682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048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F94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7BF6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789A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6321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E76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CA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E30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6DA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E41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59D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07E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5C4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32B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54E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807A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D8645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3378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89E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E08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392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232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94E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928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F7E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D0A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69D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D8E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F94C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EA962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5A029F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3C9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78E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846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BA5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E86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C9B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8BB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FF8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8F0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2FF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34D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81A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06D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C773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18E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A22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C7C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DA1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9A2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832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A02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3EF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C71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ECD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586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C248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76BE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7104C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C8734D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BD1BC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47FB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E566CC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02D4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9D3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A48AD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4970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1B6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586D7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7027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B517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C9678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16BDF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6BC0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95A91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84CBA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9FD0FC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C854F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3B9A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A459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717328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C5305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80FB8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33DF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9E1C2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FFA3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CDE2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6C3E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7E8D9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CAA2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6343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1A50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0BC0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E0759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69808A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E0B59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47745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EA95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1F58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39798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9C646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3E13143" w14:textId="77777777" w:rsidTr="00503750">
        <w:trPr>
          <w:trHeight w:val="1073"/>
        </w:trPr>
        <w:tc>
          <w:tcPr>
            <w:tcW w:w="3614" w:type="dxa"/>
            <w:vMerge/>
          </w:tcPr>
          <w:p w14:paraId="31910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B22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50008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D53CD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30C0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05B3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578BC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A157CEB" w14:textId="77777777" w:rsidTr="00503750">
        <w:trPr>
          <w:trHeight w:val="283"/>
        </w:trPr>
        <w:tc>
          <w:tcPr>
            <w:tcW w:w="3614" w:type="dxa"/>
          </w:tcPr>
          <w:p w14:paraId="712B89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2A8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35F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162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B12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604D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88F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3A1439" w14:textId="77777777" w:rsidTr="00503750">
        <w:trPr>
          <w:trHeight w:val="283"/>
        </w:trPr>
        <w:tc>
          <w:tcPr>
            <w:tcW w:w="3614" w:type="dxa"/>
          </w:tcPr>
          <w:p w14:paraId="15661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47B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EE8E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225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E3B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DBF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203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9FE88F" w14:textId="77777777" w:rsidTr="00503750">
        <w:trPr>
          <w:trHeight w:val="283"/>
        </w:trPr>
        <w:tc>
          <w:tcPr>
            <w:tcW w:w="3614" w:type="dxa"/>
          </w:tcPr>
          <w:p w14:paraId="07268B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B04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B34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58C7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ABA5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F83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A3D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A97B1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DE4ADC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4B1C64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8EA6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40A62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74C6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3FA48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3C908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251E0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A12E2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17F0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14023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74E9F9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1067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83A6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C2D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B799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8FA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D2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F3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00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AE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23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B09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8AD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926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4B9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CC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E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FF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C2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AE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ED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1B7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5C8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A24D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47F0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46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F2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83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07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436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AD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DA6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F4B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22EE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6219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BB0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83C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A66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DF1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70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D53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994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8CDA3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E82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8F1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4F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BA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02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52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D6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D5D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EC2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224B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400BA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93209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476A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AD65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39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0A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C44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60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D9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28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F96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A02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ADA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4F8E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85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2C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90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AF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4A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13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94A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6A5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A342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23D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37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12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26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C5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DA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93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721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AF3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E7B7D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83D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03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DD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6C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68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7D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821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95E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307E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6B74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7ADD9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3342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088F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48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C2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39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488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084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92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04D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9098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38B9DE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362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0A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BBD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CA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83B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B32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215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8C4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DF96E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ABDB8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310AC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1AF92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864C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F4A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5BBD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77F9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B3ED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D33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5BC8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277D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F3C3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ADF3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1F1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7D69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739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484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DCF7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064D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2869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982CD6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0E2A1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C71165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521D6E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971B4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332A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0338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89C5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63FE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29C59F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E3E4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44D2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4360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CF95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A13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5ABEB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3337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9213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F351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9A61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A740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93363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0532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DE3A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6447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112A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A680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73E96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94F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3A9C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82F4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DA4E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1396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DC46F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7CEC8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E413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CA9C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E7D0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3FAC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A950F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B9A6E0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7B10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268D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1B5D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ED10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7944084" w14:textId="77777777" w:rsidR="00944C3D" w:rsidRDefault="00944C3D" w:rsidP="00944C3D">
      <w:pPr>
        <w:rPr>
          <w:rFonts w:ascii="Arial" w:hAnsi="Arial"/>
          <w:b/>
        </w:rPr>
      </w:pPr>
    </w:p>
    <w:p w14:paraId="4D7BDC8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F2B7A4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3C8C3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7FFBF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9724E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1356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9E0C6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981A7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FE0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AA33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8B3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444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E82D5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03CD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A1C1B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4B94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87C0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0D454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D217D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8DBC8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2B30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8A43E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0EE5F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827CB8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9B8A5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AD6D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74249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9873E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EA3D3B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66D0C86" w14:textId="77777777" w:rsidTr="00503750">
        <w:tc>
          <w:tcPr>
            <w:tcW w:w="2835" w:type="dxa"/>
            <w:vAlign w:val="center"/>
          </w:tcPr>
          <w:p w14:paraId="3DFDE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E25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E9D8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42312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08F18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CAFFC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4182F7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086526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C13746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5AED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07D7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0AFE0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C00F4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4E51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EE14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2BCD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A6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43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625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B6E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57B4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EA55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85CF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C1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9DC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CE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EDC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B248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5181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7D00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520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04C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6A7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743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83A9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3062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EAFB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3E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D3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0A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4D6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2384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8FBF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5DA5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185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41C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8B0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CBE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5AB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76E0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0962C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3A15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38A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F23D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1D2A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C31BA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0806C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4F88325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CCBD253" w14:textId="77777777" w:rsidR="00944C3D" w:rsidRDefault="00944C3D" w:rsidP="00944C3D">
      <w:pPr>
        <w:rPr>
          <w:rFonts w:ascii="Arial" w:hAnsi="Arial"/>
          <w:b/>
        </w:rPr>
      </w:pPr>
    </w:p>
    <w:p w14:paraId="5250704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9027EEC" w14:textId="77777777" w:rsidTr="00503750">
        <w:tc>
          <w:tcPr>
            <w:tcW w:w="2835" w:type="dxa"/>
            <w:vAlign w:val="center"/>
          </w:tcPr>
          <w:p w14:paraId="72EF2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BA9F7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871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4B708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CBCD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33BD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4ECC31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FCBF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F336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D4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34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E4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783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7600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A04C9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4C1A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4A0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68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45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CAB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594F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3B52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ACC1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C1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0C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F9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FC2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F8FE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FFC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5CFB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D9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6E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458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F2B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469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5956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85DAB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85F9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339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0A4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64A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BEBBB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934526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819E4D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749A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01671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AC4A349" w14:textId="77777777" w:rsidTr="00503750">
        <w:trPr>
          <w:trHeight w:val="699"/>
        </w:trPr>
        <w:tc>
          <w:tcPr>
            <w:tcW w:w="3502" w:type="dxa"/>
            <w:vMerge/>
          </w:tcPr>
          <w:p w14:paraId="146E3F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492F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65A21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CE2D3A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B91B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C69CAA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9003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77833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DEE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5697D7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FFCD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1EEF5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F2BC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432EEA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FA1C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D057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BFC8D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2FDA6A3" w14:textId="77777777" w:rsidTr="00503750">
        <w:trPr>
          <w:trHeight w:val="593"/>
        </w:trPr>
        <w:tc>
          <w:tcPr>
            <w:tcW w:w="3497" w:type="dxa"/>
          </w:tcPr>
          <w:p w14:paraId="32887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8345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3186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D6060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EE7B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3105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F38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559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5F87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E47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D0D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108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82908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EEE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0F7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2CB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E07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53D1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BEF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9B2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EB73B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C45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43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868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C05A1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4E2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570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1EE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C33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08D9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191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B43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52A9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2C2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341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946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9A5EA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2C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ADA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8B60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6720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B53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CD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AF8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AB84E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177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60B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3EC93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4104A0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F56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384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BB4FF4" w14:textId="77777777" w:rsidR="00944C3D" w:rsidRDefault="00944C3D" w:rsidP="00944C3D">
      <w:pPr>
        <w:rPr>
          <w:rFonts w:ascii="Arial" w:hAnsi="Arial"/>
          <w:b/>
        </w:rPr>
      </w:pPr>
    </w:p>
    <w:p w14:paraId="6FF703DA" w14:textId="77777777" w:rsidR="00944C3D" w:rsidRDefault="00944C3D" w:rsidP="00944C3D">
      <w:pPr>
        <w:rPr>
          <w:rFonts w:ascii="Arial" w:hAnsi="Arial"/>
          <w:b/>
        </w:rPr>
      </w:pPr>
    </w:p>
    <w:p w14:paraId="725BB595" w14:textId="77777777" w:rsidR="00944C3D" w:rsidRDefault="00944C3D" w:rsidP="00944C3D">
      <w:pPr>
        <w:rPr>
          <w:rFonts w:ascii="Arial" w:hAnsi="Arial"/>
          <w:b/>
        </w:rPr>
      </w:pPr>
    </w:p>
    <w:p w14:paraId="43520AD7" w14:textId="77777777" w:rsidR="00944C3D" w:rsidRDefault="00944C3D" w:rsidP="00944C3D">
      <w:pPr>
        <w:rPr>
          <w:rFonts w:ascii="Arial" w:hAnsi="Arial"/>
          <w:b/>
        </w:rPr>
      </w:pPr>
    </w:p>
    <w:p w14:paraId="3D76C1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EFB76F6" w14:textId="77777777" w:rsidTr="00503750">
        <w:tc>
          <w:tcPr>
            <w:tcW w:w="2622" w:type="dxa"/>
            <w:vAlign w:val="center"/>
          </w:tcPr>
          <w:p w14:paraId="0FF304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90B9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D6374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B7E61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A625A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A4357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47EA7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FA1E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B657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300EB3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0FA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578C6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4CD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FAB6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362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ADE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980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74C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B3DE25" w14:textId="77777777" w:rsidTr="00503750">
        <w:tc>
          <w:tcPr>
            <w:tcW w:w="2622" w:type="dxa"/>
            <w:vAlign w:val="center"/>
          </w:tcPr>
          <w:p w14:paraId="755636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703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6A46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342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CB8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34C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96C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C7DC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5DE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2CA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D7C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57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678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4A9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99292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55A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AFD147D" w14:textId="5361D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07F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9B6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549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26D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89F3EF" w14:textId="77777777" w:rsidTr="00503750">
        <w:tc>
          <w:tcPr>
            <w:tcW w:w="2622" w:type="dxa"/>
            <w:vAlign w:val="center"/>
          </w:tcPr>
          <w:p w14:paraId="06CDAA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B21DD39" w14:textId="58FB6DAC" w:rsidR="00944C3D" w:rsidRPr="008C56AB" w:rsidRDefault="00705540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99962</w:t>
            </w:r>
          </w:p>
        </w:tc>
        <w:tc>
          <w:tcPr>
            <w:tcW w:w="1275" w:type="dxa"/>
            <w:vAlign w:val="center"/>
          </w:tcPr>
          <w:p w14:paraId="7D3098D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C65493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B70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D9471C" w14:textId="52179E50" w:rsidR="00944C3D" w:rsidRPr="008C56AB" w:rsidRDefault="0070554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97958</w:t>
            </w:r>
          </w:p>
        </w:tc>
      </w:tr>
      <w:tr w:rsidR="0099716A" w:rsidRPr="00050529" w14:paraId="28E925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5FE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7343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62B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6A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5F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264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5BD38A" w14:textId="77777777" w:rsidTr="00503750">
        <w:tc>
          <w:tcPr>
            <w:tcW w:w="2622" w:type="dxa"/>
            <w:vAlign w:val="center"/>
          </w:tcPr>
          <w:p w14:paraId="1341E6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23AB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9B2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9C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D9C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117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5894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CF127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F1B1C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7015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8E5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CCF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B49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D4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BC1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62D6B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1BC8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AF3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070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811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906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206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4A01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7E8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B8E1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698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318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D4E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32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015F86" w14:textId="77777777" w:rsidTr="00503750">
        <w:tc>
          <w:tcPr>
            <w:tcW w:w="2622" w:type="dxa"/>
            <w:vAlign w:val="center"/>
          </w:tcPr>
          <w:p w14:paraId="103674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42C6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94B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C33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C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267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614D052" w14:textId="77777777" w:rsidTr="00503750">
        <w:tc>
          <w:tcPr>
            <w:tcW w:w="2622" w:type="dxa"/>
            <w:vAlign w:val="center"/>
          </w:tcPr>
          <w:p w14:paraId="1FBA4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7CE1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066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E1D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57F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BD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21B6C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88D7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AF9BF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00199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E1B5A7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302A9A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341BC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10C19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312B0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1AB2BB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14D6F2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2AE3EC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C12D4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B7DF2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EF870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B2466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97E70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2050C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4450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3D088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EE60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AE0E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E76A6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16EB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FB29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D859E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F9B7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4DE8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3DA76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5142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F9CF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6985D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CC67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4DC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42C6F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1B60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B4EA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2A42B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F9D3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5BC2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4A21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320E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3827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93EB8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5DA0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5801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02E90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E691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D127A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EAF5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4E4E5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965C5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C50CB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1F80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E981B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D21C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88D6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A576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197A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BFB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42E5F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F5C0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81C2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B0272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CEC9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E4A3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35DF6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1FEE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08EF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E87D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526A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18F7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9CE74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4D526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3BA0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898D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A05F4C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ACF7506" w14:textId="77777777" w:rsidTr="00503750">
        <w:tc>
          <w:tcPr>
            <w:tcW w:w="2835" w:type="dxa"/>
            <w:vAlign w:val="center"/>
          </w:tcPr>
          <w:p w14:paraId="618BBC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8C95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654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BFDDC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5053C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4E4DB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2A4F667" w14:textId="77777777" w:rsidTr="00503750">
        <w:tc>
          <w:tcPr>
            <w:tcW w:w="2835" w:type="dxa"/>
            <w:vAlign w:val="center"/>
          </w:tcPr>
          <w:p w14:paraId="43C92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81B6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4A9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EE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0A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90B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CFDED5" w14:textId="77777777" w:rsidTr="00503750">
        <w:tc>
          <w:tcPr>
            <w:tcW w:w="2835" w:type="dxa"/>
            <w:vAlign w:val="center"/>
          </w:tcPr>
          <w:p w14:paraId="2D8D9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B626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6FD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9CA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82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246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0B73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4A457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FAFB7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2639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6B1D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51E8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24C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0E77073" w14:textId="77777777" w:rsidTr="00503750">
        <w:tc>
          <w:tcPr>
            <w:tcW w:w="2835" w:type="dxa"/>
            <w:vAlign w:val="center"/>
          </w:tcPr>
          <w:p w14:paraId="7660A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46D3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FEC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92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EF2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8EF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1A124" w14:textId="77777777" w:rsidTr="00503750">
        <w:tc>
          <w:tcPr>
            <w:tcW w:w="2835" w:type="dxa"/>
            <w:vAlign w:val="center"/>
          </w:tcPr>
          <w:p w14:paraId="49D1A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A220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A36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B1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5A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8CD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B171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67FB9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CF45C9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01D3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D883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09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EC0F7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D3596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35177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75B2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C6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E5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095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777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1AB0C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7FD41C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99963B3" w14:textId="77777777" w:rsidTr="00503750">
        <w:tc>
          <w:tcPr>
            <w:tcW w:w="2552" w:type="dxa"/>
            <w:shd w:val="clear" w:color="auto" w:fill="auto"/>
            <w:vAlign w:val="center"/>
          </w:tcPr>
          <w:p w14:paraId="49D22F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F6508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0CA8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98D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5BB9D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547A32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C92A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1F2BE5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7C17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BA3F63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C28D38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98C6B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84B0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1B66B6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E43141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67007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88B5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B0C48A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4AFC6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5DC00A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4C243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BA938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5B61F35" w14:textId="77777777" w:rsidTr="00503750">
        <w:tc>
          <w:tcPr>
            <w:tcW w:w="4395" w:type="dxa"/>
            <w:vMerge/>
          </w:tcPr>
          <w:p w14:paraId="341170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182E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6ADD4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348AF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D80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859C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86C2E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07BC3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FC390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C80D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9A56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85460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CCC6C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968D21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55088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DEE9BD" w14:textId="77777777" w:rsidTr="00503750">
        <w:tc>
          <w:tcPr>
            <w:tcW w:w="4395" w:type="dxa"/>
            <w:vAlign w:val="center"/>
          </w:tcPr>
          <w:p w14:paraId="6CDC0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0918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9623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C37912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B9A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D773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DCD08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A11EB4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C81F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A74AE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5E1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1F6AE6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C7CCA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A7289EB" w14:textId="645CB1FB" w:rsidR="00944C3D" w:rsidRPr="008C56AB" w:rsidRDefault="00705540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72467</w:t>
            </w:r>
          </w:p>
        </w:tc>
        <w:tc>
          <w:tcPr>
            <w:tcW w:w="2835" w:type="dxa"/>
            <w:vAlign w:val="center"/>
          </w:tcPr>
          <w:p w14:paraId="6721AC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8E1B6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9BE4B2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23E634" w14:textId="77777777" w:rsidTr="00503750">
        <w:tc>
          <w:tcPr>
            <w:tcW w:w="4395" w:type="dxa"/>
            <w:vAlign w:val="center"/>
          </w:tcPr>
          <w:p w14:paraId="245535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3FF2E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FA5FE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508250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243377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7B319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E47F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258E03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4816E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488B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B616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A3028B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69D3D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94FE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D1F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C8B971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49801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687FEF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4DFA6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72EEA7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22FE8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30206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C86D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E542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36EF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A0C1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32012F5" w14:textId="77777777" w:rsidTr="00503750">
        <w:tc>
          <w:tcPr>
            <w:tcW w:w="1843" w:type="dxa"/>
            <w:vAlign w:val="center"/>
          </w:tcPr>
          <w:p w14:paraId="072685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BE5A1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35EEB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B8BA68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7812F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1FD09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35306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F8F9C13" w14:textId="77777777" w:rsidTr="00503750">
        <w:tc>
          <w:tcPr>
            <w:tcW w:w="1843" w:type="dxa"/>
            <w:vAlign w:val="center"/>
          </w:tcPr>
          <w:p w14:paraId="408426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8C42E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2935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F711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5D87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19F1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517F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C25C2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36372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938CE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4510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A07B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B490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03D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F0D2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D79C88" w14:textId="77777777" w:rsidTr="00503750">
        <w:tc>
          <w:tcPr>
            <w:tcW w:w="1843" w:type="dxa"/>
            <w:vAlign w:val="center"/>
          </w:tcPr>
          <w:p w14:paraId="57550F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54117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265D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D065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DB72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B622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5639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C27AA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B9D14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4257F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A1CC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2495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91C7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AFE5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11C7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4D60E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8C49D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9C842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ACDE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E599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2DB4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7B6A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AF11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8BE7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2D67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8D4A3A0" w14:textId="77777777" w:rsidTr="00503750">
        <w:trPr>
          <w:trHeight w:val="664"/>
        </w:trPr>
        <w:tc>
          <w:tcPr>
            <w:tcW w:w="3372" w:type="dxa"/>
          </w:tcPr>
          <w:p w14:paraId="34F1F7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19ED6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58F62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69457D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9621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A967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5BD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AEF8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FB8C2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3CB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453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484D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7B0E8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E85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049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558C5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FC5D0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2D6E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D2A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F7976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DF5C4D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88D4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FAC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95B23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A790B5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B4B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6F6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E2FC9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00001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57035A7" w14:textId="77777777" w:rsidTr="00503750">
        <w:tc>
          <w:tcPr>
            <w:tcW w:w="2835" w:type="dxa"/>
            <w:vAlign w:val="center"/>
          </w:tcPr>
          <w:p w14:paraId="5B4BEE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B191D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D8FEA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5295A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E7F51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E02782" w14:textId="77777777" w:rsidTr="00503750">
        <w:tc>
          <w:tcPr>
            <w:tcW w:w="2835" w:type="dxa"/>
          </w:tcPr>
          <w:p w14:paraId="3CC707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A7D9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042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8C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DFB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82079B" w14:textId="77777777" w:rsidTr="00503750">
        <w:tc>
          <w:tcPr>
            <w:tcW w:w="2835" w:type="dxa"/>
          </w:tcPr>
          <w:p w14:paraId="765862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7C95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2DA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849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03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5E1CF" w14:textId="77777777" w:rsidTr="00503750">
        <w:tc>
          <w:tcPr>
            <w:tcW w:w="2835" w:type="dxa"/>
          </w:tcPr>
          <w:p w14:paraId="496A9D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A17C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B0F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914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90F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F160F5" w14:textId="77777777" w:rsidTr="00503750">
        <w:tc>
          <w:tcPr>
            <w:tcW w:w="2835" w:type="dxa"/>
            <w:vAlign w:val="center"/>
          </w:tcPr>
          <w:p w14:paraId="79046E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A150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6DC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C43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61E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1057E7" w14:textId="77777777" w:rsidTr="00503750">
        <w:tc>
          <w:tcPr>
            <w:tcW w:w="2835" w:type="dxa"/>
            <w:vAlign w:val="center"/>
          </w:tcPr>
          <w:p w14:paraId="6A2187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5CB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2E3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EAD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546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94D2D1" w14:textId="77777777" w:rsidTr="00503750">
        <w:tc>
          <w:tcPr>
            <w:tcW w:w="2835" w:type="dxa"/>
          </w:tcPr>
          <w:p w14:paraId="6608FF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2332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C18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1A6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8D3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4DF1C1" w14:textId="77777777" w:rsidTr="00503750">
        <w:tc>
          <w:tcPr>
            <w:tcW w:w="2835" w:type="dxa"/>
          </w:tcPr>
          <w:p w14:paraId="126864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9E86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09F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80E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9DA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19D406" w14:textId="77777777" w:rsidTr="00503750">
        <w:tc>
          <w:tcPr>
            <w:tcW w:w="2835" w:type="dxa"/>
          </w:tcPr>
          <w:p w14:paraId="0B404E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D1FF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C57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408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CAC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E7B99B" w14:textId="77777777" w:rsidR="00944C3D" w:rsidRDefault="00944C3D" w:rsidP="00944C3D">
      <w:pPr>
        <w:rPr>
          <w:rFonts w:ascii="Arial" w:hAnsi="Arial"/>
          <w:b/>
        </w:rPr>
      </w:pPr>
    </w:p>
    <w:p w14:paraId="46C8377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26DE88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A04A7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F876B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93469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ABFC5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A0DE7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3EC2072" w14:textId="77777777" w:rsidTr="00503750">
        <w:trPr>
          <w:trHeight w:val="443"/>
        </w:trPr>
        <w:tc>
          <w:tcPr>
            <w:tcW w:w="2560" w:type="dxa"/>
          </w:tcPr>
          <w:p w14:paraId="6D7D7D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24AF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DA1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752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5B96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51EDA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4A581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C78B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64C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235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38C8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4258F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21844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F90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9D4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7305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4056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E535E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55AF2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D0EB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4D7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064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6E3C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52EF09" w14:textId="77777777" w:rsidR="00944C3D" w:rsidRDefault="00944C3D" w:rsidP="00944C3D">
      <w:pPr>
        <w:rPr>
          <w:rFonts w:ascii="Arial" w:hAnsi="Arial"/>
          <w:b/>
        </w:rPr>
      </w:pPr>
    </w:p>
    <w:p w14:paraId="0FA9049D" w14:textId="77777777" w:rsidR="00944C3D" w:rsidRDefault="00944C3D" w:rsidP="00944C3D">
      <w:pPr>
        <w:rPr>
          <w:rFonts w:ascii="Arial" w:hAnsi="Arial"/>
          <w:b/>
        </w:rPr>
      </w:pPr>
    </w:p>
    <w:p w14:paraId="6222B46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870BF0B" w14:textId="77777777" w:rsidR="00944C3D" w:rsidRDefault="00944C3D" w:rsidP="00944C3D">
      <w:pPr>
        <w:rPr>
          <w:rFonts w:ascii="Arial" w:hAnsi="Arial"/>
          <w:b/>
        </w:rPr>
      </w:pPr>
    </w:p>
    <w:p w14:paraId="485DF61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876CF3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7B6BC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85DF2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7385D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6A2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F948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64EF6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E634C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328DB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0669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0F5B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3E82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BD33D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72FB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F2DC1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96C4C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79853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F829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AA77D57" w14:textId="77777777" w:rsidTr="00503750">
        <w:trPr>
          <w:trHeight w:val="677"/>
        </w:trPr>
        <w:tc>
          <w:tcPr>
            <w:tcW w:w="3358" w:type="dxa"/>
          </w:tcPr>
          <w:p w14:paraId="0A5D1F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1845E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E1C9C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155D6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805F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5DBA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EBC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3C0A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AD25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57F3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941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AE9A6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6F4B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7B9D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CB4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5CA9B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66AD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A245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5ED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01B51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E7B96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C0B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414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AF2A2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48C4EB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B51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705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F0A6A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3747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5141D8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FCCBD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C863E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DCFB6E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FBD9B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FFDD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46775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4A98A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72C5F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1A203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65C4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3194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3405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D8196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536F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E61E0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BA55D9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1B01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21B61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F7737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29A2D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0520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B17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717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6579A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F5817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19C8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454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D8611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F89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FF17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8E6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6970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A10E89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B90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C0C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7E4E4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9AD8EC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24A9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478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8E94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D5534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56544A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FE8F2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69FC6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A9586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33CC1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9069F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E2FD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5D9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C3585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42A0F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937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63D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5C98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20DF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E306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194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6BBE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526DF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508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41C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2E8D7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54829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228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D24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F60AD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0A904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3A721A0" w14:textId="77777777" w:rsidTr="00503750">
        <w:tc>
          <w:tcPr>
            <w:tcW w:w="3686" w:type="dxa"/>
            <w:vAlign w:val="center"/>
          </w:tcPr>
          <w:p w14:paraId="184DDA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DB69B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188AE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500D7D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DC1D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37F1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A3316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9C8DF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65AF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0F30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B2E2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E5953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2FE91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2C15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5019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971B0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E9A97E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BC25DD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F3F9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A4C76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07ACDF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7826F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203B8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D3D4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CB7C3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3B5A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A0C2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C7B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B2C43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69F4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EE0F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A15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4D62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C1E63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4D34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5D9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CA09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7905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DA2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DC0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E274B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0A89A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311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39C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A4D3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47E86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ABA83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2A07F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5FFB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22FE6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1B466D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58E2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6F5E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D4B2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D99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5C9C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6C5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DA2B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FCB0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CB2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72A2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6D67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50A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0A6A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09F4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E6C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1C0D8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13EB5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1E7834" w14:textId="77777777" w:rsidR="00944C3D" w:rsidRDefault="00944C3D" w:rsidP="00944C3D">
      <w:pPr>
        <w:rPr>
          <w:sz w:val="22"/>
          <w:szCs w:val="22"/>
        </w:rPr>
      </w:pPr>
    </w:p>
    <w:p w14:paraId="02F64ABF" w14:textId="77777777" w:rsidR="00944C3D" w:rsidRDefault="00944C3D" w:rsidP="00944C3D">
      <w:pPr>
        <w:rPr>
          <w:sz w:val="22"/>
          <w:szCs w:val="22"/>
        </w:rPr>
      </w:pPr>
    </w:p>
    <w:p w14:paraId="3D9E2B6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7F4A44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F4E302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59AEA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2F1DE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19A25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985ED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2A8E28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D7A3F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5DC7D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6CEB2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033DB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407F7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09F0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A75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EA54C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62BD5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0078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BD5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29B1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6C36D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246D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B46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D47C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9B9CE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E00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E19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04D25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9B41A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D6E9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715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6874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06531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7AD3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5D0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D38D4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A4E9A2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7CB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D1B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E0AA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EC523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0F066E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A1ADC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928F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8A1C4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4AA92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A8F4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9A77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84A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212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D0EF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076F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109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1B873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0ABD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6193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6AC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930F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1F65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C917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8FB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E7DF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B535F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4E45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4BD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955E0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74740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941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9B2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C30AA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24657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A5A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238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7B91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7707B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76FD95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8F19A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C5B28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65FE7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85035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12ECE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91769C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241ED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50A5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4B09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6572F33" w14:textId="77777777" w:rsidR="00944C3D" w:rsidRPr="003607F0" w:rsidRDefault="00944C3D" w:rsidP="00944C3D"/>
    <w:p w14:paraId="09BAA70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08EC" w14:textId="77777777" w:rsidR="00112F28" w:rsidRDefault="00112F28">
      <w:r>
        <w:separator/>
      </w:r>
    </w:p>
  </w:endnote>
  <w:endnote w:type="continuationSeparator" w:id="0">
    <w:p w14:paraId="60A92554" w14:textId="77777777" w:rsidR="00112F28" w:rsidRDefault="0011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24C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F24EF1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DB1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F0DB5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64E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9EF33F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CFA9" w14:textId="77777777" w:rsidR="00112F28" w:rsidRDefault="00112F28">
      <w:r>
        <w:separator/>
      </w:r>
    </w:p>
  </w:footnote>
  <w:footnote w:type="continuationSeparator" w:id="0">
    <w:p w14:paraId="3BA911ED" w14:textId="77777777" w:rsidR="00112F28" w:rsidRDefault="00112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49081">
    <w:abstractNumId w:val="13"/>
  </w:num>
  <w:num w:numId="2" w16cid:durableId="1775860595">
    <w:abstractNumId w:val="17"/>
  </w:num>
  <w:num w:numId="3" w16cid:durableId="1795830067">
    <w:abstractNumId w:val="8"/>
  </w:num>
  <w:num w:numId="4" w16cid:durableId="1553728783">
    <w:abstractNumId w:val="7"/>
  </w:num>
  <w:num w:numId="5" w16cid:durableId="9506311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818986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4500958">
    <w:abstractNumId w:val="20"/>
  </w:num>
  <w:num w:numId="8" w16cid:durableId="1550871595">
    <w:abstractNumId w:val="10"/>
  </w:num>
  <w:num w:numId="9" w16cid:durableId="1771848276">
    <w:abstractNumId w:val="0"/>
  </w:num>
  <w:num w:numId="10" w16cid:durableId="209809164">
    <w:abstractNumId w:val="19"/>
  </w:num>
  <w:num w:numId="11" w16cid:durableId="534318411">
    <w:abstractNumId w:val="6"/>
  </w:num>
  <w:num w:numId="12" w16cid:durableId="844899274">
    <w:abstractNumId w:val="9"/>
  </w:num>
  <w:num w:numId="13" w16cid:durableId="1427845172">
    <w:abstractNumId w:val="12"/>
  </w:num>
  <w:num w:numId="14" w16cid:durableId="646016491">
    <w:abstractNumId w:val="15"/>
  </w:num>
  <w:num w:numId="15" w16cid:durableId="442269651">
    <w:abstractNumId w:val="14"/>
  </w:num>
  <w:num w:numId="16" w16cid:durableId="464355287">
    <w:abstractNumId w:val="2"/>
  </w:num>
  <w:num w:numId="17" w16cid:durableId="470631322">
    <w:abstractNumId w:val="4"/>
  </w:num>
  <w:num w:numId="18" w16cid:durableId="1048065823">
    <w:abstractNumId w:val="11"/>
  </w:num>
  <w:num w:numId="19" w16cid:durableId="1078286911">
    <w:abstractNumId w:val="5"/>
  </w:num>
  <w:num w:numId="20" w16cid:durableId="643655015">
    <w:abstractNumId w:val="18"/>
  </w:num>
  <w:num w:numId="21" w16cid:durableId="24130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2F28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D4BBB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5540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51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3BB5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9F1F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1E55-D27E-4E41-B3C5-FDB2FDCE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5272</Words>
  <Characters>30053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2023-03-17T11:46:00Z</dcterms:created>
  <dcterms:modified xsi:type="dcterms:W3CDTF">2023-03-17T11:46:00Z</dcterms:modified>
</cp:coreProperties>
</file>