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5EBCAE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50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68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C6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A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55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39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BD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05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D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EB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30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CD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75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45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CA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8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B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57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34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CF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88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62D55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094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0D3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6BB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A8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926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6F1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487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5AB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4A1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484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2CB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1E3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9FF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9B3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67E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AC0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5AB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7A6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96C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F48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AB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642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F89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03C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831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F5A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A0E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0B7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0D5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D3D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735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ABE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F89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F1CAD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F5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B1F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98F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F62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E21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8DD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0D7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57C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466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682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696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8F2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38C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783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1DB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D96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090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563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CE3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333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B54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F71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D00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F04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48C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AB9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282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A57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30F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8E3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1C0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3E9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F72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E0992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338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83D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8C2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A98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D4D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91B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7CE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9AE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9B0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24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31E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E72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F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891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585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E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243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40B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950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6A3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D7A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EA6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A1A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E57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532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1F7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F3D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0F3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CEE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708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2D0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CC1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2A0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21BA9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6A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C1F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B34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0DC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7D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92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667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BEC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706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DA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2AF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14C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D28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932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B9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09C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60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A6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D0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816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D3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BB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9D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CD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59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09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C9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187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BC7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39A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35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2BF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9EB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15237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16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354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3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08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E8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F1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C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3C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1A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9D5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93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65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0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4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9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18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42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6FBC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D8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9E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9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F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8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7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B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38B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9D2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B17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D13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9D3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F8B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491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C3A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02E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E6E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6BB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D4297F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8D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3C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77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EF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E158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24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A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0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B0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CB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07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F4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84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E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3E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B3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C1FFB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3D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33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D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D8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5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97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4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C0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E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46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DD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7E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BF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85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0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B24F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3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1A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4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8D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C2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66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84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C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9E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F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A7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3F7D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C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8C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4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C4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A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D3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F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92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B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D6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26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28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1B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0C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F8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DBED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2B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01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D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A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EE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39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E7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D3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FC03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DC8D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DE7ED4" w14:textId="7AEC05D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8B6C42">
              <w:rPr>
                <w:rFonts w:ascii="Arial" w:hAnsi="Arial"/>
                <w:lang w:eastAsia="sk-SK"/>
              </w:rPr>
              <w:t>2</w:t>
            </w:r>
            <w:r w:rsidR="00F64A00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450A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5DA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EBD5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2B52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B9CD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D970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727E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3A72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F9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0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2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B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17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2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2033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E9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5F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EF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A6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87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08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B21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5E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69F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265D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BBF73F9" wp14:editId="5AD1017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DA397C" w14:textId="77777777" w:rsidR="006953BA" w:rsidRDefault="006953BA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8F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DCF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ED0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212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93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E4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69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08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CE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36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B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3A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E5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4D2C1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6767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DE1E9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082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F32A659" wp14:editId="752475E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C133FD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2CCFDE3" wp14:editId="5D349972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D28C3C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EF9C28" wp14:editId="14467A08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34C236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EC45407" wp14:editId="7CD8898C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5A84E2" w14:textId="77777777" w:rsidR="006953BA" w:rsidRDefault="00BB1343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A21CD8D" wp14:editId="1DD7604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C8A88C" w14:textId="5F9B793E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B6C42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F64A0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21CD8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5C8A88C" w14:textId="5F9B793E"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B6C42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F64A00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A957DA0" wp14:editId="04014A4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FE93DC" w14:textId="5D324774" w:rsidR="006953BA" w:rsidRDefault="006953BA" w:rsidP="00944C3D">
                                  <w:r>
                                    <w:t>20</w:t>
                                  </w:r>
                                  <w:r w:rsidR="008B6C42">
                                    <w:t>2</w:t>
                                  </w:r>
                                  <w:r w:rsidR="00F64A00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57DA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4FE93DC" w14:textId="5D324774" w:rsidR="006953BA" w:rsidRDefault="006953BA" w:rsidP="00944C3D">
                            <w:r>
                              <w:t>20</w:t>
                            </w:r>
                            <w:r w:rsidR="008B6C42">
                              <w:t>2</w:t>
                            </w:r>
                            <w:r w:rsidR="00F64A00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08C4A62" wp14:editId="610E6658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6E4050" w14:textId="77777777" w:rsidR="006953BA" w:rsidRDefault="00BB1343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CDCC3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A2075E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A581EE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0792885" wp14:editId="43143508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B802DB" w14:textId="77777777" w:rsidR="006953BA" w:rsidRDefault="006953BA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6953BA" w:rsidRDefault="006953BA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9434F04" wp14:editId="263B5353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7326F2" w14:textId="77777777" w:rsidR="006953BA" w:rsidRDefault="006953BA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6953BA" w:rsidRDefault="006953BA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F86F31" wp14:editId="71CE950C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1D5DF7" w14:textId="77777777" w:rsidR="006953BA" w:rsidRDefault="006953BA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6953BA" w:rsidRDefault="006953BA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D38DCEE" wp14:editId="29805BC5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8877EB" w14:textId="7A7C963B" w:rsidR="006953BA" w:rsidRDefault="006953BA" w:rsidP="00944C3D">
                                  <w:r>
                                    <w:t>20</w:t>
                                  </w:r>
                                  <w:r w:rsidR="00F64A00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8DCE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278877EB" w14:textId="7A7C963B" w:rsidR="006953BA" w:rsidRDefault="006953BA" w:rsidP="00944C3D">
                            <w:r>
                              <w:t>20</w:t>
                            </w:r>
                            <w:r w:rsidR="00F64A00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D6F15" wp14:editId="01AB3C4B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3FDA3E" w14:textId="77777777" w:rsidR="006953BA" w:rsidRDefault="00BB1343" w:rsidP="00944C3D">
                                  <w:fldSimple w:instr=" MERGEFIELD  aDMDO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134BD8C" wp14:editId="7F58757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1127CF" w14:textId="5B9B0D40" w:rsidR="006953BA" w:rsidRDefault="006953BA" w:rsidP="00944C3D">
                                  <w:r>
                                    <w:t>20</w:t>
                                  </w:r>
                                  <w:r w:rsidR="00F64A00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4BD8C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B1127CF" w14:textId="5B9B0D40" w:rsidR="006953BA" w:rsidRDefault="006953BA" w:rsidP="00944C3D">
                            <w:r>
                              <w:t>20</w:t>
                            </w:r>
                            <w:r w:rsidR="00F64A00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F9EF2ED" wp14:editId="0FDA5DD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80D426" w14:textId="77777777" w:rsidR="006953BA" w:rsidRDefault="00BB1343" w:rsidP="00944C3D">
                                  <w:fldSimple w:instr=" MERGEFIELD  aDMOD  \* MERGEFORMAT ">
                                    <w:r w:rsidR="006953BA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6953BA" w:rsidRDefault="006953BA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A61A5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C4CA18B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D676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8A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AAB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40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2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21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43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D9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11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BC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10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2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2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2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B9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4B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B0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B5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8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E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D7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16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F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AE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1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6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9B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C7C1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03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DCE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A9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D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1F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D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1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F2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E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2A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DD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EB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2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25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C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6E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6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FB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1355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770D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0D11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1D87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A0BC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3754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7102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40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AD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1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3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9D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72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1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A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1AA4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D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5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41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3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66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3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6A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C2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F7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4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0C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A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96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0A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4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FB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93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F3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75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35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4418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C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4A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BA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0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E0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37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5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6B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646E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8F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C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A36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FC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6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C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A3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AA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1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07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3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E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30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CE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B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A5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3B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8F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19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03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F46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90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6A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16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B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5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D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B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0D10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F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0E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4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444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7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E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6E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9C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2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07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4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F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88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BD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EF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22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2B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64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E02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72C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B9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98D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484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554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C2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D5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AF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5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4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57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8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C9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4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0D5A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ED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D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41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16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54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AC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41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A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54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3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0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33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F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6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6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49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DF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70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5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2C4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DA2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8A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2E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FC8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E31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F4B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0E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70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4EE1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E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B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74DEE2C" wp14:editId="13B6E04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80AA5F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0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0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6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8C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C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0E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8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7B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12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41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B9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88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C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D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9F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E3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37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E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B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F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38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F1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0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40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2E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D5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58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83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77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2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EB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14AC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18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111A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3262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EB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C60862" wp14:editId="6D3C919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BD9FEB" w14:textId="77777777" w:rsidR="006953BA" w:rsidRPr="00391121" w:rsidRDefault="00B6452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36114928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6953BA" w:rsidRPr="00391121" w:rsidRDefault="00B6452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36114928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9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50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4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F7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89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AD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E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E5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DE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A9F63E" wp14:editId="5E587EC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225B20" w14:textId="77777777" w:rsidR="006953BA" w:rsidRPr="00391121" w:rsidRDefault="00B6452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2021541302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6953BA" w:rsidRPr="00391121" w:rsidRDefault="00B6452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2021541302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C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6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55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DE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B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69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A3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C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A6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4D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B8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F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02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3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1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C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DD1C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D1B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AA7E4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061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DE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A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1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21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2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D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1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38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A8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B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A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C9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8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0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E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099F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D0A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AC1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9D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40401AB" wp14:editId="28C0B62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F40AF6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B6452C">
                                    <w:rPr>
                                      <w:rFonts w:ascii="Arial" w:hAnsi="Arial" w:cs="Arial"/>
                                    </w:rPr>
                                    <w:t xml:space="preserve">28 </w:t>
                                  </w:r>
                                  <w:proofErr w:type="spellStart"/>
                                  <w:r w:rsidR="00B6452C">
                                    <w:rPr>
                                      <w:rFonts w:ascii="Arial" w:hAnsi="Arial" w:cs="Arial"/>
                                    </w:rPr>
                                    <w:t>oktobra</w:t>
                                  </w:r>
                                  <w:proofErr w:type="spellEnd"/>
                                  <w:r w:rsidR="00B6452C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B6452C">
                              <w:rPr>
                                <w:rFonts w:ascii="Arial" w:hAnsi="Arial" w:cs="Arial"/>
                              </w:rPr>
                              <w:t xml:space="preserve">28 </w:t>
                            </w:r>
                            <w:proofErr w:type="spellStart"/>
                            <w:r w:rsidR="00B6452C">
                              <w:rPr>
                                <w:rFonts w:ascii="Arial" w:hAnsi="Arial" w:cs="Arial"/>
                              </w:rPr>
                              <w:t>oktobra</w:t>
                            </w:r>
                            <w:proofErr w:type="spellEnd"/>
                            <w:r w:rsidR="00B645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7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8F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8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E7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0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0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3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AA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B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B0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A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5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6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E5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E1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7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F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B6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26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55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1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6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0B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7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FA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C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AF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A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AD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9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18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24CD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6E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DC90D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AC58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6DC3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1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B1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A0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6F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5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19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EF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0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4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5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4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B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D8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6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1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78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C5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4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12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09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D0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79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15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67115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AEB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1865B0" wp14:editId="3701C5E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2A1C01" w14:textId="77777777" w:rsidR="006953BA" w:rsidRPr="00391121" w:rsidRDefault="00B6452C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28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oktobra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6953BA" w:rsidRPr="00391121" w:rsidRDefault="00B6452C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28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oktobra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09A9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C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6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D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08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2F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D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B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E5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CF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14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69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EB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5C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9C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0F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D2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126598" wp14:editId="0ED04BE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0CF937" w14:textId="77777777" w:rsidR="006953BA" w:rsidRDefault="006953BA" w:rsidP="00944C3D">
                                  <w:r>
                                    <w:t>11</w:t>
                                  </w:r>
                                  <w:r w:rsidR="00B6452C">
                                    <w:t>74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6953BA" w:rsidRDefault="006953BA" w:rsidP="00944C3D">
                            <w:r>
                              <w:t>11</w:t>
                            </w:r>
                            <w:r w:rsidR="00B6452C">
                              <w:t>74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57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92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39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93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BE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13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ED17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06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822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2EF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C8E6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7472C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7FD25B9" wp14:editId="759D229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053FD4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845DD45" wp14:editId="1B4659D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706327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8AE0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DD7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19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A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AE68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60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CECB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4F1424D" wp14:editId="668982D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CD4622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AF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1E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F18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55F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F7A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63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2D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C39E4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40E6A9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46CC66C" wp14:editId="1C04FB0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067004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1C4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A4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B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29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08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65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7B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4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3E36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F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21E9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14E9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F5DDB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61FBEB9" wp14:editId="0AE47E0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0B0822" w14:textId="77777777" w:rsidR="006953BA" w:rsidRPr="00391121" w:rsidRDefault="006953B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6953BA" w:rsidRPr="00391121" w:rsidRDefault="006953B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C037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1F608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C61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F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DF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2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3E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D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6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21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C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FE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0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1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A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53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2B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2C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0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FB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AC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9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DB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0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41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FC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2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D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A3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B786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C25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7EA63B" w14:textId="0E8285A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F64A00">
              <w:rPr>
                <w:rFonts w:ascii="Arial" w:hAnsi="Arial"/>
                <w:lang w:eastAsia="sk-SK"/>
              </w:rPr>
              <w:t>17.3.2023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BBC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04A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44B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5B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F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F0D9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A22D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41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B2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D2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E2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8A0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6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E44D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CB1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A2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76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A9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6E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E58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4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51A7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7D9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EE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DE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4E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26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20D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80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97A4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835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03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59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F7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6D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AB45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9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3048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97E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B8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30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0E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69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D992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1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F7CE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5F2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35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ED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48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4F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E41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5A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36A0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C15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7D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6E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5B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DC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60E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6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15E2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92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6E2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8CC4C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7661CF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372610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60080C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C5990FC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731BF7F3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13040E6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DA9594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4D2430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160FA72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49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B5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4B49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90E955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4B5451F9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7CD98D1A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410721DF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49AB3291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47BFB440" w14:textId="77777777" w:rsidR="006953BA" w:rsidRDefault="006953BA" w:rsidP="00503750">
            <w:pPr>
              <w:rPr>
                <w:rFonts w:ascii="Arial" w:hAnsi="Arial"/>
                <w:lang w:eastAsia="sk-SK"/>
              </w:rPr>
            </w:pPr>
          </w:p>
          <w:p w14:paraId="2072D1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D5E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2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B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95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5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4B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2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6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01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9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1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E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1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4D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45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65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D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1D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5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AE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2AFC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2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71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F99A84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54D9A939" w14:textId="77777777" w:rsidR="00944C3D" w:rsidRDefault="00944C3D" w:rsidP="00944C3D">
      <w:pPr>
        <w:rPr>
          <w:rFonts w:ascii="Arial" w:hAnsi="Arial"/>
        </w:rPr>
      </w:pPr>
    </w:p>
    <w:p w14:paraId="3D3DCC1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6CB8D2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9F23814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6C5E323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4B9C88A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64F3E83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10172DC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91DDC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9922B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89E4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C58D9B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443C5BE" w14:textId="77777777" w:rsidR="00944C3D" w:rsidRPr="008D0433" w:rsidRDefault="00B6452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Vladová Janka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05E870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B2BF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4CA24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7A573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14492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EBA25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68ABE0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4F951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BB118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3FDD1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996B11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5150EA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3E11A2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DB4339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52AF16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B7BF14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CE524F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DC7D33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5FF141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E54D7ED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5B27C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5B6A21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18D8C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CE6293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7ECAA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D62CA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20B0C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3C2E5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4C836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FE329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8B559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89B3E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FCB54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665D9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C668F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70913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EC816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D24C3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66C65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7F7F8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A4B95B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0BC42A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1552BE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B82EC3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8AD51B3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2417B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FADCF12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9EDC35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16C170F" w14:textId="404E6BA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F64A00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4ABD593D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D155B3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C3E9C6F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75A2A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91B37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243A50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33537D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9044B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4CF88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8A7AA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EEC4A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BAC9D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83397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E41C3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D449A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1FC21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09840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BFDC0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1AE2C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17B25A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C60D34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99659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803F0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1A36C21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1C016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1342CB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9A4583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0D86FB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A41FCC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08BDE9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0E862A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E1DD2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92606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2E3063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A7308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A1F0AB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3EADC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41937E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682248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9C0552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1F83BF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2900B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B0FF5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E51BF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139D0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702CFE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B2041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F817B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56BAD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EDB88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A2E64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1EEB0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CEE5C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F6275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F3350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CB10F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A6843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CF530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561C0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230F2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01E26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B55B9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2ACF1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FBF37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5AF23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8D7040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258A4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D9963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077FB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5FCEF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182B9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4CAEE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EDF6BA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C30B583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B03B0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AD47C1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4A9595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FD4660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25BAA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9E8B6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A56AC7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63A63D5" w14:textId="77777777" w:rsidTr="00503750">
        <w:tc>
          <w:tcPr>
            <w:tcW w:w="2302" w:type="dxa"/>
            <w:vAlign w:val="center"/>
          </w:tcPr>
          <w:p w14:paraId="3A2304A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C7585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39176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E6C6A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04F22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6DED9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E4C37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D000E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4D44F17" w14:textId="77777777" w:rsidTr="00503750">
        <w:tc>
          <w:tcPr>
            <w:tcW w:w="15593" w:type="dxa"/>
            <w:gridSpan w:val="8"/>
            <w:vAlign w:val="center"/>
          </w:tcPr>
          <w:p w14:paraId="09148F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5921B12" w14:textId="77777777" w:rsidTr="00503750">
        <w:tc>
          <w:tcPr>
            <w:tcW w:w="2302" w:type="dxa"/>
            <w:vAlign w:val="center"/>
          </w:tcPr>
          <w:p w14:paraId="0FEB26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B1DEF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89F8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09FA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DBDD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DB27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7BA7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C430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1F7DD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12544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DB452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BAAE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D5AD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7323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2B84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88E8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50D5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E513E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F2B75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14970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7CF6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1323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4E85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5A59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3651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F18E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15E62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D3834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0334D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B366D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00DD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315C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AD65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1D01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D059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63C44B7" w14:textId="77777777" w:rsidTr="00503750">
        <w:tc>
          <w:tcPr>
            <w:tcW w:w="2302" w:type="dxa"/>
            <w:vAlign w:val="center"/>
          </w:tcPr>
          <w:p w14:paraId="732B74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519C4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8600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BFB9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2F95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961B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ABD4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FA87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DFF3B9" w14:textId="77777777" w:rsidTr="00503750">
        <w:tc>
          <w:tcPr>
            <w:tcW w:w="15593" w:type="dxa"/>
            <w:gridSpan w:val="8"/>
            <w:vAlign w:val="center"/>
          </w:tcPr>
          <w:p w14:paraId="112509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44A6696" w14:textId="77777777" w:rsidTr="00503750">
        <w:tc>
          <w:tcPr>
            <w:tcW w:w="2302" w:type="dxa"/>
            <w:vAlign w:val="center"/>
          </w:tcPr>
          <w:p w14:paraId="2E95F1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95E87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8314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A5ED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8D78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76F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3A03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B211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B454F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54E3D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59BC8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566A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38BB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85B6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C716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BC26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25D0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B7C29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C2C56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BFBA3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AE10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BD59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0CFB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151E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4848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0667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695B39" w14:textId="77777777" w:rsidTr="00503750">
        <w:tc>
          <w:tcPr>
            <w:tcW w:w="2302" w:type="dxa"/>
            <w:vAlign w:val="center"/>
          </w:tcPr>
          <w:p w14:paraId="04B0B4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A0E70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0E6E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A335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5065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53C0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17C9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9CA4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AE6535" w14:textId="77777777" w:rsidTr="00503750">
        <w:tc>
          <w:tcPr>
            <w:tcW w:w="15593" w:type="dxa"/>
            <w:gridSpan w:val="8"/>
            <w:vAlign w:val="center"/>
          </w:tcPr>
          <w:p w14:paraId="71DD95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C93097F" w14:textId="77777777" w:rsidTr="00503750">
        <w:tc>
          <w:tcPr>
            <w:tcW w:w="2302" w:type="dxa"/>
            <w:vAlign w:val="center"/>
          </w:tcPr>
          <w:p w14:paraId="296D7C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85B35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10D6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068A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ECAF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2814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9F28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D384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563FCA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FE029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59772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19B7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B464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7B1C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0136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9DBB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211C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A17C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7D9F6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FD3AA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42D9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A5EF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D4B0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8584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2FC7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156A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196E2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A3A68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DC7BF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FE28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73A3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4986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C7BF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FFDF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402D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C1CE4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CA3A3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490A9F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213B5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91AD7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BC5E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8A55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091E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DFA2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5D1C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0E81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B4D7F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CD4B7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7965C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66BA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02C0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A387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97AB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9BDA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1431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CE6CDC" w14:textId="77777777" w:rsidR="00944C3D" w:rsidRDefault="00944C3D" w:rsidP="00944C3D">
      <w:pPr>
        <w:rPr>
          <w:rFonts w:ascii="Arial" w:hAnsi="Arial"/>
          <w:b/>
        </w:rPr>
      </w:pPr>
    </w:p>
    <w:p w14:paraId="783301F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2FEF847" w14:textId="77777777" w:rsidTr="00503750">
        <w:tc>
          <w:tcPr>
            <w:tcW w:w="1944" w:type="dxa"/>
            <w:vAlign w:val="center"/>
          </w:tcPr>
          <w:p w14:paraId="57E077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96161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7DB88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C0E54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CDA2E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933CF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3A8B1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A9C5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11C1B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E4B58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B94C7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5AAC2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C59727C" w14:textId="77777777" w:rsidTr="00503750">
        <w:tc>
          <w:tcPr>
            <w:tcW w:w="15685" w:type="dxa"/>
            <w:gridSpan w:val="12"/>
            <w:vAlign w:val="center"/>
          </w:tcPr>
          <w:p w14:paraId="4A8787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9DC8C93" w14:textId="77777777" w:rsidTr="00503750">
        <w:tc>
          <w:tcPr>
            <w:tcW w:w="1944" w:type="dxa"/>
            <w:vAlign w:val="center"/>
          </w:tcPr>
          <w:p w14:paraId="1E89CE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B740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374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FC80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7296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6B13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D95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EB6D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C81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FD7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050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91A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BD6FD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D099C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4C87D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A869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757C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3CF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53BC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6A7F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B99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C07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013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341A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8EF0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B7EDB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F778F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8BC7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1B65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6071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FBE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C77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17CA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D1D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5C1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713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C13F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394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EF468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426F2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53B7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5BE9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B0E3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AB01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0BAB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6445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6DB8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EEC3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6DE3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5516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320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0B41578" w14:textId="77777777" w:rsidTr="00503750">
        <w:tc>
          <w:tcPr>
            <w:tcW w:w="1944" w:type="dxa"/>
            <w:vAlign w:val="center"/>
          </w:tcPr>
          <w:p w14:paraId="687253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4E85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F742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5D918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865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7FA9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89CB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4E41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E462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4CA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AE9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B65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369021" w14:textId="77777777" w:rsidTr="00503750">
        <w:tc>
          <w:tcPr>
            <w:tcW w:w="15685" w:type="dxa"/>
            <w:gridSpan w:val="12"/>
            <w:vAlign w:val="center"/>
          </w:tcPr>
          <w:p w14:paraId="67A864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6CAEB41" w14:textId="77777777" w:rsidTr="00503750">
        <w:tc>
          <w:tcPr>
            <w:tcW w:w="1944" w:type="dxa"/>
            <w:vAlign w:val="center"/>
          </w:tcPr>
          <w:p w14:paraId="42441C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A064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7FA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AA3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48E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8CA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3B2B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F64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F410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223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EBFD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FE81D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05631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1AFEA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4C586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8C0ED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60BB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05D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E11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41D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170D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5CA9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E63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51AFA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6FCA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D7E7DA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AB6E5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5964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5E0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E6F9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215C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D3B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227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4A1E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7FF3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A102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F46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E60B3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616C1E" w14:textId="77777777" w:rsidTr="00503750">
        <w:tc>
          <w:tcPr>
            <w:tcW w:w="1944" w:type="dxa"/>
            <w:vAlign w:val="center"/>
          </w:tcPr>
          <w:p w14:paraId="7BE671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8FF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505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E1B0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DC6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608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E06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3B8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28E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8273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68336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2D34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01D9EC" w14:textId="77777777" w:rsidTr="00503750">
        <w:tc>
          <w:tcPr>
            <w:tcW w:w="15685" w:type="dxa"/>
            <w:gridSpan w:val="12"/>
            <w:vAlign w:val="center"/>
          </w:tcPr>
          <w:p w14:paraId="2A7D9D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53F94E8" w14:textId="77777777" w:rsidTr="00503750">
        <w:tc>
          <w:tcPr>
            <w:tcW w:w="1944" w:type="dxa"/>
            <w:vAlign w:val="center"/>
          </w:tcPr>
          <w:p w14:paraId="521211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A454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7D5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5AD9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9B7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96FB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3467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71D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804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652B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946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EF55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2854F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3406C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987F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5BB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2F10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A3C5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DC1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7B1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38C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F3C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9F6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97C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8A14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BEA7E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F4F83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87F6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BF9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EFD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BB8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43E6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DF66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64C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8C4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A66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36A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27D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16FDB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63C52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343AB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6089F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3C89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04D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DE6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C3F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E88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9A9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2B4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40E8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51E8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A430D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D108A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01AF17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BF184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B79FF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256A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471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7182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A7B2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710D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2FB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53C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7ED5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D9C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F6C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AB511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4AF4A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3CF1D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A0A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CC7C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BC7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7768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F85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32E2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1AC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843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9FAC0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A74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52BF1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7A9A9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8A8C7E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27CC5E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03CA9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4314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CA6C0C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7C10A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3B909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25489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43EDB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A8505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8F063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D5FE6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31909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0B6E4F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3ED35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E25B1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93877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BFE37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1AC54C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68688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23628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AA13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B88C070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B3DDA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EE3B4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98A8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51D81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84B4D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BF36A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44B00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10CFC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ADB06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F9CEA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1EC6C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FFFD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A658E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B4A8954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8AD8A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4A768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57331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F31D2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56FF0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27631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2E8222C" w14:textId="77777777" w:rsidTr="00503750">
        <w:trPr>
          <w:trHeight w:val="1073"/>
        </w:trPr>
        <w:tc>
          <w:tcPr>
            <w:tcW w:w="3614" w:type="dxa"/>
            <w:vMerge/>
          </w:tcPr>
          <w:p w14:paraId="75835B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B6833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7861C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EEFB0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C4DA0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91CAB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BF7F7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CE6B90B" w14:textId="77777777" w:rsidTr="00503750">
        <w:trPr>
          <w:trHeight w:val="283"/>
        </w:trPr>
        <w:tc>
          <w:tcPr>
            <w:tcW w:w="3614" w:type="dxa"/>
          </w:tcPr>
          <w:p w14:paraId="3E73A6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5B670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306E3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A5828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31A78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9E2C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14CC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9CB0BBB" w14:textId="77777777" w:rsidTr="00503750">
        <w:trPr>
          <w:trHeight w:val="283"/>
        </w:trPr>
        <w:tc>
          <w:tcPr>
            <w:tcW w:w="3614" w:type="dxa"/>
          </w:tcPr>
          <w:p w14:paraId="2A55AC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BF96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7F05F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B873C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2F23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16BBB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0FFF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591735A" w14:textId="77777777" w:rsidTr="00503750">
        <w:trPr>
          <w:trHeight w:val="283"/>
        </w:trPr>
        <w:tc>
          <w:tcPr>
            <w:tcW w:w="3614" w:type="dxa"/>
          </w:tcPr>
          <w:p w14:paraId="4D8DC5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E0DF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DC74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F5E69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FA8B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DCF80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C7B69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03204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AFB3DA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0C8EB3E5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37930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B426E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EA0AB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4D494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A4D00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712DE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9FA26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C94A6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DB750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8AB54C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99809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30F2E2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E1228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AF657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8D8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883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7AD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9FD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FBF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911C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0475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4C8F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69CD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E093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988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216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000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565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753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7A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91B1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F5BEC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2CCC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AB7A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799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287C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3E66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EBD7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C3F2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396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4E11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3BB94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A4B0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91636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43ED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52B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483B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D5E5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79A4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5221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1EA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EB6A54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04053A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ED60C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E4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1D9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CC26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DE5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C64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84D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F26F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7305A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FF008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40B43A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AD242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E5094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BC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779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469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68EA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B24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7E7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DA98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D39F3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2FBF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5D27D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18D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A98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CCDC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390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77D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65E8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962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DF610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4903E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CB6B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8E1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32EF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0E8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D91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D94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A4A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6B8B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560FA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49A723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41C3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72D3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341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9CA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E1A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CFB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EAE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A80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D1404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6A396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935E4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29BE23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1418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4E5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5D6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A0DA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D90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D478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1D5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65C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07A6A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396834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03724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83A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C37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63F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D46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84FC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E81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CB9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991199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9006F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668A37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7534B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86DC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D490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B6C7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1DA6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8A42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2C41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D52D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3902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2E36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EF16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3D8D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7993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09A7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6B58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32DE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9DAD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194EC0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5EEEDE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A2860D9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A1840B2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5AEEAF5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F76BA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E3E8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A6D4A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DCD64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8558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10AB0B7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27876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5C2B8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4FF4E3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692C5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AD7BA1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C31BD6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22A24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C0D88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23E777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17B2A8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1BBD1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83671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B3AD1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77D29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1D6AE8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3F1D89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0FF6F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DC7A2D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F157C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61697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218AFE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8214CC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8AF43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8F833E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EC004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67513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1A4832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47470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C7CC0A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E65DBC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4EB8E8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C72BE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2EB2C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32975A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931A5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4AC9A1D" w14:textId="77777777" w:rsidR="00944C3D" w:rsidRDefault="00944C3D" w:rsidP="00944C3D">
      <w:pPr>
        <w:rPr>
          <w:rFonts w:ascii="Arial" w:hAnsi="Arial"/>
          <w:b/>
        </w:rPr>
      </w:pPr>
    </w:p>
    <w:p w14:paraId="0CA10F19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FF869C2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9CCED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5B783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C34F7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716B4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D0EE8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B24FF3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7FDF3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464B6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6AF40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C4B98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190048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55F05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96574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43EB0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3FC17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8E7B73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F2CBE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295D1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89400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0DF8F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8333F2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422DAB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682DAD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B5558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42DC2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6CCB6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6C48F20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FC91668" w14:textId="77777777" w:rsidTr="00503750">
        <w:tc>
          <w:tcPr>
            <w:tcW w:w="2835" w:type="dxa"/>
            <w:vAlign w:val="center"/>
          </w:tcPr>
          <w:p w14:paraId="1DB3B4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22E4D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56EE1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9DBEA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4CA81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7DE8C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34AE55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06D6A0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08944A5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1B26F6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B28DF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FD64C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10A9B3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2FD19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B4DD0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336C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81E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5D5D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E09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6F0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4A6D6F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3890B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B7F0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74E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03E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954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6AB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2C278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55523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E4764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F46B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D23C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749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FC82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E017E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2F4C2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2CEEB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2E4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890E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F1B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CFC1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69F0D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901D7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6B44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EE5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8BA6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726D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DBE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824C2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64833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AF3651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9024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588A1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B6BF0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CBDA4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7B07D5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8C622A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42CB17E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1A21187" w14:textId="77777777" w:rsidR="00944C3D" w:rsidRDefault="00944C3D" w:rsidP="00944C3D">
      <w:pPr>
        <w:rPr>
          <w:rFonts w:ascii="Arial" w:hAnsi="Arial"/>
          <w:b/>
        </w:rPr>
      </w:pPr>
    </w:p>
    <w:p w14:paraId="71875177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487BD53" w14:textId="77777777" w:rsidTr="00503750">
        <w:tc>
          <w:tcPr>
            <w:tcW w:w="2835" w:type="dxa"/>
            <w:vAlign w:val="center"/>
          </w:tcPr>
          <w:p w14:paraId="6F4D31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7F820A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DA89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CC79C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0DEB9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B700B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C9DA673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676F4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4C940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2DF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3F4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C76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5B3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09B9E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7075A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029A5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C75D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4DB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2B6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6C7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DF3DE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B2CAF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C63F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AC6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D9C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E91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334B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7166B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C5677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C408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182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98E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F043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5E8D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9B762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27ED53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6C5C11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8D9F1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1C4ED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09EED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1B97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810987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FB63FC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E09BF0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DB9D6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D5702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9AA74D7" w14:textId="77777777" w:rsidTr="00503750">
        <w:trPr>
          <w:trHeight w:val="699"/>
        </w:trPr>
        <w:tc>
          <w:tcPr>
            <w:tcW w:w="3502" w:type="dxa"/>
            <w:vMerge/>
          </w:tcPr>
          <w:p w14:paraId="26F247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7A589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4A7EF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DBE869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B5117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0FA8B5A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6C0CE7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F8A198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13E78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4A9FC4B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8408DB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E12A9E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001F4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606513D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B6789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D0CB1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005AF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51FC940D" w14:textId="77777777" w:rsidTr="00503750">
        <w:trPr>
          <w:trHeight w:val="593"/>
        </w:trPr>
        <w:tc>
          <w:tcPr>
            <w:tcW w:w="3497" w:type="dxa"/>
          </w:tcPr>
          <w:p w14:paraId="67AEE6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BC470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A0CA4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5B4DA9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C8A0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8D15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6E8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59BA7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33AAB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7288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59C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F7275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52DEE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E3E8A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591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BAE5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AC97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72A19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287F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4E5DF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FED69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C7C2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7C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F912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0769EE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1BAA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C48A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ADE0F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4578E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DFEA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758C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8D10F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9CE3B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D79D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AEB6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1DC1E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D17D6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C56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BF0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594B5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BA57A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65E9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7E7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495F8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5AD2F5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FED0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A24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BFCBFB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7E3AB2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42A6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0959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011E0C" w14:textId="77777777" w:rsidR="00944C3D" w:rsidRDefault="00944C3D" w:rsidP="00944C3D">
      <w:pPr>
        <w:rPr>
          <w:rFonts w:ascii="Arial" w:hAnsi="Arial"/>
          <w:b/>
        </w:rPr>
      </w:pPr>
    </w:p>
    <w:p w14:paraId="4AEA7F3C" w14:textId="77777777" w:rsidR="00944C3D" w:rsidRDefault="00944C3D" w:rsidP="00944C3D">
      <w:pPr>
        <w:rPr>
          <w:rFonts w:ascii="Arial" w:hAnsi="Arial"/>
          <w:b/>
        </w:rPr>
      </w:pPr>
    </w:p>
    <w:p w14:paraId="21200893" w14:textId="77777777" w:rsidR="00944C3D" w:rsidRDefault="00944C3D" w:rsidP="00944C3D">
      <w:pPr>
        <w:rPr>
          <w:rFonts w:ascii="Arial" w:hAnsi="Arial"/>
          <w:b/>
        </w:rPr>
      </w:pPr>
    </w:p>
    <w:p w14:paraId="64F5B8D5" w14:textId="77777777" w:rsidR="00944C3D" w:rsidRDefault="00944C3D" w:rsidP="00944C3D">
      <w:pPr>
        <w:rPr>
          <w:rFonts w:ascii="Arial" w:hAnsi="Arial"/>
          <w:b/>
        </w:rPr>
      </w:pPr>
    </w:p>
    <w:p w14:paraId="41C09D8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3531E184" w14:textId="77777777" w:rsidTr="00503750">
        <w:tc>
          <w:tcPr>
            <w:tcW w:w="2622" w:type="dxa"/>
            <w:vAlign w:val="center"/>
          </w:tcPr>
          <w:p w14:paraId="1567BE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803FD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C1D4E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B598E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5CBAD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1CAE3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F85CE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B4D4F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FF42B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0F9688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5A549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7ABA742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2C22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2739C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08E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66C8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31CD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B19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F8B00AA" w14:textId="77777777" w:rsidTr="00503750">
        <w:tc>
          <w:tcPr>
            <w:tcW w:w="2622" w:type="dxa"/>
            <w:vAlign w:val="center"/>
          </w:tcPr>
          <w:p w14:paraId="5E06F9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C96BF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E42A0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1B5C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C8B3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9C5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639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FD2599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2A530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63B0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F552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6AD6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A99E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347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E1585B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3C39B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23E8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60C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B08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3B51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B919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A8D68EA" w14:textId="77777777" w:rsidTr="00503750">
        <w:tc>
          <w:tcPr>
            <w:tcW w:w="2622" w:type="dxa"/>
            <w:vAlign w:val="center"/>
          </w:tcPr>
          <w:p w14:paraId="5AB8B6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B336745" w14:textId="04F0D2A8" w:rsidR="00944C3D" w:rsidRPr="008C56AB" w:rsidRDefault="00F64A00" w:rsidP="00B6452C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35991</w:t>
            </w:r>
          </w:p>
        </w:tc>
        <w:tc>
          <w:tcPr>
            <w:tcW w:w="1275" w:type="dxa"/>
            <w:vAlign w:val="center"/>
          </w:tcPr>
          <w:p w14:paraId="7E0DB59A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EFCD8B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513D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45B069" w14:textId="6CA51818" w:rsidR="00944C3D" w:rsidRPr="008C56AB" w:rsidRDefault="00F64A00" w:rsidP="00546C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53333</w:t>
            </w:r>
          </w:p>
        </w:tc>
      </w:tr>
      <w:tr w:rsidR="0099716A" w:rsidRPr="00050529" w14:paraId="00C3BBC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FE98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B294E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A82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838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571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46F2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3B26F8C" w14:textId="77777777" w:rsidTr="00503750">
        <w:tc>
          <w:tcPr>
            <w:tcW w:w="2622" w:type="dxa"/>
            <w:vAlign w:val="center"/>
          </w:tcPr>
          <w:p w14:paraId="70066D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1A281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5634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212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155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1F9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0FAE89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F6E285F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464985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4A798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C928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09B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0CD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30F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AD0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634944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234DC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0F38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F991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51B9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5560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6BC3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7F4D5C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A280D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D98E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406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B38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86D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E3B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A637429" w14:textId="77777777" w:rsidTr="00503750">
        <w:tc>
          <w:tcPr>
            <w:tcW w:w="2622" w:type="dxa"/>
            <w:vAlign w:val="center"/>
          </w:tcPr>
          <w:p w14:paraId="56BA4C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427B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5161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12F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0E7B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B1C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2C12C79" w14:textId="77777777" w:rsidTr="00503750">
        <w:tc>
          <w:tcPr>
            <w:tcW w:w="2622" w:type="dxa"/>
            <w:vAlign w:val="center"/>
          </w:tcPr>
          <w:p w14:paraId="346C41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82082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3D73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7E2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91C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BC1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1871D26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D3E4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6DF40ED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DCA84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59BD0E" w14:textId="77777777" w:rsidR="00944C3D" w:rsidRPr="008C56AB" w:rsidRDefault="00944C3D" w:rsidP="00546C37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B696D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C52D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61A1217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8CC11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C64EBD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BD895C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EF6C80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6E1405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B7960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C027F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BFA60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A6F0FD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C005DF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52906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A7B6C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1968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210F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05745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F6F8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BD534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630534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3642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BA34C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188C68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D4BA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9D425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70668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6282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07D4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674014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F2B82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4568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AB5D6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3CDC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9081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0CD54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9039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F63BF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66812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23DF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FCA1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ABC41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D8D8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3A836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9D119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614D7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AF36B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7D8D5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E5B9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A16CD8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9A06B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76B3E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8DF8F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A025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FFCDF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E8DDE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6A12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DE0F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EF77C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C897B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54FD9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6904C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E432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7161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2B4A9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DC95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7389A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374F4B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154B06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FF2D7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7FF8D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87AE67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A0A7241" w14:textId="77777777" w:rsidTr="00503750">
        <w:tc>
          <w:tcPr>
            <w:tcW w:w="2835" w:type="dxa"/>
            <w:vAlign w:val="center"/>
          </w:tcPr>
          <w:p w14:paraId="1DE835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050BA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418A5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08851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8BAF9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81433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245FC2F" w14:textId="77777777" w:rsidTr="00503750">
        <w:tc>
          <w:tcPr>
            <w:tcW w:w="2835" w:type="dxa"/>
            <w:vAlign w:val="center"/>
          </w:tcPr>
          <w:p w14:paraId="6DCDEC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0013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482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B12A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BDC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54F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DECD19" w14:textId="77777777" w:rsidTr="00503750">
        <w:tc>
          <w:tcPr>
            <w:tcW w:w="2835" w:type="dxa"/>
            <w:vAlign w:val="center"/>
          </w:tcPr>
          <w:p w14:paraId="61E86B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C633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1A1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D82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65D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C515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CDE16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B6EF3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A88F0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80294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BD935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CB448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11D96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19E706D" w14:textId="77777777" w:rsidTr="00503750">
        <w:tc>
          <w:tcPr>
            <w:tcW w:w="2835" w:type="dxa"/>
            <w:vAlign w:val="center"/>
          </w:tcPr>
          <w:p w14:paraId="214D84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5E72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2EFE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DC7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E63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022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F2669C" w14:textId="77777777" w:rsidTr="00503750">
        <w:tc>
          <w:tcPr>
            <w:tcW w:w="2835" w:type="dxa"/>
            <w:vAlign w:val="center"/>
          </w:tcPr>
          <w:p w14:paraId="664C0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D1FDF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DC6F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B3A3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888C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954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512F53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C5759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E03BE8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B2067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AE8B2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1DFA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224F8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A90982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09182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9382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46D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9390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2BD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98F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DEA42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54D5E6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C6486B3" w14:textId="77777777" w:rsidTr="00503750">
        <w:tc>
          <w:tcPr>
            <w:tcW w:w="2552" w:type="dxa"/>
            <w:shd w:val="clear" w:color="auto" w:fill="auto"/>
            <w:vAlign w:val="center"/>
          </w:tcPr>
          <w:p w14:paraId="142AE8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D24E8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BF0F8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68157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B0867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4201062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7906C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A8FEAA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E29CDE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4CCEA7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44B9F0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1087769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5D212E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CFC401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4335C7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16F1E3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EE70DC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CD9FB7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190FC0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1D96874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221F6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BFC87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C764BE2" w14:textId="77777777" w:rsidTr="00503750">
        <w:tc>
          <w:tcPr>
            <w:tcW w:w="4395" w:type="dxa"/>
            <w:vMerge/>
          </w:tcPr>
          <w:p w14:paraId="0C88E9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B6E13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F93B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0E5305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149DE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9F2D7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42EC26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005EB4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37B60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F3011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1BCFF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C4F9E23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E1F03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6C75BF4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91F99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BE15913" w14:textId="77777777" w:rsidTr="00503750">
        <w:tc>
          <w:tcPr>
            <w:tcW w:w="4395" w:type="dxa"/>
            <w:vAlign w:val="center"/>
          </w:tcPr>
          <w:p w14:paraId="35725C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F5D7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0E33A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3933F41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F2316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0345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AA9E9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FCB28B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2EE7B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1F664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800E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3B95F8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FE4FE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EF1D8FD" w14:textId="22C928AE" w:rsidR="00944C3D" w:rsidRPr="008C56AB" w:rsidRDefault="00F64A00" w:rsidP="006D5952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140192</w:t>
            </w:r>
          </w:p>
        </w:tc>
        <w:tc>
          <w:tcPr>
            <w:tcW w:w="2835" w:type="dxa"/>
            <w:vAlign w:val="center"/>
          </w:tcPr>
          <w:p w14:paraId="0F1E2D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991F7D6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FDD9F0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84392D6" w14:textId="77777777" w:rsidTr="00503750">
        <w:tc>
          <w:tcPr>
            <w:tcW w:w="4395" w:type="dxa"/>
            <w:vAlign w:val="center"/>
          </w:tcPr>
          <w:p w14:paraId="742A20D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F3B91F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B5C1FF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8A5595A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364ED7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1F7B4C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DEB3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B37EDD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A61CF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5599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92AE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04467C3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BAD2D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2DB55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136D9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7A869F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B4D7B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687F1A3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4DB1B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DB99A8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2F6EFF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65FD30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2EC1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46B2AA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50262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3D5809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BE76151" w14:textId="77777777" w:rsidTr="00503750">
        <w:tc>
          <w:tcPr>
            <w:tcW w:w="1843" w:type="dxa"/>
            <w:vAlign w:val="center"/>
          </w:tcPr>
          <w:p w14:paraId="50B1E39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374D21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3AC01E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8D22DC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232CE8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229394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288245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BE96BBF" w14:textId="77777777" w:rsidTr="00503750">
        <w:tc>
          <w:tcPr>
            <w:tcW w:w="1843" w:type="dxa"/>
            <w:vAlign w:val="center"/>
          </w:tcPr>
          <w:p w14:paraId="568D4B5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59076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2DCF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77ED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D20C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306C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2C433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96A133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4D76F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7E152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25923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684D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7BE1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7DED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FD10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6C79DC5" w14:textId="77777777" w:rsidTr="00503750">
        <w:tc>
          <w:tcPr>
            <w:tcW w:w="1843" w:type="dxa"/>
            <w:vAlign w:val="center"/>
          </w:tcPr>
          <w:p w14:paraId="4570AF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EF85F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7F88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A822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9448A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6FC9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8CF6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0D8E0A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2FC7A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B070F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E5E3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57F7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C4DA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0E6E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B18F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3F2E4E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B304C0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6E07F3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7CDA9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DB821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51A8A0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2D973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0FEC8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44E35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D23D8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2C2F4756" w14:textId="77777777" w:rsidTr="00503750">
        <w:trPr>
          <w:trHeight w:val="664"/>
        </w:trPr>
        <w:tc>
          <w:tcPr>
            <w:tcW w:w="3372" w:type="dxa"/>
          </w:tcPr>
          <w:p w14:paraId="1D8F0B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3A6109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4D7218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735582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D086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6CAC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780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5FFCB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483DED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20865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201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A0A31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B6FC33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9A0E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980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CE47C8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D9DBC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7672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BB62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F46D2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1A493E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1CAF3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E70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B4D3BD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A0B4D2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E9B9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7885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2BF30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417D0B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66411454" w14:textId="77777777" w:rsidTr="00503750">
        <w:tc>
          <w:tcPr>
            <w:tcW w:w="2835" w:type="dxa"/>
            <w:vAlign w:val="center"/>
          </w:tcPr>
          <w:p w14:paraId="20AF40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E47225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FD127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CB91A6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43668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EDC1F0C" w14:textId="77777777" w:rsidTr="00503750">
        <w:tc>
          <w:tcPr>
            <w:tcW w:w="2835" w:type="dxa"/>
          </w:tcPr>
          <w:p w14:paraId="69B5C1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CC342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A7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E7BC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E30B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9D2C9D" w14:textId="77777777" w:rsidTr="00503750">
        <w:tc>
          <w:tcPr>
            <w:tcW w:w="2835" w:type="dxa"/>
          </w:tcPr>
          <w:p w14:paraId="0D9FFF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E2914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F761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56562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8CB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6DB52D" w14:textId="77777777" w:rsidTr="00503750">
        <w:tc>
          <w:tcPr>
            <w:tcW w:w="2835" w:type="dxa"/>
          </w:tcPr>
          <w:p w14:paraId="77C532E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33F1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7436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4D5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88F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E19702" w14:textId="77777777" w:rsidTr="00503750">
        <w:tc>
          <w:tcPr>
            <w:tcW w:w="2835" w:type="dxa"/>
            <w:vAlign w:val="center"/>
          </w:tcPr>
          <w:p w14:paraId="49CC72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34C2C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59FE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91B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9261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3E01E5" w14:textId="77777777" w:rsidTr="00503750">
        <w:tc>
          <w:tcPr>
            <w:tcW w:w="2835" w:type="dxa"/>
            <w:vAlign w:val="center"/>
          </w:tcPr>
          <w:p w14:paraId="0A6AF1D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3CC4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6CF7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66C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2014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078BAE" w14:textId="77777777" w:rsidTr="00503750">
        <w:tc>
          <w:tcPr>
            <w:tcW w:w="2835" w:type="dxa"/>
          </w:tcPr>
          <w:p w14:paraId="06DB5EF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8D73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DD9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F97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1FC8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B35A04" w14:textId="77777777" w:rsidTr="00503750">
        <w:tc>
          <w:tcPr>
            <w:tcW w:w="2835" w:type="dxa"/>
          </w:tcPr>
          <w:p w14:paraId="49867C6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75EA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D108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313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4EF7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17B067" w14:textId="77777777" w:rsidTr="00503750">
        <w:tc>
          <w:tcPr>
            <w:tcW w:w="2835" w:type="dxa"/>
          </w:tcPr>
          <w:p w14:paraId="28910A1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F3D0E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700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C0D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A38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D72481" w14:textId="77777777" w:rsidR="00944C3D" w:rsidRDefault="00944C3D" w:rsidP="00944C3D">
      <w:pPr>
        <w:rPr>
          <w:rFonts w:ascii="Arial" w:hAnsi="Arial"/>
          <w:b/>
        </w:rPr>
      </w:pPr>
    </w:p>
    <w:p w14:paraId="31A02E7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025001F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923A7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17F021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24A92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1DE0A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E3354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EC36872" w14:textId="77777777" w:rsidTr="00503750">
        <w:trPr>
          <w:trHeight w:val="443"/>
        </w:trPr>
        <w:tc>
          <w:tcPr>
            <w:tcW w:w="2560" w:type="dxa"/>
          </w:tcPr>
          <w:p w14:paraId="52693A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A028A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850C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1405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D6B0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BCD25D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98AB71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99F4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FB98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507F7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DAD6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C4C77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9DF3D4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43EEA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CC8F0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3C238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CF8C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E30D7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E258B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16B7B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35DA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9DBB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DBCF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896FD1" w14:textId="77777777" w:rsidR="00944C3D" w:rsidRDefault="00944C3D" w:rsidP="00944C3D">
      <w:pPr>
        <w:rPr>
          <w:rFonts w:ascii="Arial" w:hAnsi="Arial"/>
          <w:b/>
        </w:rPr>
      </w:pPr>
    </w:p>
    <w:p w14:paraId="149384FD" w14:textId="77777777" w:rsidR="00944C3D" w:rsidRDefault="00944C3D" w:rsidP="00944C3D">
      <w:pPr>
        <w:rPr>
          <w:rFonts w:ascii="Arial" w:hAnsi="Arial"/>
          <w:b/>
        </w:rPr>
      </w:pPr>
    </w:p>
    <w:p w14:paraId="7A618C2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B4A1DB1" w14:textId="77777777" w:rsidR="00944C3D" w:rsidRDefault="00944C3D" w:rsidP="00944C3D">
      <w:pPr>
        <w:rPr>
          <w:rFonts w:ascii="Arial" w:hAnsi="Arial"/>
          <w:b/>
        </w:rPr>
      </w:pPr>
    </w:p>
    <w:p w14:paraId="3561D64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2A3D201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5657C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15FF1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8C7F6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B2DF3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6055E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719C5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2C29A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A0F917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F2A1A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D53BB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05EA5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77B47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24B85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65DA1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115F5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55252C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23F770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47F32D1" w14:textId="77777777" w:rsidTr="00503750">
        <w:trPr>
          <w:trHeight w:val="677"/>
        </w:trPr>
        <w:tc>
          <w:tcPr>
            <w:tcW w:w="3358" w:type="dxa"/>
          </w:tcPr>
          <w:p w14:paraId="37C76C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89CC2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0E461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C49FE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ECD58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6CA6D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C7E5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83B0C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33850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26FF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C636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B9342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0220A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50AF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A901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70837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212B7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30B0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830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E1568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7044C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F0C14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77D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BAFF3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7C0741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D339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B1B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DCC32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038A76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C47DF9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87A35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35483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667D7C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C5A5B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17A28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B22BA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8CDB8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7326D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81DD68A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24238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17031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BBC3CC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F73AE8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3FA3E0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22AE1C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6589AE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22512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3482A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292D74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C28FE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03C46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3666C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54F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6889DC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41830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6F1A7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44AA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0521A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87D77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06A5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A20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F9BF2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6E9658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2E7C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6A31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8B566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527628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2FCD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32A2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7D7F2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B83288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8985FE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1B669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0DEB152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E96C1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005081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8A3FD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63691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874F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CDC7A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C13D8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05C32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0AE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F855C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67131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F8AA1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5A9A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AB40C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BFF1E1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5322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F697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FB990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3E06C9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3B34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EFFE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12B36A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1DB8D3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E68F4AA" w14:textId="77777777" w:rsidTr="00503750">
        <w:tc>
          <w:tcPr>
            <w:tcW w:w="3686" w:type="dxa"/>
            <w:vAlign w:val="center"/>
          </w:tcPr>
          <w:p w14:paraId="2EC633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4ABF30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39677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D2B972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B7EFC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1AE11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DE59F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E9C9B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C535F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57D0C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95690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5887EA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BED18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1C818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46A85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2BC2763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06F35D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5705D6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73FDB2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C841D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82C1C4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89380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DA502A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6307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827C9D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F4487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303F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8616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AFAB9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97727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B3BF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70E2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3AB96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5558E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E4E6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CF7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3D4D1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BE80FE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0B780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BF8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525568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AC2716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0859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1B17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A32E2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2E7C6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168333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7E2B6E8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580D79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ADB67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F26DF2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3D3A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EF9C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C7D88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4BE1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71752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033E4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1C96D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76A9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A07E9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77931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F60E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0A311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2559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DD5F4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B7562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60A612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73CE8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2718C3C" w14:textId="77777777" w:rsidR="00944C3D" w:rsidRDefault="00944C3D" w:rsidP="00944C3D">
      <w:pPr>
        <w:rPr>
          <w:sz w:val="22"/>
          <w:szCs w:val="22"/>
        </w:rPr>
      </w:pPr>
    </w:p>
    <w:p w14:paraId="491DA0C1" w14:textId="77777777" w:rsidR="00944C3D" w:rsidRDefault="00944C3D" w:rsidP="00944C3D">
      <w:pPr>
        <w:rPr>
          <w:sz w:val="22"/>
          <w:szCs w:val="22"/>
        </w:rPr>
      </w:pPr>
    </w:p>
    <w:p w14:paraId="10ACE67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412B268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C5322AF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C668AC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E71A9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0F2BC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27680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A8C1A4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1CF611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BCC6E5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CB3032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586A70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BD8D10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7D92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FB88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F9A4F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9C2E16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44E2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4D0A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3D827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83A3B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D1C7C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8D4C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FF945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3C3400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47D73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B41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F1159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58EB8FC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FF86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6AFD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BDC24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2D6B40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1C526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5FA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8B819F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8D3DE2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2FFA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4805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F8941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57173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6A48EB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B2199E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31A0A5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90C444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9EDE24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0304E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8DFD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EEBD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338C3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60D79C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E05C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DC63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5685E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F96C73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6663D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B61E9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87554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05CB47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F84B5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2BB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54FD4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6DFF1F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8518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9B58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EDADA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86069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FB83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72D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48BD85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12C6BC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02EE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3763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9B7A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BDECC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2317565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E717B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8DA03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E48482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604E8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6296ED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244AEE9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FF6C5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06D4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00D46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8E2492B" w14:textId="77777777" w:rsidR="00944C3D" w:rsidRPr="003607F0" w:rsidRDefault="00944C3D" w:rsidP="00944C3D"/>
    <w:p w14:paraId="3C1DBBEE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B07A4" w14:textId="77777777" w:rsidR="00E23112" w:rsidRDefault="00E23112">
      <w:r>
        <w:separator/>
      </w:r>
    </w:p>
  </w:endnote>
  <w:endnote w:type="continuationSeparator" w:id="0">
    <w:p w14:paraId="45D4BEE3" w14:textId="77777777" w:rsidR="00E23112" w:rsidRDefault="00E2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9281E" w14:textId="77777777" w:rsidR="006953BA" w:rsidRDefault="006953BA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0404C8EA" w14:textId="77777777" w:rsidR="006953BA" w:rsidRDefault="006953BA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00109" w14:textId="77777777" w:rsidR="006953BA" w:rsidRDefault="006953BA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8D4A6D0" w14:textId="77777777" w:rsidR="006953BA" w:rsidRDefault="006953BA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F7378" w14:textId="77777777" w:rsidR="006953BA" w:rsidRPr="00010D38" w:rsidRDefault="006953BA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5DDDAD5D" w14:textId="77777777" w:rsidR="006953BA" w:rsidRDefault="006953BA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563EF" w14:textId="77777777" w:rsidR="00E23112" w:rsidRDefault="00E23112">
      <w:r>
        <w:separator/>
      </w:r>
    </w:p>
  </w:footnote>
  <w:footnote w:type="continuationSeparator" w:id="0">
    <w:p w14:paraId="644865F8" w14:textId="77777777" w:rsidR="00E23112" w:rsidRDefault="00E23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772510">
    <w:abstractNumId w:val="13"/>
  </w:num>
  <w:num w:numId="2" w16cid:durableId="755636210">
    <w:abstractNumId w:val="17"/>
  </w:num>
  <w:num w:numId="3" w16cid:durableId="1953314808">
    <w:abstractNumId w:val="8"/>
  </w:num>
  <w:num w:numId="4" w16cid:durableId="444076660">
    <w:abstractNumId w:val="7"/>
  </w:num>
  <w:num w:numId="5" w16cid:durableId="31445308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51079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408241">
    <w:abstractNumId w:val="20"/>
  </w:num>
  <w:num w:numId="8" w16cid:durableId="1022514028">
    <w:abstractNumId w:val="10"/>
  </w:num>
  <w:num w:numId="9" w16cid:durableId="1600945611">
    <w:abstractNumId w:val="0"/>
  </w:num>
  <w:num w:numId="10" w16cid:durableId="2110546181">
    <w:abstractNumId w:val="19"/>
  </w:num>
  <w:num w:numId="11" w16cid:durableId="1170832582">
    <w:abstractNumId w:val="6"/>
  </w:num>
  <w:num w:numId="12" w16cid:durableId="1473786951">
    <w:abstractNumId w:val="9"/>
  </w:num>
  <w:num w:numId="13" w16cid:durableId="2100368029">
    <w:abstractNumId w:val="12"/>
  </w:num>
  <w:num w:numId="14" w16cid:durableId="1153449607">
    <w:abstractNumId w:val="15"/>
  </w:num>
  <w:num w:numId="15" w16cid:durableId="1695960083">
    <w:abstractNumId w:val="14"/>
  </w:num>
  <w:num w:numId="16" w16cid:durableId="1518420185">
    <w:abstractNumId w:val="2"/>
  </w:num>
  <w:num w:numId="17" w16cid:durableId="2101481404">
    <w:abstractNumId w:val="4"/>
  </w:num>
  <w:num w:numId="18" w16cid:durableId="1741824975">
    <w:abstractNumId w:val="11"/>
  </w:num>
  <w:num w:numId="19" w16cid:durableId="871302276">
    <w:abstractNumId w:val="5"/>
  </w:num>
  <w:num w:numId="20" w16cid:durableId="100877935">
    <w:abstractNumId w:val="18"/>
  </w:num>
  <w:num w:numId="21" w16cid:durableId="596670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46C37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953BA"/>
    <w:rsid w:val="006A3399"/>
    <w:rsid w:val="006A789F"/>
    <w:rsid w:val="006B168A"/>
    <w:rsid w:val="006B2D46"/>
    <w:rsid w:val="006B4786"/>
    <w:rsid w:val="006C4CAE"/>
    <w:rsid w:val="006D5952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B6C42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1C04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452C"/>
    <w:rsid w:val="00B6597A"/>
    <w:rsid w:val="00B808E2"/>
    <w:rsid w:val="00B85F0B"/>
    <w:rsid w:val="00B9049A"/>
    <w:rsid w:val="00B943F2"/>
    <w:rsid w:val="00BB1343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CF00F3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23112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64A00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885D2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F39EA-1750-4236-908F-1FE72C782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16</Pages>
  <Words>5277</Words>
  <Characters>30082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2023-03-17T07:33:00Z</dcterms:created>
  <dcterms:modified xsi:type="dcterms:W3CDTF">2023-03-17T07:33:00Z</dcterms:modified>
</cp:coreProperties>
</file>