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w:t>
      </w:r>
      <w:proofErr w:type="spellStart"/>
      <w:r>
        <w:t>r.o</w:t>
      </w:r>
      <w:proofErr w:type="spellEnd"/>
      <w:r>
        <w:t>.</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Spoločnosť TOMMI Košice, spol. s </w:t>
      </w:r>
      <w:proofErr w:type="spellStart"/>
      <w:r>
        <w:t>r.o</w:t>
      </w:r>
      <w:proofErr w:type="spellEnd"/>
      <w:r>
        <w:t xml:space="preserve">.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w:t>
      </w:r>
      <w:proofErr w:type="spellStart"/>
      <w:r>
        <w:t>s.r.o</w:t>
      </w:r>
      <w:proofErr w:type="spellEnd"/>
      <w:r>
        <w:t xml:space="preserve">.,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w:t>
      </w:r>
      <w:r w:rsidR="007942AF">
        <w:t>2</w:t>
      </w:r>
      <w:r w:rsidR="00243487">
        <w:t>2</w:t>
      </w:r>
      <w:r>
        <w:t xml:space="preserve"> bol 0, (v roku 20</w:t>
      </w:r>
      <w:r w:rsidR="00B4756F">
        <w:t>2</w:t>
      </w:r>
      <w:r w:rsidR="00243487">
        <w:t>1</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w:t>
      </w:r>
      <w:r w:rsidR="007942AF">
        <w:t>2</w:t>
      </w:r>
      <w:r w:rsidR="00243487">
        <w:t>2</w:t>
      </w:r>
      <w:r>
        <w:t xml:space="preserve"> je zostavená ako riadna účtovná závierka podľa § 17 ods. 6 zákona NR SR č. 431/2002 Z. z. o účtovníctve, za účtovné obdobie od 1. januára 20</w:t>
      </w:r>
      <w:r w:rsidR="007942AF">
        <w:t>2</w:t>
      </w:r>
      <w:r w:rsidR="00243487">
        <w:t>2</w:t>
      </w:r>
      <w:r>
        <w:t xml:space="preserve"> do 31. decembra 20</w:t>
      </w:r>
      <w:r w:rsidR="007942AF">
        <w:t>2</w:t>
      </w:r>
      <w:r w:rsidR="00243487">
        <w:t>2</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w:t>
      </w:r>
      <w:r w:rsidR="009A5DE9">
        <w:t>2</w:t>
      </w:r>
      <w:r w:rsidR="00243487">
        <w:t>1</w:t>
      </w:r>
      <w:r>
        <w:t xml:space="preserve">,  </w:t>
      </w:r>
      <w:proofErr w:type="spellStart"/>
      <w:r>
        <w:t>t.j</w:t>
      </w:r>
      <w:proofErr w:type="spellEnd"/>
      <w:r>
        <w:t>. za predchádzajúce účtovné obdobie, bola schválená rozhodnutím spoločníkov  Spoločnosti nahradzujúceho  konanie valného zhromaždenia dňa. 31.3.20</w:t>
      </w:r>
      <w:r w:rsidR="009A5DE9">
        <w:t>2</w:t>
      </w:r>
      <w:r w:rsidR="00243487">
        <w:t>2</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w:t>
      </w:r>
      <w:r w:rsidR="007942AF">
        <w:t>2</w:t>
      </w:r>
      <w:r w:rsidR="00243487">
        <w:t>2</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740469949"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B4756F">
        <w:t>21</w:t>
      </w:r>
      <w:r>
        <w:t xml:space="preserve"> do 31. decembra 20</w:t>
      </w:r>
      <w:r w:rsidR="00B4756F">
        <w:t>21</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843F99">
      <w:pPr>
        <w:pStyle w:val="Zkladntext"/>
      </w:pPr>
      <w:r>
        <w:object w:dxaOrig="8207" w:dyaOrig="952">
          <v:shape id="_x0000_i1040" type="#_x0000_t75" style="width:411.75pt;height:48pt" o:ole="" fillcolor="window">
            <v:imagedata r:id="rId9" o:title=""/>
          </v:shape>
          <o:OLEObject Type="Embed" ProgID="Excel.Sheet.8" ShapeID="_x0000_i1040" DrawAspect="Content" ObjectID="_1740469950"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B4756F">
        <w:t>2</w:t>
      </w:r>
      <w:r w:rsidR="00843F99">
        <w:t>2</w:t>
      </w:r>
      <w:r>
        <w:t xml:space="preserve"> žiadne majetkové účasti v iných spoločnostiach.</w:t>
      </w:r>
    </w:p>
    <w:p w:rsidR="000211C6" w:rsidRDefault="000211C6">
      <w:bookmarkStart w:id="5"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1E341B" w:rsidRDefault="001E341B">
      <w:pPr>
        <w:rPr>
          <w:noProof/>
          <w:lang w:eastAsia="sk-SK"/>
        </w:rPr>
      </w:pPr>
      <w:r>
        <w:rPr>
          <w:noProof/>
          <w:lang w:eastAsia="sk-SK"/>
        </w:rPr>
        <w:t xml:space="preserve">      Samost.hnut.veci             53</w:t>
      </w:r>
      <w:r w:rsidR="00554567">
        <w:rPr>
          <w:noProof/>
          <w:lang w:eastAsia="sk-SK"/>
        </w:rPr>
        <w:t xml:space="preserve"> </w:t>
      </w:r>
      <w:r>
        <w:rPr>
          <w:noProof/>
          <w:lang w:eastAsia="sk-SK"/>
        </w:rPr>
        <w:t>921                                                                                53 921</w:t>
      </w:r>
    </w:p>
    <w:p w:rsidR="001E341B" w:rsidRDefault="001E341B">
      <w:r>
        <w:rPr>
          <w:noProof/>
          <w:lang w:eastAsia="sk-SK"/>
        </w:rPr>
        <w:t xml:space="preserve">     ------------------------------------------------------------------------------------------------------------------------------- </w:t>
      </w:r>
    </w:p>
    <w:p w:rsidR="001079E9" w:rsidRDefault="001E341B">
      <w:r>
        <w:t xml:space="preserve">     SPOLU                         127 943                                                                              127 943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w:t>
      </w:r>
      <w:r w:rsidR="00554567">
        <w:t>4</w:t>
      </w:r>
      <w:r w:rsidR="00B50737">
        <w:t>5</w:t>
      </w:r>
      <w:r w:rsidR="00554567">
        <w:t xml:space="preserve"> </w:t>
      </w:r>
      <w:r w:rsidR="00B50737">
        <w:t>905</w:t>
      </w:r>
      <w:r>
        <w:t xml:space="preserve">                     3</w:t>
      </w:r>
      <w:r w:rsidR="00554567">
        <w:t xml:space="preserve"> </w:t>
      </w:r>
      <w:r>
        <w:t xml:space="preserve">279                                                  </w:t>
      </w:r>
      <w:r w:rsidR="00554567">
        <w:t>4</w:t>
      </w:r>
      <w:r w:rsidR="00B50737">
        <w:t>9 184</w:t>
      </w:r>
    </w:p>
    <w:p w:rsidR="00857BC3" w:rsidRDefault="00857BC3"/>
    <w:p w:rsidR="00857BC3" w:rsidRDefault="00857BC3">
      <w:r>
        <w:t xml:space="preserve">       </w:t>
      </w:r>
      <w:proofErr w:type="spellStart"/>
      <w:r>
        <w:t>Samost.hn.veci</w:t>
      </w:r>
      <w:proofErr w:type="spellEnd"/>
      <w:r>
        <w:t xml:space="preserve">               </w:t>
      </w:r>
      <w:r w:rsidR="00B50737">
        <w:t>53 920</w:t>
      </w:r>
      <w:r>
        <w:t xml:space="preserve">                   </w:t>
      </w:r>
      <w:r w:rsidR="00B50737">
        <w:t xml:space="preserve">        0</w:t>
      </w:r>
      <w:r>
        <w:t xml:space="preserve">                                                  </w:t>
      </w:r>
      <w:r w:rsidR="00554567">
        <w:t>53 920</w:t>
      </w:r>
    </w:p>
    <w:p w:rsidR="00857BC3" w:rsidRDefault="00857BC3">
      <w:r>
        <w:t xml:space="preserve">       ------------------------------------------------------------------------------------------------------------------------------</w:t>
      </w:r>
    </w:p>
    <w:p w:rsidR="00857BC3" w:rsidRDefault="00857BC3">
      <w:r>
        <w:t xml:space="preserve">       SPOLU                           </w:t>
      </w:r>
      <w:r w:rsidR="00B50737">
        <w:t>99 825</w:t>
      </w:r>
      <w:r>
        <w:t xml:space="preserve">                   </w:t>
      </w:r>
      <w:r w:rsidR="00B50737">
        <w:t xml:space="preserve"> </w:t>
      </w:r>
      <w:r w:rsidR="00554567">
        <w:t>3</w:t>
      </w:r>
      <w:r w:rsidR="00B50737">
        <w:t xml:space="preserve"> 279</w:t>
      </w:r>
      <w:r>
        <w:t xml:space="preserve">                                                 </w:t>
      </w:r>
      <w:r w:rsidR="00B50737">
        <w:t>103 104</w:t>
      </w:r>
      <w:r>
        <w:t xml:space="preserve">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554567">
        <w:t>2</w:t>
      </w:r>
      <w:r w:rsidR="00B50737">
        <w:t>2</w:t>
      </w:r>
      <w:r w:rsidR="00857BC3">
        <w:t xml:space="preserve">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6" w:name="_MON_1456578734"/>
    <w:bookmarkStart w:id="7" w:name="_MON_1456837965"/>
    <w:bookmarkEnd w:id="6"/>
    <w:bookmarkEnd w:id="7"/>
    <w:bookmarkStart w:id="8" w:name="_MON_1456579734"/>
    <w:bookmarkEnd w:id="8"/>
    <w:p w:rsidR="003C487E" w:rsidRDefault="00B50737">
      <w:pPr>
        <w:pStyle w:val="Zkladntext"/>
      </w:pPr>
      <w:r>
        <w:object w:dxaOrig="8796" w:dyaOrig="1447">
          <v:shape id="_x0000_i1048" type="#_x0000_t75" style="width:440.25pt;height:1in" o:ole="" fillcolor="window">
            <v:imagedata r:id="rId11" o:title=""/>
          </v:shape>
          <o:OLEObject Type="Embed" ProgID="Excel.Sheet.8" ShapeID="_x0000_i1048" DrawAspect="Content" ObjectID="_1740469951" r:id="rId12"/>
        </w:object>
      </w:r>
    </w:p>
    <w:p w:rsidR="003C487E" w:rsidRDefault="003C487E">
      <w:pPr>
        <w:pStyle w:val="Zkladntext"/>
      </w:pPr>
    </w:p>
    <w:p w:rsidR="003C487E" w:rsidRDefault="00310182">
      <w:pPr>
        <w:pStyle w:val="Zkladntext"/>
      </w:pPr>
      <w:r>
        <w:t>Spoločnosť k 31.12.</w:t>
      </w:r>
      <w:r w:rsidR="00B50737">
        <w:t>2022</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832"/>
    <w:bookmarkStart w:id="11" w:name="_MON_1456579865"/>
    <w:bookmarkEnd w:id="10"/>
    <w:bookmarkEnd w:id="11"/>
    <w:bookmarkStart w:id="12" w:name="_MON_1456579913"/>
    <w:bookmarkEnd w:id="12"/>
    <w:p w:rsidR="00E1496A" w:rsidRDefault="00B50737">
      <w:pPr>
        <w:pStyle w:val="Zkladntext"/>
      </w:pPr>
      <w:r>
        <w:object w:dxaOrig="8796" w:dyaOrig="1914">
          <v:shape id="_x0000_i1055" type="#_x0000_t75" style="width:440.25pt;height:96pt" o:ole="" fillcolor="window">
            <v:imagedata r:id="rId13" o:title=""/>
          </v:shape>
          <o:OLEObject Type="Embed" ProgID="Excel.Sheet.8" ShapeID="_x0000_i1055" DrawAspect="Content" ObjectID="_1740469952"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56583195"/>
    <w:bookmarkEnd w:id="14"/>
    <w:p w:rsidR="003C487E" w:rsidRDefault="00B50737">
      <w:pPr>
        <w:pStyle w:val="Zkladntext"/>
      </w:pPr>
      <w:r>
        <w:object w:dxaOrig="8796" w:dyaOrig="1900">
          <v:shape id="_x0000_i1058" type="#_x0000_t75" style="width:440.25pt;height:93.75pt" o:ole="" fillcolor="window">
            <v:imagedata r:id="rId15" o:title=""/>
          </v:shape>
          <o:OLEObject Type="Embed" ProgID="Excel.Sheet.8" ShapeID="_x0000_i1058" DrawAspect="Content" ObjectID="_1740469953"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5"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5"/>
    </w:p>
    <w:p w:rsidR="003C487E" w:rsidRDefault="003C487E"/>
    <w:p w:rsidR="003C487E" w:rsidRDefault="00755F84">
      <w:pPr>
        <w:ind w:left="360"/>
        <w:rPr>
          <w:sz w:val="18"/>
        </w:rPr>
      </w:pPr>
      <w:r>
        <w:rPr>
          <w:sz w:val="18"/>
        </w:rPr>
        <w:t>Spoločnosť k 31.12.</w:t>
      </w:r>
      <w:r w:rsidR="00B50737">
        <w:rPr>
          <w:sz w:val="18"/>
        </w:rPr>
        <w:t>2022</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6" w:name="_MON_1456584279"/>
    <w:bookmarkStart w:id="17" w:name="_MON_1456584295"/>
    <w:bookmarkEnd w:id="16"/>
    <w:bookmarkEnd w:id="17"/>
    <w:bookmarkStart w:id="18" w:name="_MON_1456584400"/>
    <w:bookmarkEnd w:id="18"/>
    <w:p w:rsidR="003C487E" w:rsidRDefault="00B16B92">
      <w:pPr>
        <w:pStyle w:val="Zkladntext"/>
        <w:tabs>
          <w:tab w:val="left" w:pos="2835"/>
        </w:tabs>
      </w:pPr>
      <w:r>
        <w:object w:dxaOrig="8751" w:dyaOrig="2409">
          <v:shape id="_x0000_i1064" type="#_x0000_t75" style="width:440.25pt;height:120pt" o:ole="" fillcolor="window">
            <v:imagedata r:id="rId17" o:title=""/>
          </v:shape>
          <o:OLEObject Type="Embed" ProgID="Excel.Sheet.8" ShapeID="_x0000_i1064" DrawAspect="Content" ObjectID="_1740469954" r:id="rId18"/>
        </w:object>
      </w:r>
    </w:p>
    <w:p w:rsidR="003C487E" w:rsidRDefault="003C487E">
      <w:pPr>
        <w:pStyle w:val="Zkladntext"/>
        <w:tabs>
          <w:tab w:val="left" w:pos="2835"/>
        </w:tabs>
      </w:pPr>
    </w:p>
    <w:p w:rsidR="003C487E" w:rsidRDefault="003C487E">
      <w:pPr>
        <w:pStyle w:val="Nadpis2"/>
      </w:pPr>
      <w:bookmarkStart w:id="19" w:name="_Toc530739911"/>
      <w:r>
        <w:t>Sociálny fond</w:t>
      </w:r>
      <w:bookmarkEnd w:id="19"/>
    </w:p>
    <w:p w:rsidR="003C487E" w:rsidRDefault="003C487E">
      <w:pPr>
        <w:pStyle w:val="Zkladntext"/>
      </w:pPr>
    </w:p>
    <w:p w:rsidR="003C487E" w:rsidRDefault="00755F84">
      <w:pPr>
        <w:pStyle w:val="Zkladntext"/>
      </w:pPr>
      <w:r>
        <w:t>Spoločnosť k 31.12.20</w:t>
      </w:r>
      <w:r w:rsidR="00AF130C">
        <w:t>2</w:t>
      </w:r>
      <w:r w:rsidR="00B50737">
        <w:t>2</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0" w:name="_Toc530739912"/>
      <w:r>
        <w:t>Bankové úvery</w:t>
      </w:r>
      <w:bookmarkEnd w:id="20"/>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1" w:name="_MON_1456584624"/>
    <w:bookmarkEnd w:id="21"/>
    <w:bookmarkStart w:id="22" w:name="_MON_1456584589"/>
    <w:bookmarkEnd w:id="22"/>
    <w:p w:rsidR="003C487E" w:rsidRDefault="00B16B92">
      <w:pPr>
        <w:pStyle w:val="Zkladntext"/>
      </w:pPr>
      <w:r>
        <w:object w:dxaOrig="8799" w:dyaOrig="1652">
          <v:shape id="_x0000_i1067" type="#_x0000_t75" style="width:441pt;height:82.5pt" o:ole="" fillcolor="window">
            <v:imagedata r:id="rId19" o:title=""/>
          </v:shape>
          <o:OLEObject Type="Embed" ProgID="Excel.Sheet.8" ShapeID="_x0000_i1067" DrawAspect="Content" ObjectID="_1740469955"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3" w:name="_Toc530739913"/>
      <w:r>
        <w:t>Časové rozlíšenie</w:t>
      </w:r>
      <w:bookmarkEnd w:id="2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4" w:name="_Toc530739914"/>
    </w:p>
    <w:p w:rsidR="00006DB9" w:rsidRPr="00006DB9" w:rsidRDefault="00006DB9" w:rsidP="00006DB9"/>
    <w:p w:rsidR="003C487E" w:rsidRDefault="003C487E">
      <w:pPr>
        <w:pStyle w:val="Nadpis2"/>
        <w:numPr>
          <w:ilvl w:val="0"/>
          <w:numId w:val="6"/>
        </w:numPr>
      </w:pPr>
      <w:r>
        <w:t>Tržby za vlastné výkony a tovar</w:t>
      </w:r>
      <w:bookmarkEnd w:id="24"/>
    </w:p>
    <w:p w:rsidR="003C487E" w:rsidRDefault="003C487E">
      <w:pPr>
        <w:pStyle w:val="Zkladntext"/>
      </w:pPr>
    </w:p>
    <w:p w:rsidR="003C487E" w:rsidRDefault="003C487E">
      <w:pPr>
        <w:pStyle w:val="Zkladntext"/>
      </w:pPr>
      <w:r>
        <w:t xml:space="preserve">Tržby za predaj </w:t>
      </w:r>
      <w:r w:rsidR="00B16B92">
        <w:t>služieb</w:t>
      </w:r>
      <w:r>
        <w:t>:</w:t>
      </w:r>
      <w:r w:rsidR="00AF130C">
        <w:t xml:space="preserve">                                                                                                     31.12.202</w:t>
      </w:r>
      <w:r w:rsidR="00B16B92">
        <w:t>2</w:t>
      </w:r>
      <w:r w:rsidR="00AF130C">
        <w:t xml:space="preserve">               3 1.12.202</w:t>
      </w:r>
      <w:r w:rsidR="00B16B92">
        <w:t>1</w:t>
      </w:r>
    </w:p>
    <w:p w:rsidR="003C487E" w:rsidRDefault="003C487E">
      <w:pPr>
        <w:pStyle w:val="Zkladntext"/>
      </w:pPr>
    </w:p>
    <w:bookmarkStart w:id="25" w:name="_MON_1456584841"/>
    <w:bookmarkEnd w:id="25"/>
    <w:p w:rsidR="003C487E" w:rsidRDefault="00B16B92">
      <w:pPr>
        <w:pStyle w:val="Zkladntext"/>
      </w:pPr>
      <w:r>
        <w:object w:dxaOrig="8669" w:dyaOrig="952">
          <v:shape id="_x0000_i1070" type="#_x0000_t75" style="width:438.75pt;height:47.25pt" o:ole="" fillcolor="window">
            <v:imagedata r:id="rId21" o:title=""/>
          </v:shape>
          <o:OLEObject Type="Embed" ProgID="Excel.Sheet.8" ShapeID="_x0000_i1070" DrawAspect="Content" ObjectID="_1740469956"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w:t>
      </w:r>
      <w:r w:rsidR="00AF130C">
        <w:t>2</w:t>
      </w:r>
      <w:r w:rsidR="00B16B92">
        <w:t>2</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6" w:name="_Toc530739918"/>
    </w:p>
    <w:p w:rsidR="003C487E" w:rsidRDefault="003C487E">
      <w:pPr>
        <w:pStyle w:val="Nadpis2"/>
      </w:pPr>
      <w:r>
        <w:lastRenderedPageBreak/>
        <w:t>Mimoriadne výnosy</w:t>
      </w:r>
      <w:bookmarkEnd w:id="26"/>
    </w:p>
    <w:p w:rsidR="003C487E" w:rsidRDefault="003C487E">
      <w:pPr>
        <w:pStyle w:val="Zkladntext"/>
      </w:pPr>
    </w:p>
    <w:p w:rsidR="003C487E" w:rsidRDefault="008706E5" w:rsidP="008706E5">
      <w:pPr>
        <w:pStyle w:val="Zkladntext"/>
      </w:pPr>
      <w:r>
        <w:t xml:space="preserve">Spoločnosť nevykázala v roku </w:t>
      </w:r>
      <w:r w:rsidR="00185020">
        <w:t>2022</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7" w:name="_MON_1456585106"/>
    <w:bookmarkEnd w:id="27"/>
    <w:p w:rsidR="003C487E" w:rsidRDefault="00B16B92">
      <w:pPr>
        <w:pStyle w:val="Zkladntext"/>
      </w:pPr>
      <w:r>
        <w:object w:dxaOrig="8782" w:dyaOrig="967">
          <v:shape id="_x0000_i1080" type="#_x0000_t75" style="width:439.5pt;height:48pt" o:ole="" fillcolor="window">
            <v:imagedata r:id="rId23" o:title=""/>
          </v:shape>
          <o:OLEObject Type="Embed" ProgID="Excel.Sheet.8" ShapeID="_x0000_i1080" DrawAspect="Content" ObjectID="_1740469957"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8" w:name="_MON_1456585148"/>
    <w:bookmarkEnd w:id="28"/>
    <w:p w:rsidR="003C487E" w:rsidRDefault="00B16B92">
      <w:pPr>
        <w:pStyle w:val="Nadpis2"/>
        <w:numPr>
          <w:ilvl w:val="0"/>
          <w:numId w:val="0"/>
        </w:numPr>
        <w:ind w:left="426"/>
      </w:pPr>
      <w:r>
        <w:object w:dxaOrig="8782" w:dyaOrig="967">
          <v:shape id="_x0000_i1084" type="#_x0000_t75" style="width:439.5pt;height:48pt" o:ole="" fillcolor="window">
            <v:imagedata r:id="rId25" o:title=""/>
          </v:shape>
          <o:OLEObject Type="Embed" ProgID="Excel.Sheet.8" ShapeID="_x0000_i1084" DrawAspect="Content" ObjectID="_1740469958"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29" w:name="_Toc530739917"/>
      <w:r>
        <w:t>Mimoriadne náklady</w:t>
      </w:r>
      <w:bookmarkEnd w:id="29"/>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0" w:name="_MON_1614679759"/>
    <w:bookmarkEnd w:id="30"/>
    <w:p w:rsidR="003C487E" w:rsidRDefault="00B16B92">
      <w:pPr>
        <w:pStyle w:val="Zkladntext"/>
      </w:pPr>
      <w:r>
        <w:object w:dxaOrig="8765" w:dyaOrig="1447">
          <v:shape id="_x0000_i1087" type="#_x0000_t75" style="width:438.75pt;height:1in" o:ole="" fillcolor="window">
            <v:imagedata r:id="rId27" o:title=""/>
          </v:shape>
          <o:OLEObject Type="Embed" ProgID="Excel.Sheet.8" ShapeID="_x0000_i1087" DrawAspect="Content" ObjectID="_1740469959"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1" w:name="_MON_1456585300"/>
    <w:bookmarkEnd w:id="31"/>
    <w:p w:rsidR="003C487E" w:rsidRDefault="00185020">
      <w:pPr>
        <w:pStyle w:val="Zkladntext"/>
      </w:pPr>
      <w:r>
        <w:object w:dxaOrig="8700" w:dyaOrig="4056">
          <v:shape id="_x0000_i1106" type="#_x0000_t75" style="width:440.25pt;height:203.25pt" o:ole="" fillcolor="window">
            <v:imagedata r:id="rId29" o:title=""/>
          </v:shape>
          <o:OLEObject Type="Embed" ProgID="Excel.Sheet.8" ShapeID="_x0000_i1106" DrawAspect="Content" ObjectID="_1740469960"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2" w:name="_Toc530739920"/>
      <w:r>
        <w:t>Najatý majetok</w:t>
      </w:r>
      <w:bookmarkEnd w:id="32"/>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3" w:name="_Toc530739921"/>
      <w:r>
        <w:t>Podmienené záväzky</w:t>
      </w:r>
      <w:bookmarkEnd w:id="33"/>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4" w:name="_Toc530739922"/>
      <w:r>
        <w:t>Ostatné finančné povinnosti</w:t>
      </w:r>
      <w:bookmarkEnd w:id="34"/>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5" w:name="_Toc530739923"/>
      <w:r>
        <w:t>Informácie o príjmoch a výhodách členov štatutárnych orgánov, dozorných orgánov</w:t>
      </w:r>
      <w:bookmarkEnd w:id="35"/>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6" w:name="_Toc530739924"/>
      <w:r>
        <w:t>Informácie o ekonomických vzťahoch účtovnej jednotky a spriaznených osôb</w:t>
      </w:r>
      <w:bookmarkEnd w:id="36"/>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7" w:name="_Toc530739925"/>
      <w:r>
        <w:t>Informácie o skutočnostiach, ktoré nastali po dni, ku ktorému sa zostavuje účtovná závierka, do dňa zostavenia účtovnej závierky</w:t>
      </w:r>
      <w:bookmarkEnd w:id="37"/>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8" w:name="_Toc530739907"/>
      <w:r>
        <w:t xml:space="preserve">Informácie o Vlastnom </w:t>
      </w:r>
      <w:r w:rsidR="00395900">
        <w:t xml:space="preserve"> </w:t>
      </w:r>
      <w:r>
        <w:t>imaní</w:t>
      </w:r>
      <w:bookmarkEnd w:id="38"/>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39" w:name="_MON_1456585654"/>
    <w:bookmarkEnd w:id="39"/>
    <w:bookmarkStart w:id="40" w:name="_MON_1456585626"/>
    <w:bookmarkEnd w:id="40"/>
    <w:p w:rsidR="003C487E" w:rsidRDefault="00185020">
      <w:pPr>
        <w:pStyle w:val="Zkladntext"/>
      </w:pPr>
      <w:r>
        <w:object w:dxaOrig="8736" w:dyaOrig="4318">
          <v:shape id="_x0000_i1113" type="#_x0000_t75" style="width:436.5pt;height:3in" o:ole="" fillcolor="window">
            <v:imagedata r:id="rId31" o:title=""/>
          </v:shape>
          <o:OLEObject Type="Embed" ProgID="Excel.Sheet.8" ShapeID="_x0000_i1113" DrawAspect="Content" ObjectID="_1740469961" r:id="rId32"/>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136477">
        <w:t>á</w:t>
      </w:r>
      <w:r w:rsidR="00741B76">
        <w:t xml:space="preserve"> </w:t>
      </w:r>
      <w:r w:rsidR="00136477">
        <w:t>strata</w:t>
      </w:r>
      <w:r w:rsidR="00741B76">
        <w:t xml:space="preserve"> za </w:t>
      </w:r>
      <w:r>
        <w:t xml:space="preserve"> rok </w:t>
      </w:r>
      <w:r w:rsidR="00185020">
        <w:t>2021</w:t>
      </w:r>
      <w:r>
        <w:t xml:space="preserve"> vo výške </w:t>
      </w:r>
      <w:r w:rsidR="00136477">
        <w:t xml:space="preserve">- </w:t>
      </w:r>
      <w:r w:rsidR="003E5C54">
        <w:t>1</w:t>
      </w:r>
      <w:r w:rsidR="00DA78CD">
        <w:t>5 </w:t>
      </w:r>
      <w:r w:rsidR="00185020">
        <w:t>266</w:t>
      </w:r>
      <w:r w:rsidR="00DA78CD">
        <w:t>,21</w:t>
      </w:r>
      <w:r w:rsidR="003E5C54">
        <w:t xml:space="preserve"> </w:t>
      </w:r>
      <w:r>
        <w:t xml:space="preserve"> EUR bol</w:t>
      </w:r>
      <w:r w:rsidR="003E5C54">
        <w:t>a</w:t>
      </w:r>
      <w:r w:rsidR="005D6658">
        <w:t xml:space="preserve"> preúčtovan</w:t>
      </w:r>
      <w:r w:rsidR="00136477">
        <w:t xml:space="preserve">á </w:t>
      </w:r>
      <w:r w:rsidR="005D6658">
        <w:t xml:space="preserve"> </w:t>
      </w:r>
      <w:r>
        <w:t>na ne</w:t>
      </w:r>
      <w:r w:rsidR="005D6658">
        <w:t>rozdelen</w:t>
      </w:r>
      <w:r w:rsidR="00136477">
        <w:t>ú 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185020">
        <w:t>22</w:t>
      </w:r>
      <w:r>
        <w:t xml:space="preserve"> vo výške </w:t>
      </w:r>
      <w:r w:rsidR="00185020">
        <w:t xml:space="preserve"> 974</w:t>
      </w:r>
      <w:r>
        <w:t xml:space="preserve"> EUR rozhodnú spoločníci.</w:t>
      </w:r>
    </w:p>
    <w:p w:rsidR="000A32F4" w:rsidRDefault="000A32F4">
      <w:pPr>
        <w:pStyle w:val="Zkladntext"/>
        <w:ind w:left="0"/>
      </w:pPr>
      <w:bookmarkStart w:id="41" w:name="_GoBack"/>
      <w:bookmarkEnd w:id="41"/>
    </w:p>
    <w:sectPr w:rsidR="000A32F4" w:rsidSect="005B581A">
      <w:headerReference w:type="default" r:id="rId33"/>
      <w:footerReference w:type="default" r:id="rId34"/>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50A" w:rsidRDefault="00EA150A">
      <w:r>
        <w:separator/>
      </w:r>
    </w:p>
  </w:endnote>
  <w:endnote w:type="continuationSeparator" w:id="0">
    <w:p w:rsidR="00EA150A" w:rsidRDefault="00EA1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DC4118">
      <w:rPr>
        <w:rStyle w:val="slostrany"/>
        <w:b/>
        <w:noProof/>
      </w:rPr>
      <w:t>10</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50A" w:rsidRDefault="00EA150A">
      <w:r>
        <w:separator/>
      </w:r>
    </w:p>
  </w:footnote>
  <w:footnote w:type="continuationSeparator" w:id="0">
    <w:p w:rsidR="00EA150A" w:rsidRDefault="00EA1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w:t>
    </w:r>
    <w:proofErr w:type="spellStart"/>
    <w:r>
      <w:rPr>
        <w:sz w:val="18"/>
      </w:rPr>
      <w:t>r.o</w:t>
    </w:r>
    <w:proofErr w:type="spellEnd"/>
    <w:r>
      <w:rPr>
        <w:sz w:val="18"/>
      </w:rPr>
      <w:t>.</w:t>
    </w:r>
  </w:p>
  <w:p w:rsidR="001E341B" w:rsidRDefault="001E341B">
    <w:pPr>
      <w:pStyle w:val="Hlavika"/>
      <w:pBdr>
        <w:bottom w:val="single" w:sz="4" w:space="1" w:color="auto"/>
      </w:pBdr>
    </w:pPr>
    <w:r>
      <w:rPr>
        <w:sz w:val="18"/>
      </w:rPr>
      <w:t>Poznámky k účtovnej závierke k 31. decembru 20</w:t>
    </w:r>
    <w:r w:rsidR="007D4B22">
      <w:rPr>
        <w:sz w:val="18"/>
      </w:rPr>
      <w:t>2</w:t>
    </w:r>
    <w:r w:rsidR="00243487">
      <w:rPr>
        <w:sz w:val="18"/>
      </w:rPr>
      <w:t>2</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E3ECF"/>
    <w:rsid w:val="000F6B1F"/>
    <w:rsid w:val="001079E9"/>
    <w:rsid w:val="00131D7D"/>
    <w:rsid w:val="00132FA0"/>
    <w:rsid w:val="00136477"/>
    <w:rsid w:val="00136D66"/>
    <w:rsid w:val="0014267A"/>
    <w:rsid w:val="00185020"/>
    <w:rsid w:val="001E341B"/>
    <w:rsid w:val="00243487"/>
    <w:rsid w:val="002762C8"/>
    <w:rsid w:val="00310182"/>
    <w:rsid w:val="00341B8D"/>
    <w:rsid w:val="00362C57"/>
    <w:rsid w:val="0039165A"/>
    <w:rsid w:val="00395900"/>
    <w:rsid w:val="003C487E"/>
    <w:rsid w:val="003E4457"/>
    <w:rsid w:val="003E5C54"/>
    <w:rsid w:val="003F7325"/>
    <w:rsid w:val="00405356"/>
    <w:rsid w:val="00411D01"/>
    <w:rsid w:val="00432901"/>
    <w:rsid w:val="0044121F"/>
    <w:rsid w:val="0044226F"/>
    <w:rsid w:val="0049562B"/>
    <w:rsid w:val="004A3DB2"/>
    <w:rsid w:val="004C0137"/>
    <w:rsid w:val="00553680"/>
    <w:rsid w:val="00554567"/>
    <w:rsid w:val="00564A4C"/>
    <w:rsid w:val="005B581A"/>
    <w:rsid w:val="005D6658"/>
    <w:rsid w:val="006333E1"/>
    <w:rsid w:val="00693C47"/>
    <w:rsid w:val="0069592C"/>
    <w:rsid w:val="006C4146"/>
    <w:rsid w:val="006D4702"/>
    <w:rsid w:val="006E07D8"/>
    <w:rsid w:val="006F2733"/>
    <w:rsid w:val="00701533"/>
    <w:rsid w:val="00741B76"/>
    <w:rsid w:val="00755F84"/>
    <w:rsid w:val="00761B0E"/>
    <w:rsid w:val="00783ADE"/>
    <w:rsid w:val="007942AF"/>
    <w:rsid w:val="007C2CD5"/>
    <w:rsid w:val="007D4B22"/>
    <w:rsid w:val="008373F0"/>
    <w:rsid w:val="00843F99"/>
    <w:rsid w:val="008543E3"/>
    <w:rsid w:val="00857BC3"/>
    <w:rsid w:val="008706E5"/>
    <w:rsid w:val="008806BE"/>
    <w:rsid w:val="00893D84"/>
    <w:rsid w:val="008B7665"/>
    <w:rsid w:val="0094437D"/>
    <w:rsid w:val="00946EDE"/>
    <w:rsid w:val="009A5DE9"/>
    <w:rsid w:val="009B0064"/>
    <w:rsid w:val="00A170E9"/>
    <w:rsid w:val="00A4754E"/>
    <w:rsid w:val="00A66691"/>
    <w:rsid w:val="00A67BF8"/>
    <w:rsid w:val="00A860F9"/>
    <w:rsid w:val="00AB032D"/>
    <w:rsid w:val="00AF130C"/>
    <w:rsid w:val="00B058F5"/>
    <w:rsid w:val="00B16B92"/>
    <w:rsid w:val="00B4756F"/>
    <w:rsid w:val="00B505FA"/>
    <w:rsid w:val="00B50737"/>
    <w:rsid w:val="00B67CC7"/>
    <w:rsid w:val="00B73626"/>
    <w:rsid w:val="00BF291A"/>
    <w:rsid w:val="00C41948"/>
    <w:rsid w:val="00C5363E"/>
    <w:rsid w:val="00C61072"/>
    <w:rsid w:val="00C62EC7"/>
    <w:rsid w:val="00CC3A29"/>
    <w:rsid w:val="00CD3553"/>
    <w:rsid w:val="00CE7DE8"/>
    <w:rsid w:val="00D43170"/>
    <w:rsid w:val="00D60367"/>
    <w:rsid w:val="00D64343"/>
    <w:rsid w:val="00DA78CD"/>
    <w:rsid w:val="00DB2B73"/>
    <w:rsid w:val="00DC4118"/>
    <w:rsid w:val="00DD6A92"/>
    <w:rsid w:val="00E0195B"/>
    <w:rsid w:val="00E102E1"/>
    <w:rsid w:val="00E1496A"/>
    <w:rsid w:val="00E7452B"/>
    <w:rsid w:val="00EA150A"/>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F8D25E1"/>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theme" Target="theme/theme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ntTable" Target="fontTable.xml"/><Relationship Id="rId8" Type="http://schemas.openxmlformats.org/officeDocument/2006/relationships/oleObject" Target="embeddings/H_rok_programu_Microsoft_Excel_97-2003.xls"/></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146</TotalTime>
  <Pages>1</Pages>
  <Words>2759</Words>
  <Characters>15732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12</cp:revision>
  <cp:lastPrinted>2014-03-20T15:30:00Z</cp:lastPrinted>
  <dcterms:created xsi:type="dcterms:W3CDTF">2021-03-19T10:22:00Z</dcterms:created>
  <dcterms:modified xsi:type="dcterms:W3CDTF">2023-03-16T10:05:00Z</dcterms:modified>
</cp:coreProperties>
</file>