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97B51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15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4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A0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9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57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51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B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8DC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2D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B1C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FF4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E8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DC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C0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10F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02F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5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F9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5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3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DECD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6BD4D0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EB7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053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4DB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C15B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E304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DC8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6B3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084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CABD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DFC5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F48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87C6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D105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DBF98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1B4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3B0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111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88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B88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905F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D07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966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FC9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088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C770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5AF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59D1E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663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BBF9F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118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E60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AD8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FCB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88588C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B7A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5CF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758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420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7838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173B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FDB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75D9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B8A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495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070F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E60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4BA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817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C24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3EA5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643C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294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C752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C48B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1C82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C3C5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6B1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B81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B6D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A4AB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5668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0581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E62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4E23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1E5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B70A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2F6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C2561E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DBE1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6A9F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646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982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F79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A32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D88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A9C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235C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83C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2CD0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7B0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5AE8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410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2EF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69F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B9AD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0CB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681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068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225B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0456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37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347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926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473C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E5CB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B93C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4983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55D2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8561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E74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CE73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C55695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901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9D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0DE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9E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DBD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59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1D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725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B10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D49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DFE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29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8E9A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91B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FBA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C84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42E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91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D8F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27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AEF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BFF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A3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1A86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539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6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7E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DB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B0C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6C42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EED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D93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A01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DF37D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1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52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6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D9B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3C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8FB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F4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AD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CD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A07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F7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F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DB2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D2A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EF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84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B72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862A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6F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75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8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C1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550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578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677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1B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893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C417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A2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DE4F7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3FA3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A19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433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337E0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A0F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AE4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E42F05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C82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4E4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C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97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07E3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7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14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D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5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0E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8BF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C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6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AC8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2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CAD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F3EE25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D5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E5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A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8C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4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1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BF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A5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E8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6CE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D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E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E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4A2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70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9192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BA0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B6F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D9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D9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39A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66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E7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A5F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216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050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66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FC4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5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73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8A3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5CD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1C6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98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FB4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9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9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D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F6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FFC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DA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C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D4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98ED0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0D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680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823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619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CD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D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03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109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791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3D66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E40B59" w14:textId="433B9228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E76A71">
              <w:rPr>
                <w:rFonts w:ascii="Arial" w:hAnsi="Arial"/>
                <w:lang w:eastAsia="sk-SK"/>
              </w:rPr>
              <w:t>2</w:t>
            </w:r>
            <w:r w:rsidR="00276D58">
              <w:rPr>
                <w:rFonts w:ascii="Arial" w:hAnsi="Arial"/>
                <w:lang w:eastAsia="sk-SK"/>
              </w:rPr>
              <w:t>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338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352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101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AB34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D30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631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A6B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6B4D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58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F74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9A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2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F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1B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D80FF1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91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E3B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94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8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5DE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69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CBB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94B4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D6F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0D93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6AB6166" wp14:editId="77C440A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BD76B4" w14:textId="77777777" w:rsidR="00F820D9" w:rsidRDefault="00F820D9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A8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A54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855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DB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00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52B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13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2B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BA1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B7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73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FD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7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1E367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8C6E3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BFC561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65C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EF0FBCB" wp14:editId="3DF86C5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43F9E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E613E63" wp14:editId="73A354A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1238AB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BF43C4D" wp14:editId="43BA2C8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9A77A9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84A95EC" wp14:editId="406673FF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659039" w14:textId="77777777" w:rsidR="00F820D9" w:rsidRDefault="00BB3AF5" w:rsidP="00944C3D">
                                  <w:fldSimple w:instr=" MERGEFIELD  aDMOD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57CE1BE" wp14:editId="12ED0347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64B020" w14:textId="6D7F601B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E76A71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276D58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7CE1B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6364B020" w14:textId="6D7F601B"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E76A71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276D58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9A378AF" wp14:editId="7F59ACC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82750" w14:textId="1A1CE9F2" w:rsidR="00F820D9" w:rsidRDefault="00F820D9" w:rsidP="00944C3D">
                                  <w:r>
                                    <w:t>20</w:t>
                                  </w:r>
                                  <w:r w:rsidR="00E76A71">
                                    <w:t>2</w:t>
                                  </w:r>
                                  <w:r w:rsidR="00276D58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A378A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1D82750" w14:textId="1A1CE9F2" w:rsidR="00F820D9" w:rsidRDefault="00F820D9" w:rsidP="00944C3D">
                            <w:r>
                              <w:t>20</w:t>
                            </w:r>
                            <w:r w:rsidR="00E76A71">
                              <w:t>2</w:t>
                            </w:r>
                            <w:r w:rsidR="00276D58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E4590DA" wp14:editId="3DD2D722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021207" w14:textId="77777777" w:rsidR="00F820D9" w:rsidRDefault="00BB3AF5" w:rsidP="00944C3D">
                                  <w:fldSimple w:instr=" MERGEFIELD  aDMDO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5D558C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4BAD46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E746484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C940852" wp14:editId="36100AE1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969499" w14:textId="77777777" w:rsidR="00F820D9" w:rsidRDefault="00F820D9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F820D9" w:rsidRDefault="00F820D9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207E3275" wp14:editId="24626861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A5A09D" w14:textId="77777777" w:rsidR="00F820D9" w:rsidRDefault="00F820D9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F820D9" w:rsidRDefault="00F820D9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E4B1BB7" wp14:editId="52732A73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9E2BB2" w14:textId="77777777" w:rsidR="00F820D9" w:rsidRDefault="00F820D9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F820D9" w:rsidRDefault="00F820D9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7305811" wp14:editId="04AF594C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5FD6C2" w14:textId="155F8443" w:rsidR="00F820D9" w:rsidRDefault="00F820D9" w:rsidP="00944C3D">
                                  <w:r>
                                    <w:t>20</w:t>
                                  </w:r>
                                  <w:r w:rsidR="00276D58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305811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C5FD6C2" w14:textId="155F8443" w:rsidR="00F820D9" w:rsidRDefault="00F820D9" w:rsidP="00944C3D">
                            <w:r>
                              <w:t>20</w:t>
                            </w:r>
                            <w:r w:rsidR="00276D58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6017945" wp14:editId="119642E8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92A069" w14:textId="77777777" w:rsidR="00F820D9" w:rsidRDefault="00BB3AF5" w:rsidP="00944C3D">
                                  <w:fldSimple w:instr=" MERGEFIELD  aDMDO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F820D9" w:rsidRDefault="00F820D9" w:rsidP="00944C3D">
                            <w:fldSimple w:instr=" MERGEFIELD  aDMDO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4C9174E7" wp14:editId="033EABB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7664C3" w14:textId="5914196C" w:rsidR="00F820D9" w:rsidRDefault="00F820D9" w:rsidP="00944C3D">
                                  <w:r>
                                    <w:t>20</w:t>
                                  </w:r>
                                  <w:r w:rsidR="00276D58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174E7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D7664C3" w14:textId="5914196C" w:rsidR="00F820D9" w:rsidRDefault="00F820D9" w:rsidP="00944C3D">
                            <w:r>
                              <w:t>20</w:t>
                            </w:r>
                            <w:r w:rsidR="00276D58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64E779B" wp14:editId="5B4F2CE8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EFF4E5" w14:textId="77777777" w:rsidR="00F820D9" w:rsidRDefault="00BB3AF5" w:rsidP="00944C3D">
                                  <w:fldSimple w:instr=" MERGEFIELD  aDMOD  \* MERGEFORMAT ">
                                    <w:r w:rsidR="00F820D9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F820D9" w:rsidRDefault="00F820D9" w:rsidP="00944C3D">
                            <w:fldSimple w:instr=" MERGEFIELD  aDMOD  \* MERGEFORMAT ">
                              <w:r w:rsidRPr="00646867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40ECCE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FC94DEF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D34CE5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408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BCB2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B3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F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8B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26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E08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2F2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874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9C2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D8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CE3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D7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240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6D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432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2E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1FD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3A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B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3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AB8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7E0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F50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3C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4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E7B9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C3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3E8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67E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D45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39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9DB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AD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ABB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C12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C00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7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E4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C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C26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1D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8D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FA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E3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1CB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877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4471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7E2D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653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8B8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D03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034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4E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36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B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6A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27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7C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69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6DAD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4CD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2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475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6F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F71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7DA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FA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AE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19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0D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2A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EFA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3D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F4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17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71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383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E9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EEA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302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99231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C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8A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F9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8A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7EC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3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8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FA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A85F7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4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07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4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FB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68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18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47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9D8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BB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6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52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6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D66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A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94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3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473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05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BAB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E9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719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C3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EAE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53C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A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4A5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F2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72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9E0DB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34C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A2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DA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F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95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38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C0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63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9E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CA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38F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21E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8D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D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CA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5F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CAD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A87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692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39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B75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9B2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B31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B1C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52B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4A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C1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CE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CB6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14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7B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A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B3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9009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9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E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2C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4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1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AF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F60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7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6F1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D9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DA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08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BA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6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BF4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3A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D7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81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9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3C35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E37D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5BC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81C5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75D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3C8A1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2E32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2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FB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176A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E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F2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77AA896" wp14:editId="07A22FFA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7EC7D3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063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64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E1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AEA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84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C9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C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4E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0C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1F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7C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A3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B6A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72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8F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D5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8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91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6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E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3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65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348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61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5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C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86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5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C44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B4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31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F3DD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F7F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8B877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3D7C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CC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17471C" wp14:editId="3C0FED5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98E37A" w14:textId="77777777" w:rsidR="00F820D9" w:rsidRPr="00391121" w:rsidRDefault="006B32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36124851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F820D9" w:rsidRPr="00391121" w:rsidRDefault="006B32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36124851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10C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A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B9D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7B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EE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C6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E7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08B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C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10F94C" wp14:editId="0838B885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2353A3" w14:textId="77777777" w:rsidR="00F820D9" w:rsidRPr="00391121" w:rsidRDefault="006B32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2021688768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F820D9" w:rsidRPr="00391121" w:rsidRDefault="006B32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2021688768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2F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845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3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6A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D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59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32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75A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A0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A0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4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56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FD2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AAA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624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BF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EBF1A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BA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CE58D4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D68ED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891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40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ABD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EF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89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7E0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DC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B9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17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F3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0D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47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1AC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8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C3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01FC9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1B34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368C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9F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30B8CFA" wp14:editId="6D2C114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903711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SVB </w:t>
                                  </w:r>
                                  <w:proofErr w:type="spellStart"/>
                                  <w:r w:rsidR="006B32E4">
                                    <w:rPr>
                                      <w:rFonts w:ascii="Arial" w:hAnsi="Arial" w:cs="Arial"/>
                                    </w:rPr>
                                    <w:t>Soblahovská</w:t>
                                  </w:r>
                                  <w:proofErr w:type="spellEnd"/>
                                  <w:r w:rsidR="006B32E4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SVB </w:t>
                            </w:r>
                            <w:proofErr w:type="spellStart"/>
                            <w:r w:rsidR="006B32E4">
                              <w:rPr>
                                <w:rFonts w:ascii="Arial" w:hAnsi="Arial" w:cs="Arial"/>
                              </w:rPr>
                              <w:t>Soblahovská</w:t>
                            </w:r>
                            <w:proofErr w:type="spellEnd"/>
                            <w:r w:rsidR="006B32E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94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D5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7A8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6F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B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3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97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BE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CD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7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8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8F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BF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ACF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2E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0EB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AF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8F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C2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073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E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3CC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78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D8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8C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F0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52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5A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C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1AE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7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55FD7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4DF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7D67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2B0A8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73402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F8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27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E0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B2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4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6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08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FB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D04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4E8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F5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80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2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C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6E2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68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ED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13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E45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9F6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7C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94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A1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3245D4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A26E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A0F046" wp14:editId="0F2E7F7B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F40970" w14:textId="77777777" w:rsidR="00F820D9" w:rsidRPr="00391121" w:rsidRDefault="006B32E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Soblahovská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F820D9" w:rsidRPr="00391121" w:rsidRDefault="006B32E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Soblahovská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E285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38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D0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88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F0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06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6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B2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38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43A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14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0DF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FC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AD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4B1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86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EB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5DD4131" wp14:editId="141AAE6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84D680" w14:textId="77777777" w:rsidR="00F820D9" w:rsidRDefault="006B32E4" w:rsidP="00944C3D">
                                  <w:r>
                                    <w:t>1105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F820D9" w:rsidRDefault="006B32E4" w:rsidP="00944C3D">
                            <w:r>
                              <w:t>1105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4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BC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D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4DA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01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B1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DA232C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DD00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115E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CC1E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5829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6E4AE6C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EA232DC" wp14:editId="0F8602A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E7A8FB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320AD9E" wp14:editId="37B13DE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FB3D40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A84B59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3826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D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A6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F12EE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24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B9D9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5A15111" wp14:editId="38AFB3D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8510C8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761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90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7A1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A62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7474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97F2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374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B6F04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D14E16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79347ED" wp14:editId="783B1C7F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6E7073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5192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4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67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E90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18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5AA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95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7B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465BD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0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7706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5038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03A331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EC12655" wp14:editId="22E8377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F5C55B" w14:textId="77777777" w:rsidR="00F820D9" w:rsidRPr="00391121" w:rsidRDefault="00F820D9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F820D9" w:rsidRPr="00391121" w:rsidRDefault="00F820D9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69DE9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302D1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E364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222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43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0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D5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4C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18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D83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3C8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BED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EA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4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2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68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A6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CAC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073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7F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EA9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3E2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067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7F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A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0E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41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64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A6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B343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3F39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E9850DF" w14:textId="47B189D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76D58">
              <w:rPr>
                <w:rFonts w:ascii="Arial" w:hAnsi="Arial"/>
                <w:lang w:eastAsia="sk-SK"/>
              </w:rPr>
              <w:t>17.3.2023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46363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3DD2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5FB5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9BA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02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02FF3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22EE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E2A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3E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0C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E5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EEF3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C03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6734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06AE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81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52C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DCB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01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BB9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273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453D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5DA7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0B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9B77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F68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053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EB71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E0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39DF3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B66C0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719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A2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BC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83A7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B427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3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1D77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34A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D3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AD6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964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FE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B8DE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BC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2A1E2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2A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50F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C2A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53D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E2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70CCE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36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BB13A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D45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B80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C0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31B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F7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0AE95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56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B353B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CB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756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7497AD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8F9924B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96E367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42B55CF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D87A7F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8445AD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15CEFD4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5693AB5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E0F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23C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1C3D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2C3794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00FA4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6C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3E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238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9B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2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896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11F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43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2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51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C2D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C21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17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F5E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AA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0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84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2D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29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AEEDA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A04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8E9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1433091F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4F1B5CB" w14:textId="77777777" w:rsidR="00944C3D" w:rsidRDefault="00944C3D" w:rsidP="00944C3D">
      <w:pPr>
        <w:rPr>
          <w:rFonts w:ascii="Arial" w:hAnsi="Arial"/>
        </w:rPr>
      </w:pPr>
    </w:p>
    <w:p w14:paraId="47D7E3D1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404BB62C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3988961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7DDB2E7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5C91ADF1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BCAF15B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DB2D6B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39A251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B8DFF4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18746C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6DB2A5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40E3506B" w14:textId="48CA6806" w:rsidR="00944C3D" w:rsidRPr="008D0433" w:rsidRDefault="00276D58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Balcárová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Renáta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6B90E5F8" w14:textId="77777777" w:rsidR="00944C3D" w:rsidRPr="008D0433" w:rsidRDefault="0074376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0D357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6F501C3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0F4E6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E42AA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E95E1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2BCCEA5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0516B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E953F2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EA3889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0506116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06A97E55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F60479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BA734F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A88C2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7516720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920CB0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7A18F78C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ADD9E6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7258D95C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1311FE6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45A79D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E01B3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752333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59782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07FE1FB" w14:textId="180596A2" w:rsidR="00944C3D" w:rsidRPr="008D0433" w:rsidRDefault="00276D5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350D390B" w14:textId="29708045" w:rsidR="00944C3D" w:rsidRPr="008D0433" w:rsidRDefault="00276D5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944C3D" w:rsidRPr="008D0433" w14:paraId="01A1094C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7828A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5FEED4E" w14:textId="5BF5B27A" w:rsidR="00944C3D" w:rsidRPr="008D0433" w:rsidRDefault="00276D5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FE28F52" w14:textId="7BCCE33C" w:rsidR="00944C3D" w:rsidRPr="008D0433" w:rsidRDefault="00276D5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67760B91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19EE47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652D8D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FA3BC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D3C21F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36A6AC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34754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287765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3CAE2E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70526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515E4A7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53F1AD17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98A1DB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2A24DC5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78E4E3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595B710A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240C7D67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E339A0F" w14:textId="7E366ABB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276D58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6CA9E96B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4D6CA20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7F693F34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5B9015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4197682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6882DD1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5D884A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3AAAB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57E25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362F1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38D2C2C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E661F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EC82FF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40E4C6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451715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9E447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459C0B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E699A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74CEC6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2D4B0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BA56314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02D6CE0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05A9F1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63934C2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4DCB5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2299FB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51E03BD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265831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2B62380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20D6E3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84A1AD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1DF52C8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1BA499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2A67DE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837C78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EEF49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CE3DF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D03666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367C833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1C3A4E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3B884E2C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2999574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7AB53AB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15998F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3F264DE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AD01D24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72BB5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2F19A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9B1C6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41B6A7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4637F7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CFAB3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8C957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F1EEB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02DB4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B06723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81D1A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6F7FEB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9824D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6E144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4E84E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159DC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F5F11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D2737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48047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2194E4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74E0D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85E4C7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4A7C4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32D0B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FDC672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56D7ACB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40C5F63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9B4482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44115A7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E8698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32255349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CF8D8E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1A7124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17421C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2F3FB04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5247717F" w14:textId="77777777" w:rsidTr="00503750">
        <w:tc>
          <w:tcPr>
            <w:tcW w:w="2302" w:type="dxa"/>
            <w:vAlign w:val="center"/>
          </w:tcPr>
          <w:p w14:paraId="395B1C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7761C3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C9CA7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20E129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8F26D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751B5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4A7FF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C0DA3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5886A06E" w14:textId="77777777" w:rsidTr="00503750">
        <w:tc>
          <w:tcPr>
            <w:tcW w:w="15593" w:type="dxa"/>
            <w:gridSpan w:val="8"/>
            <w:vAlign w:val="center"/>
          </w:tcPr>
          <w:p w14:paraId="19D9ED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7ED837C" w14:textId="77777777" w:rsidTr="00503750">
        <w:tc>
          <w:tcPr>
            <w:tcW w:w="2302" w:type="dxa"/>
            <w:vAlign w:val="center"/>
          </w:tcPr>
          <w:p w14:paraId="3FC58C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8B7837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3A60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8BDE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F13C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A4CC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3594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8705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6AC44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DDA16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2AD29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828A84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CCCF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306A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7D6F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3B6E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0A0B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15813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6F94C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4FBDA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CEA04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CD271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6149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3BDA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3A40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C8A2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0AD2F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480B07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A3BEC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17FF49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C1F7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73D33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1E378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E94F8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40050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C3F518F" w14:textId="77777777" w:rsidTr="00503750">
        <w:tc>
          <w:tcPr>
            <w:tcW w:w="2302" w:type="dxa"/>
            <w:vAlign w:val="center"/>
          </w:tcPr>
          <w:p w14:paraId="794B3C9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660734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333F8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1955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EAE9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0CD4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534F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2BB1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D6940E" w14:textId="77777777" w:rsidTr="00503750">
        <w:tc>
          <w:tcPr>
            <w:tcW w:w="15593" w:type="dxa"/>
            <w:gridSpan w:val="8"/>
            <w:vAlign w:val="center"/>
          </w:tcPr>
          <w:p w14:paraId="5428DDE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3FF100F" w14:textId="77777777" w:rsidTr="00503750">
        <w:tc>
          <w:tcPr>
            <w:tcW w:w="2302" w:type="dxa"/>
            <w:vAlign w:val="center"/>
          </w:tcPr>
          <w:p w14:paraId="48FAB77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55C92D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7B0B3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6927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22E4C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AF2E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3A1B67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DE20C4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E1EE6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B17F5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13AB8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B503D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609B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4231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6CA8F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99B8A1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0E47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5E7A2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383C4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6121CF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9120D9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4A0B6E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9542E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33D44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62C0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92A20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68A509" w14:textId="77777777" w:rsidTr="00503750">
        <w:tc>
          <w:tcPr>
            <w:tcW w:w="2302" w:type="dxa"/>
            <w:vAlign w:val="center"/>
          </w:tcPr>
          <w:p w14:paraId="4E81DA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6A660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7C7FF8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283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D246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5A212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8B7267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4AA35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EC4FB6" w14:textId="77777777" w:rsidTr="00503750">
        <w:tc>
          <w:tcPr>
            <w:tcW w:w="15593" w:type="dxa"/>
            <w:gridSpan w:val="8"/>
            <w:vAlign w:val="center"/>
          </w:tcPr>
          <w:p w14:paraId="189003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F015EFA" w14:textId="77777777" w:rsidTr="00503750">
        <w:tc>
          <w:tcPr>
            <w:tcW w:w="2302" w:type="dxa"/>
            <w:vAlign w:val="center"/>
          </w:tcPr>
          <w:p w14:paraId="6FBAE21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F80788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E9D9E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C90B6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C7EC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BA62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7361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6934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C9EB75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2A595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55ADC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9D127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D6D2A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5B93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2914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65B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2CC68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BB33C4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C5AD8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742A96E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ED4F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0ED0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621F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6289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44F00D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DFAB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19D6C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28BD9FA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DA36F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FACF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ED78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2F93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892C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6464C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7B7A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13217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35182C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3F37BCD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DF811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0C7F0F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1746AD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342A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56F8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839B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00874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4531F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BC07A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EE151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060F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8F10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864E5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7937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5125A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1F0AB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EB7A3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47EEF62" w14:textId="77777777" w:rsidR="00944C3D" w:rsidRDefault="00944C3D" w:rsidP="00944C3D">
      <w:pPr>
        <w:rPr>
          <w:rFonts w:ascii="Arial" w:hAnsi="Arial"/>
          <w:b/>
        </w:rPr>
      </w:pPr>
    </w:p>
    <w:p w14:paraId="04B2484A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0A924C9A" w14:textId="77777777" w:rsidTr="00503750">
        <w:tc>
          <w:tcPr>
            <w:tcW w:w="1944" w:type="dxa"/>
            <w:vAlign w:val="center"/>
          </w:tcPr>
          <w:p w14:paraId="468BEF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01704A0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BD40B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0C0EF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4B843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4BF8C1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213536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17DB6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1EDE6B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55CBEE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B7EA7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4FEB5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4A3B30EC" w14:textId="77777777" w:rsidTr="00503750">
        <w:tc>
          <w:tcPr>
            <w:tcW w:w="15685" w:type="dxa"/>
            <w:gridSpan w:val="12"/>
            <w:vAlign w:val="center"/>
          </w:tcPr>
          <w:p w14:paraId="299167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388D4A6" w14:textId="77777777" w:rsidTr="00503750">
        <w:tc>
          <w:tcPr>
            <w:tcW w:w="1944" w:type="dxa"/>
            <w:vAlign w:val="center"/>
          </w:tcPr>
          <w:p w14:paraId="5BD0AE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FCD7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8745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2F26D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94CE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208D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CE3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C5F9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FF9F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091DD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6E19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4329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ABB00F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33528A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08A7C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BE518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EF56D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87A9F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33D9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C78C7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0912B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430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2B7F6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67C56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0F3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736F99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F8E03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76355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5747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A705B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36940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7D2B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0BAF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4E87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9F2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8FC62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55865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B3FCB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0FD69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C8D1C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6C890F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12132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A39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0B9F0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F95C9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605EA0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2951E9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466BBE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E86E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92208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9A53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1292ECC" w14:textId="77777777" w:rsidTr="00503750">
        <w:tc>
          <w:tcPr>
            <w:tcW w:w="1944" w:type="dxa"/>
            <w:vAlign w:val="center"/>
          </w:tcPr>
          <w:p w14:paraId="21A941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5480D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8291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8B3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65BD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79B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1B5A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3F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6615E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06B2C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A83E4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0D472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01F52" w14:textId="77777777" w:rsidTr="00503750">
        <w:tc>
          <w:tcPr>
            <w:tcW w:w="15685" w:type="dxa"/>
            <w:gridSpan w:val="12"/>
            <w:vAlign w:val="center"/>
          </w:tcPr>
          <w:p w14:paraId="53F537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8CB6266" w14:textId="77777777" w:rsidTr="00503750">
        <w:tc>
          <w:tcPr>
            <w:tcW w:w="1944" w:type="dxa"/>
            <w:vAlign w:val="center"/>
          </w:tcPr>
          <w:p w14:paraId="5F9E482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64214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024B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8A4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6EFC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D4C4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B7616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C4C58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EFA7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FD4D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3810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8A0B8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70AD3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D8AC9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06BD8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46212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17AB6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BC95C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DFF4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8C3A5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A48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B42D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48EA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D4FF0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EDC31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0EB3A5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5DB111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CFA7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5B0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F8B63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7640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091B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0B7B0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201A5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2F6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8CF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CD69D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0781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9B56CD" w14:textId="77777777" w:rsidTr="00503750">
        <w:tc>
          <w:tcPr>
            <w:tcW w:w="1944" w:type="dxa"/>
            <w:vAlign w:val="center"/>
          </w:tcPr>
          <w:p w14:paraId="210EBB9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D3FC3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245C7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122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03E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1370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D1AC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CD3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5BB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2E4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B491D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F0DD4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0CDC35" w14:textId="77777777" w:rsidTr="00503750">
        <w:tc>
          <w:tcPr>
            <w:tcW w:w="15685" w:type="dxa"/>
            <w:gridSpan w:val="12"/>
            <w:vAlign w:val="center"/>
          </w:tcPr>
          <w:p w14:paraId="425DE4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6F8B861" w14:textId="77777777" w:rsidTr="00503750">
        <w:tc>
          <w:tcPr>
            <w:tcW w:w="1944" w:type="dxa"/>
            <w:vAlign w:val="center"/>
          </w:tcPr>
          <w:p w14:paraId="33689C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F4873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97C2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3857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871C9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444E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781F2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F4ACE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E78E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55955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3D29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86E3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B1DE73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3EC664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C07F8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8D9E7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835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C8C49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FC72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B7A5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F4FCF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3E7B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BB3A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711DA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F3D7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2C56A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25AFBDF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2168A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5BB5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EA70B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8321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9AC8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05FF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02923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5515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86D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E76D7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2AA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1CA882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156C3B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4453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8F0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EA97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EBDF5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884B3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FA1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59D1D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7918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4636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3D98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A7D40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82881A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07924B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9A7F803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4AC35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D8B34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07377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8BD3E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F0DC1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DB360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84D7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56E1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407A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4CA8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E865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68F7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9FC949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BE290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DC445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DA976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30A3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F70A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55CF4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A1CC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7324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4F3D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BF060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BDCB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F2FD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F9F37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FE4FC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346A769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32FA761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8912A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40A1CA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D0077D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D90D2A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7EF28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5277A92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60231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D3B408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7A0A01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69612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6591B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8D18001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BDEB3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9A4F8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828A645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A7F5AF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01E670F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2D09A0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7B1ED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FF194C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0738B42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00895E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102A2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D2B0A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0CCD17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56477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A48D4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FF72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E6B6B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C8B97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23EB2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A3FC1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FCFA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710AD11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3F68C34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65CC4C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9AB36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685016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38B3B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F8928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7BF152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7979AF99" w14:textId="77777777" w:rsidTr="00503750">
        <w:trPr>
          <w:trHeight w:val="1073"/>
        </w:trPr>
        <w:tc>
          <w:tcPr>
            <w:tcW w:w="3614" w:type="dxa"/>
            <w:vMerge/>
          </w:tcPr>
          <w:p w14:paraId="546D9E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C62A4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F4C5B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F56517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D7F1A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02FCC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4C30A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19BB53AF" w14:textId="77777777" w:rsidTr="00503750">
        <w:trPr>
          <w:trHeight w:val="283"/>
        </w:trPr>
        <w:tc>
          <w:tcPr>
            <w:tcW w:w="3614" w:type="dxa"/>
          </w:tcPr>
          <w:p w14:paraId="4C5266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03B1D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6F1FD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C9B2A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7C7DD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98CAF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522F9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3C2580F" w14:textId="77777777" w:rsidTr="00503750">
        <w:trPr>
          <w:trHeight w:val="283"/>
        </w:trPr>
        <w:tc>
          <w:tcPr>
            <w:tcW w:w="3614" w:type="dxa"/>
          </w:tcPr>
          <w:p w14:paraId="428610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C20CF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C08DF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313DC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C0E7A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27A0B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F087D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63443361" w14:textId="77777777" w:rsidTr="00503750">
        <w:trPr>
          <w:trHeight w:val="283"/>
        </w:trPr>
        <w:tc>
          <w:tcPr>
            <w:tcW w:w="3614" w:type="dxa"/>
          </w:tcPr>
          <w:p w14:paraId="41B90D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354DB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975BB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493F8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BBC5F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495B2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DF5A1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A740C2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103B818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BCFE30E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66BA4E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146EFA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00833D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5EB43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6D9AAA7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618AF0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A3A15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114D360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A1E69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57179B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51466A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F5DE11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580015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7407F6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95DF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9E2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8DD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ADB1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242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1F50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6D7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9D0B3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9134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0A66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27D5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321F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FA66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408E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12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5F2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3F51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3BDCE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2C382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17967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8F7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2130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52D6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EA4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2A7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2BED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C550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9605F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9738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F6A0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471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716E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9B69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5DCE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5CC5D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C249E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3E934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A53065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A70CFF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4E635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95DD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55A3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727C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2B8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C2D9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16F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7422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802C73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E27BCB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3020521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135FB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EFBD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C19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C4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563D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80EF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82F2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AF70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66D7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1876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2FA94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22C33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B7EF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6631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7C5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40E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3E58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C8F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AB3F0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94F7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97E43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BF091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00C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0B1E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98B7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BE7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142C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F1EE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5BB7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A5872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E77EC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F78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40AD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425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A103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008D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33FE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B3F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D3A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D3AEC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F3EDDE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5820EE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8E4C32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B20D9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425E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38D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F12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7456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18BD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353E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2BCF1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12EA5E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7983C4D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F2404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C17E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1A1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64EF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556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58B0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6DD6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1C560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CB6099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E9ABFF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1C460D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5C321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DD4AF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91AA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419A5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C9B17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A960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D75D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2990A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59EF1C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AEC9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6D263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75F58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C7AF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A323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F8FF3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731FD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9922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DC6FF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4FC0A562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C957918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D53550C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A5E799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00F2AA9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886443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1F4772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A8D0C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2E46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BBE483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56B77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CB32A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62FB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C60A86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284A7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4EAFB3D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DE475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06EAAF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0A0904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6ACAE9F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57FDA6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A9AB9A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15B507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CF78AF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F9A4E3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DB767D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16ED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5FA9569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CD120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CE091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43E70D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A7CEE7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D5CBD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F3F24D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94292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9FAD2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65ED3F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EF71BC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F161B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B6F408F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44761BA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0EFE8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447515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F0952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3A3513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60C93C7" w14:textId="77777777" w:rsidR="00944C3D" w:rsidRDefault="00944C3D" w:rsidP="00944C3D">
      <w:pPr>
        <w:rPr>
          <w:rFonts w:ascii="Arial" w:hAnsi="Arial"/>
          <w:b/>
        </w:rPr>
      </w:pPr>
    </w:p>
    <w:p w14:paraId="3B8E0D5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6FAABAAC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3A37A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41B1D2F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5DF80BA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FE3D40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324A83B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388980A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3C83A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36A5E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12B63B8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4170E3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39267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A3D857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536B5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ED6EB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6107A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90E9043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3884AD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54F054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2DEA9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31573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D0D04B9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3EC149C2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183775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2987B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EC1D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77B280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4ABAF034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65F3A61D" w14:textId="77777777" w:rsidTr="00503750">
        <w:tc>
          <w:tcPr>
            <w:tcW w:w="2835" w:type="dxa"/>
            <w:vAlign w:val="center"/>
          </w:tcPr>
          <w:p w14:paraId="009DD1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16CE1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91FC7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23467C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235A2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EB5F7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2BB63488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4F38A0E4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A813C6B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F7BCCC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12B57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1C8DB39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8EBB5A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463EF4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0809FE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0280DD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C07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268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C7DF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7FA7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58949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7E9E1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426E2A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6F60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E3C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26A9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405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F31300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64963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871C5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A80B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C568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C34A8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2142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F89299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392CE2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09F96F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3F6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C2A2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EDF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E5B9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4A128F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5B1CA2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4937E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76D2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795F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16460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C979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A8545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2B6D21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AA6838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110E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A251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4E0BD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C2A310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9B7F27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0DE3BF7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38AF400F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639444F" w14:textId="77777777" w:rsidR="00944C3D" w:rsidRDefault="00944C3D" w:rsidP="00944C3D">
      <w:pPr>
        <w:rPr>
          <w:rFonts w:ascii="Arial" w:hAnsi="Arial"/>
          <w:b/>
        </w:rPr>
      </w:pPr>
    </w:p>
    <w:p w14:paraId="4DFE61C4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320B83A" w14:textId="77777777" w:rsidTr="00503750">
        <w:tc>
          <w:tcPr>
            <w:tcW w:w="2835" w:type="dxa"/>
            <w:vAlign w:val="center"/>
          </w:tcPr>
          <w:p w14:paraId="32F978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2794114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76676A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7878C8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CB8B5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512F3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2CA1F1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94842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243EC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5B05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6EABB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326A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7354C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9D2EF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16DA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1ABC7B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D28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7832D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E7CC9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438D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C9D9E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31F644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6574B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F133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517D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48A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D26C1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8E8EE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4BA6C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2ED230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8F55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E1A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C7EC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5B17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02C99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B0D12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F84F54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C1CF8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432CC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18E9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C61AE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EFD60A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970DD1A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7D36B6BD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39DEF5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9794AC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AD60073" w14:textId="77777777" w:rsidTr="00503750">
        <w:trPr>
          <w:trHeight w:val="699"/>
        </w:trPr>
        <w:tc>
          <w:tcPr>
            <w:tcW w:w="3502" w:type="dxa"/>
            <w:vMerge/>
          </w:tcPr>
          <w:p w14:paraId="370D79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B0B705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0E060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51C75E3B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EDC29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F3B5D48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376708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92269A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876D4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1D44E1D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8C56E3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A387F88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083D246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CAA8EB6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631A9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8163B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DB3F1E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D518D7F" w14:textId="77777777" w:rsidTr="00503750">
        <w:trPr>
          <w:trHeight w:val="593"/>
        </w:trPr>
        <w:tc>
          <w:tcPr>
            <w:tcW w:w="3497" w:type="dxa"/>
          </w:tcPr>
          <w:p w14:paraId="201141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510529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E1B03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A6DE3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CAE37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29AA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2567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CAF52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CDD88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F898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704D7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AB442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82BBBD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D256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3F62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27B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06A926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37E39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5DA3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DA43D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02B4012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645B6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79FC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8160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69D67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5660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CC159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3CA3E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E6A5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41A979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DA6B3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E14DC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4696F1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D7E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5D8CA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0999D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71073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2D6B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E875D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2A0D0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D5F5F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EE3DE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E383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F044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542E4C4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24F0C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A011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49FD3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30E3E366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1977E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CD47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84E9DA" w14:textId="77777777" w:rsidR="00944C3D" w:rsidRDefault="00944C3D" w:rsidP="00944C3D">
      <w:pPr>
        <w:rPr>
          <w:rFonts w:ascii="Arial" w:hAnsi="Arial"/>
          <w:b/>
        </w:rPr>
      </w:pPr>
    </w:p>
    <w:p w14:paraId="280BF7C2" w14:textId="77777777" w:rsidR="00944C3D" w:rsidRDefault="00944C3D" w:rsidP="00944C3D">
      <w:pPr>
        <w:rPr>
          <w:rFonts w:ascii="Arial" w:hAnsi="Arial"/>
          <w:b/>
        </w:rPr>
      </w:pPr>
    </w:p>
    <w:p w14:paraId="6E2CA3B7" w14:textId="77777777" w:rsidR="00944C3D" w:rsidRDefault="00944C3D" w:rsidP="00944C3D">
      <w:pPr>
        <w:rPr>
          <w:rFonts w:ascii="Arial" w:hAnsi="Arial"/>
          <w:b/>
        </w:rPr>
      </w:pPr>
    </w:p>
    <w:p w14:paraId="4191A64E" w14:textId="77777777" w:rsidR="00944C3D" w:rsidRDefault="00944C3D" w:rsidP="00944C3D">
      <w:pPr>
        <w:rPr>
          <w:rFonts w:ascii="Arial" w:hAnsi="Arial"/>
          <w:b/>
        </w:rPr>
      </w:pPr>
    </w:p>
    <w:p w14:paraId="0BA5DDD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03E1C5B0" w14:textId="77777777" w:rsidTr="00503750">
        <w:tc>
          <w:tcPr>
            <w:tcW w:w="2622" w:type="dxa"/>
            <w:vAlign w:val="center"/>
          </w:tcPr>
          <w:p w14:paraId="753D7E3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31EF0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650C6BF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2896B65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38DE697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78010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1708F9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4E5D2C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67780E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A960B06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769A2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9791E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31CC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367F5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2A8C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6FAD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5003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9F5B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23EC630" w14:textId="77777777" w:rsidTr="00503750">
        <w:tc>
          <w:tcPr>
            <w:tcW w:w="2622" w:type="dxa"/>
            <w:vAlign w:val="center"/>
          </w:tcPr>
          <w:p w14:paraId="6691BA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F9E5F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79B33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C4AC4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62E4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BD6CB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588D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8E5409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D45F1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F5697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7FFE9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B3E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4AB6A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1D7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FD7B66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DEB4F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4768C8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9E088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5E090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042E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272F9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7727F80" w14:textId="77777777" w:rsidTr="00503750">
        <w:tc>
          <w:tcPr>
            <w:tcW w:w="2622" w:type="dxa"/>
            <w:vAlign w:val="center"/>
          </w:tcPr>
          <w:p w14:paraId="517E0F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C217E70" w14:textId="409118D6" w:rsidR="00944C3D" w:rsidRPr="008C56AB" w:rsidRDefault="00276D58" w:rsidP="00E76A71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48831</w:t>
            </w:r>
          </w:p>
        </w:tc>
        <w:tc>
          <w:tcPr>
            <w:tcW w:w="1275" w:type="dxa"/>
            <w:vAlign w:val="center"/>
          </w:tcPr>
          <w:p w14:paraId="5BFC8C57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2A0D6FA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F63E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CDE90D" w14:textId="4069D29F" w:rsidR="00944C3D" w:rsidRPr="008C56AB" w:rsidRDefault="00276D58" w:rsidP="00047B97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64331</w:t>
            </w:r>
          </w:p>
        </w:tc>
      </w:tr>
      <w:tr w:rsidR="0099716A" w:rsidRPr="00050529" w14:paraId="52AFB97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E921A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761FF6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34439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534F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2AB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BB76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D8DB4B9" w14:textId="77777777" w:rsidTr="00503750">
        <w:tc>
          <w:tcPr>
            <w:tcW w:w="2622" w:type="dxa"/>
            <w:vAlign w:val="center"/>
          </w:tcPr>
          <w:p w14:paraId="3A6BC0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2CADB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B52A7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E214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8487D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00BBE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8108E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405B0E80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4114C09D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AFD9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0277E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2534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5730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7D94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09B9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610051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42E24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9315D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5D259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1CCF9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F7D2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E6EA7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0CB5AD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F9F65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20FED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B6C53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CA0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3ABF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FC41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9B503D5" w14:textId="77777777" w:rsidTr="00503750">
        <w:tc>
          <w:tcPr>
            <w:tcW w:w="2622" w:type="dxa"/>
            <w:vAlign w:val="center"/>
          </w:tcPr>
          <w:p w14:paraId="5469FF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01802B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1AB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4A805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EB06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F5F6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C7ECA50" w14:textId="77777777" w:rsidTr="00503750">
        <w:tc>
          <w:tcPr>
            <w:tcW w:w="2622" w:type="dxa"/>
            <w:vAlign w:val="center"/>
          </w:tcPr>
          <w:p w14:paraId="1060E73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093AF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6CAD9A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B1756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95E4B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8C3F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16B8D76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2421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50354F4B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82FC8D0" w14:textId="77777777" w:rsidR="00944C3D" w:rsidRPr="008C56AB" w:rsidRDefault="00944C3D" w:rsidP="007936DE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C37A1DD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0D496E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0E0A95" w14:textId="77777777" w:rsidR="00944C3D" w:rsidRPr="008C56AB" w:rsidRDefault="007936DE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</w:tbl>
    <w:p w14:paraId="4C2BC1F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5BCE1C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714A7D7C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A2E0F8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41629B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F820D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BCE67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56E3781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59917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B4DB65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3639E2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2E0B9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7FBB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1BB8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B09E2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43B12D1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6AA8C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574801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163D18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0DB889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D88CC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619D0B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4A26F4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1350F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D15B3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D4936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945EB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6501B3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E6999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CC6DF3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46DE49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F619A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9F2CE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08AFE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EA22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E83C92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0C8D6E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BCC87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832ECD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54B5D5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FE3B7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B6379C4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0243035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9C3D3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DFF0CD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11D2CD8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E642A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C97ACF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05544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2399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3C7549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BAB76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7E70B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1B72FA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927531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BEEEB9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07D1DD6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508BF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4AB8CA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14406AD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7B2E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1610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788481F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606DE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B31CC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064781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365762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671E52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719542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27801B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97DE14A" w14:textId="77777777" w:rsidTr="00503750">
        <w:tc>
          <w:tcPr>
            <w:tcW w:w="2835" w:type="dxa"/>
            <w:vAlign w:val="center"/>
          </w:tcPr>
          <w:p w14:paraId="70E74D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48E8D0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BC4DC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6A4238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973CC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A7F1C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37D8F73" w14:textId="77777777" w:rsidTr="00503750">
        <w:tc>
          <w:tcPr>
            <w:tcW w:w="2835" w:type="dxa"/>
            <w:vAlign w:val="center"/>
          </w:tcPr>
          <w:p w14:paraId="2D38A5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14271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D0283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7B93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CAF3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E1E0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ED47B4" w14:textId="77777777" w:rsidTr="00503750">
        <w:tc>
          <w:tcPr>
            <w:tcW w:w="2835" w:type="dxa"/>
            <w:vAlign w:val="center"/>
          </w:tcPr>
          <w:p w14:paraId="12F51C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043C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FA82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6D4B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F2A5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DC8EB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1C4FF7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CE4AE4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BFE338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0ABCA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F4E00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43930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6C8A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3567402" w14:textId="77777777" w:rsidTr="00503750">
        <w:tc>
          <w:tcPr>
            <w:tcW w:w="2835" w:type="dxa"/>
            <w:vAlign w:val="center"/>
          </w:tcPr>
          <w:p w14:paraId="0034AA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F8ED5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957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16A7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FBFC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D1ED8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9DCF8D" w14:textId="77777777" w:rsidTr="00503750">
        <w:tc>
          <w:tcPr>
            <w:tcW w:w="2835" w:type="dxa"/>
            <w:vAlign w:val="center"/>
          </w:tcPr>
          <w:p w14:paraId="76AD3A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6EAB4A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43A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88E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FD5C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E4F5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1E831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93054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E182BDD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5787C3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0032CE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AA09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3AD58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BDDE34D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12971A0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49CDC2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9B3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748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0B0E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4526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A65E42E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1EF7F1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54C51022" w14:textId="77777777" w:rsidTr="00503750">
        <w:tc>
          <w:tcPr>
            <w:tcW w:w="2552" w:type="dxa"/>
            <w:shd w:val="clear" w:color="auto" w:fill="auto"/>
            <w:vAlign w:val="center"/>
          </w:tcPr>
          <w:p w14:paraId="6BEA9E8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2D02B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70ECBB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7DA9D2B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706A3C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880668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2708CD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7B8105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B576A2B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390AC9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039125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A2F7A63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30E9E5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825330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6241751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119F74F7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D56E8D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0A77129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510F09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DFF6CB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45EB94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9BFCB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B5F76B1" w14:textId="77777777" w:rsidTr="00503750">
        <w:tc>
          <w:tcPr>
            <w:tcW w:w="4395" w:type="dxa"/>
            <w:vMerge/>
          </w:tcPr>
          <w:p w14:paraId="5AFB4B2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757DFA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7D0DF4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3FBB9D9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385936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518C89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1794BA4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1307C3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1B9AB6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195643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D76CA0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2B249DF5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C19A9A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F8F93D7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2275C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9CEE609" w14:textId="77777777" w:rsidTr="00503750">
        <w:tc>
          <w:tcPr>
            <w:tcW w:w="4395" w:type="dxa"/>
            <w:vAlign w:val="center"/>
          </w:tcPr>
          <w:p w14:paraId="36CC79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D687C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7CC64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1FD6481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15BBE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79926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544C3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02ED39C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7105600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764120F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B99A3D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18A5A64B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F78C81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7A1BC1B" w14:textId="70E25DA4" w:rsidR="00944C3D" w:rsidRPr="008C56AB" w:rsidRDefault="00276D58" w:rsidP="00E76A71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72289</w:t>
            </w:r>
          </w:p>
        </w:tc>
        <w:tc>
          <w:tcPr>
            <w:tcW w:w="2835" w:type="dxa"/>
            <w:vAlign w:val="center"/>
          </w:tcPr>
          <w:p w14:paraId="62BA1A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5E95773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03CCA63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2EEB217A" w14:textId="77777777" w:rsidTr="00503750">
        <w:tc>
          <w:tcPr>
            <w:tcW w:w="4395" w:type="dxa"/>
            <w:vAlign w:val="center"/>
          </w:tcPr>
          <w:p w14:paraId="5D10E10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B96602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2F292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A5A35B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D700B2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1E68D31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7750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3C977B9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1CACC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C2368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56236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90BFC86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302A89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80A34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3A945E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34C3E235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0BE395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34F942C9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983EA64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B41D240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9C9E9F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322172F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45079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72BAE4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1C9A92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6AB1A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719EF307" w14:textId="77777777" w:rsidTr="00503750">
        <w:tc>
          <w:tcPr>
            <w:tcW w:w="1843" w:type="dxa"/>
            <w:vAlign w:val="center"/>
          </w:tcPr>
          <w:p w14:paraId="782D488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C44311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5F1D303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DD0034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301B7FD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2A03E6B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72B7009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5726DAB" w14:textId="77777777" w:rsidTr="00503750">
        <w:tc>
          <w:tcPr>
            <w:tcW w:w="1843" w:type="dxa"/>
            <w:vAlign w:val="center"/>
          </w:tcPr>
          <w:p w14:paraId="79DE40B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5E6578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DF208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F0CC9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E591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F886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3FD8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49EE33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1E603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703352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C0053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9F38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E54FA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0BC1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7153BA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C09013" w14:textId="77777777" w:rsidTr="00503750">
        <w:tc>
          <w:tcPr>
            <w:tcW w:w="1843" w:type="dxa"/>
            <w:vAlign w:val="center"/>
          </w:tcPr>
          <w:p w14:paraId="4E7EA0F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AF33A7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015D8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2AB23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E0308D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57646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7280B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C64DF5F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A63E7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5A5546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A4586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E01E7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1FE8EA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B396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D9EB3D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2C5FCB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4DA0AD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1BDDBC7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93A7C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97430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8F301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90D17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7C1041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07C81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77316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0E9D9E4" w14:textId="77777777" w:rsidTr="00503750">
        <w:trPr>
          <w:trHeight w:val="664"/>
        </w:trPr>
        <w:tc>
          <w:tcPr>
            <w:tcW w:w="3372" w:type="dxa"/>
          </w:tcPr>
          <w:p w14:paraId="6EAEAB8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DF86BC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7E4CBC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395EA28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658DF1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1A723D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BAD7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F542FA4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E8E62DE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773DD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0845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5810EDF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BB46657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2C707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796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5D2FC3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6324426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1151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6DF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42396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8FDF9E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26831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23ED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C52C694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1AA18D86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2BF04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17C7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E98FA1A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DBF854D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63886FCF" w14:textId="77777777" w:rsidTr="00503750">
        <w:tc>
          <w:tcPr>
            <w:tcW w:w="2835" w:type="dxa"/>
            <w:vAlign w:val="center"/>
          </w:tcPr>
          <w:p w14:paraId="076983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5F555A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FE4F99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E47AF4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4F1B408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C7E398B" w14:textId="77777777" w:rsidTr="00503750">
        <w:tc>
          <w:tcPr>
            <w:tcW w:w="2835" w:type="dxa"/>
          </w:tcPr>
          <w:p w14:paraId="04364B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1F8E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60771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A03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F260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ACE6F21" w14:textId="77777777" w:rsidTr="00503750">
        <w:tc>
          <w:tcPr>
            <w:tcW w:w="2835" w:type="dxa"/>
          </w:tcPr>
          <w:p w14:paraId="11727F9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0955B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D6FA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487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51EB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FDFCFD" w14:textId="77777777" w:rsidTr="00503750">
        <w:tc>
          <w:tcPr>
            <w:tcW w:w="2835" w:type="dxa"/>
          </w:tcPr>
          <w:p w14:paraId="3C8A364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1D513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F4CBD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FF85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EA618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01C704C" w14:textId="77777777" w:rsidTr="00503750">
        <w:tc>
          <w:tcPr>
            <w:tcW w:w="2835" w:type="dxa"/>
            <w:vAlign w:val="center"/>
          </w:tcPr>
          <w:p w14:paraId="3EDF3B4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4F28D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33F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B642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434FE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5CD9DC" w14:textId="77777777" w:rsidTr="00503750">
        <w:tc>
          <w:tcPr>
            <w:tcW w:w="2835" w:type="dxa"/>
            <w:vAlign w:val="center"/>
          </w:tcPr>
          <w:p w14:paraId="6E0CE7D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02690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274D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601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972CE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4CB68E4" w14:textId="77777777" w:rsidTr="00503750">
        <w:tc>
          <w:tcPr>
            <w:tcW w:w="2835" w:type="dxa"/>
          </w:tcPr>
          <w:p w14:paraId="191E9F4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46D0E5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6FF1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F881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27EC7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BE672CE" w14:textId="77777777" w:rsidTr="00503750">
        <w:tc>
          <w:tcPr>
            <w:tcW w:w="2835" w:type="dxa"/>
          </w:tcPr>
          <w:p w14:paraId="7A83B1D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94A7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98769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ADEAA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B3A05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2FA318F" w14:textId="77777777" w:rsidTr="00503750">
        <w:tc>
          <w:tcPr>
            <w:tcW w:w="2835" w:type="dxa"/>
          </w:tcPr>
          <w:p w14:paraId="32CF3D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37CE9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286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37D9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8B21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34C129D" w14:textId="77777777" w:rsidR="00944C3D" w:rsidRDefault="00944C3D" w:rsidP="00944C3D">
      <w:pPr>
        <w:rPr>
          <w:rFonts w:ascii="Arial" w:hAnsi="Arial"/>
          <w:b/>
        </w:rPr>
      </w:pPr>
    </w:p>
    <w:p w14:paraId="7872FECD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29673B2C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EA602A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71C05D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7BD627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1C8D7A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7106B55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A4B4496" w14:textId="77777777" w:rsidTr="00503750">
        <w:trPr>
          <w:trHeight w:val="443"/>
        </w:trPr>
        <w:tc>
          <w:tcPr>
            <w:tcW w:w="2560" w:type="dxa"/>
          </w:tcPr>
          <w:p w14:paraId="7855D0E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F3D6B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25B2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E3BC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7203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A780C8A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492FAD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5AE0D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15564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3F568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8C0E0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F23D98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5A85CCB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5A0C81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CC626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8B71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37CF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1F5905A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D5CEBA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10CA51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CAED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A6A4B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AE9AF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4AFC600" w14:textId="77777777" w:rsidR="00944C3D" w:rsidRDefault="00944C3D" w:rsidP="00944C3D">
      <w:pPr>
        <w:rPr>
          <w:rFonts w:ascii="Arial" w:hAnsi="Arial"/>
          <w:b/>
        </w:rPr>
      </w:pPr>
    </w:p>
    <w:p w14:paraId="164BF134" w14:textId="77777777" w:rsidR="00944C3D" w:rsidRDefault="00944C3D" w:rsidP="00944C3D">
      <w:pPr>
        <w:rPr>
          <w:rFonts w:ascii="Arial" w:hAnsi="Arial"/>
          <w:b/>
        </w:rPr>
      </w:pPr>
    </w:p>
    <w:p w14:paraId="7A710D76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5E1E6333" w14:textId="77777777" w:rsidR="00944C3D" w:rsidRDefault="00944C3D" w:rsidP="00944C3D">
      <w:pPr>
        <w:rPr>
          <w:rFonts w:ascii="Arial" w:hAnsi="Arial"/>
          <w:b/>
        </w:rPr>
      </w:pPr>
    </w:p>
    <w:p w14:paraId="4ED074C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4D76377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E1C69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315CA8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460874D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F2B62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B3B8D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6BADD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9C468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A51783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0430F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7C0E0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D6B59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904015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27CDD6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B4748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8A625C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9B40301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9E4112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07D0744" w14:textId="77777777" w:rsidTr="00503750">
        <w:trPr>
          <w:trHeight w:val="677"/>
        </w:trPr>
        <w:tc>
          <w:tcPr>
            <w:tcW w:w="3358" w:type="dxa"/>
          </w:tcPr>
          <w:p w14:paraId="6D7222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E90A7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E78EF3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1C0868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78C74B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266B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AD969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64C7A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1F4D68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8D801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1C4C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CB510E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F03ED8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34BCC9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97A1C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0CECF5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95584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0D9F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2A8A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D6FB15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FEB54CA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2207E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39F32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D71BD0C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50F2202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3C86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0C99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F6E5EC8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8370E4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25F2CD1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32C6C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0A44899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6463ADFB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184701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721BD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4B851D8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F1664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916A4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CCCD2E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E28B2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A65C1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8C29CF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D0B7A8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C696B7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34D3BF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5F0A12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502CE0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17A76F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D634F9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035DAA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B6249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34BBDC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6107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9CAF78E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D1218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0A374D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947E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BC92639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4A87A8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1666C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15382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57A2A40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ECC50D1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F4542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F0CB4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066BE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AB3C81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0F26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50F6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6634A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FF3CF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2FEEB40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9D3B0F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4937F12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022A684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CA1944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37E04C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448B38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C03E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CCD07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DC32C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39E9F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577F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65903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665B49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46CE56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4CDF6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A75DCE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F5B587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E5E9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9CB3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7F81D3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12C6780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F6CC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104BA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A44156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B6B573D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7D7A34B0" w14:textId="77777777" w:rsidTr="00503750">
        <w:tc>
          <w:tcPr>
            <w:tcW w:w="3686" w:type="dxa"/>
            <w:vAlign w:val="center"/>
          </w:tcPr>
          <w:p w14:paraId="7FFE6E3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5ED710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BA17E6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3C585484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44442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9A66E7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0E7EC1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FEEB6A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23AF2DF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28300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B02E5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2248CA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3E289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4C782B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4EF79E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EBE61C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F35A90E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08A3609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8B98A4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FA72D3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6CB3B97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313E8D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DD9227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E0B90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07990E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5DE2B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73E3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C2B3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54442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2B7B8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3D2BA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29D8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0483C3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9C826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E8AF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743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728690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33FB37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DD5D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FF06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8B479C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65A10D1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E800F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1EC4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746E25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6720EA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066991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426C6A4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B0BA00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8063D5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730C7B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435212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15465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332A0C2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5699F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02269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39E1B8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84E147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2674A3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24154CC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393E74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C1CA7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3BB36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F5EDCF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2550C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0DCBDD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5E5FE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0928A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F6BD744" w14:textId="77777777" w:rsidR="00944C3D" w:rsidRDefault="00944C3D" w:rsidP="00944C3D">
      <w:pPr>
        <w:rPr>
          <w:sz w:val="22"/>
          <w:szCs w:val="22"/>
        </w:rPr>
      </w:pPr>
    </w:p>
    <w:p w14:paraId="472E36C7" w14:textId="77777777" w:rsidR="00944C3D" w:rsidRDefault="00944C3D" w:rsidP="00944C3D">
      <w:pPr>
        <w:rPr>
          <w:sz w:val="22"/>
          <w:szCs w:val="22"/>
        </w:rPr>
      </w:pPr>
    </w:p>
    <w:p w14:paraId="52F8396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17BFC8DE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33899DF4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417D610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200E72C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77B1465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E4831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371DEEDD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787356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9193F0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894FF9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E6F5D65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261782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404BC1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55D1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71E99B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5ED24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4DB56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4D5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A142E7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BFC4F7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98122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A026C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30780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348589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97B5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ADB82A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59E2D5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38791D8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196D8E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B004D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4837C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03E229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AC1FF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8137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D49C588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C91A7B0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ADADA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8F22A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2BFEE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DE873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6061D373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FF5EB4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5850A3C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28A86CC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4804E9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3F9D5B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4288BF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330DC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524B19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954B24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214928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EB447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F96197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BBE6A1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2F7D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81D1A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DD5215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C5C05A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150E7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7BCB7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93F6E0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46C0906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FA31A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F4BB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19A2B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272B7E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60612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20197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133E19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C83C941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6CC9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FFD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621D0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00275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1F3708F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1331D9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A83C58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C3D9BF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529631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05EB9F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92D1823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203EDB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C2D6F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CBD09D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B2F3453" w14:textId="77777777" w:rsidR="00944C3D" w:rsidRPr="003607F0" w:rsidRDefault="00944C3D" w:rsidP="00944C3D"/>
    <w:p w14:paraId="0CF74F57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B91EB" w14:textId="77777777" w:rsidR="00680916" w:rsidRDefault="00680916">
      <w:r>
        <w:separator/>
      </w:r>
    </w:p>
  </w:endnote>
  <w:endnote w:type="continuationSeparator" w:id="0">
    <w:p w14:paraId="4563551D" w14:textId="77777777" w:rsidR="00680916" w:rsidRDefault="00680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A0A9C" w14:textId="77777777" w:rsidR="00F820D9" w:rsidRDefault="00F820D9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5455EF64" w14:textId="77777777" w:rsidR="00F820D9" w:rsidRDefault="00F820D9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B830D" w14:textId="77777777" w:rsidR="00F820D9" w:rsidRDefault="00F820D9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17F3F4C" w14:textId="77777777" w:rsidR="00F820D9" w:rsidRDefault="00F820D9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AD5DB" w14:textId="77777777" w:rsidR="00F820D9" w:rsidRPr="00010D38" w:rsidRDefault="00F820D9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16DB0B47" w14:textId="77777777" w:rsidR="00F820D9" w:rsidRDefault="00F820D9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2B493" w14:textId="77777777" w:rsidR="00680916" w:rsidRDefault="00680916">
      <w:r>
        <w:separator/>
      </w:r>
    </w:p>
  </w:footnote>
  <w:footnote w:type="continuationSeparator" w:id="0">
    <w:p w14:paraId="7E8E6415" w14:textId="77777777" w:rsidR="00680916" w:rsidRDefault="006809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698821">
    <w:abstractNumId w:val="13"/>
  </w:num>
  <w:num w:numId="2" w16cid:durableId="1387989982">
    <w:abstractNumId w:val="17"/>
  </w:num>
  <w:num w:numId="3" w16cid:durableId="2114275589">
    <w:abstractNumId w:val="8"/>
  </w:num>
  <w:num w:numId="4" w16cid:durableId="1063870886">
    <w:abstractNumId w:val="7"/>
  </w:num>
  <w:num w:numId="5" w16cid:durableId="173778145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712907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44356">
    <w:abstractNumId w:val="20"/>
  </w:num>
  <w:num w:numId="8" w16cid:durableId="1103300797">
    <w:abstractNumId w:val="10"/>
  </w:num>
  <w:num w:numId="9" w16cid:durableId="827131509">
    <w:abstractNumId w:val="0"/>
  </w:num>
  <w:num w:numId="10" w16cid:durableId="1924753029">
    <w:abstractNumId w:val="19"/>
  </w:num>
  <w:num w:numId="11" w16cid:durableId="2124415285">
    <w:abstractNumId w:val="6"/>
  </w:num>
  <w:num w:numId="12" w16cid:durableId="1780598">
    <w:abstractNumId w:val="9"/>
  </w:num>
  <w:num w:numId="13" w16cid:durableId="1202205025">
    <w:abstractNumId w:val="12"/>
  </w:num>
  <w:num w:numId="14" w16cid:durableId="1598513807">
    <w:abstractNumId w:val="15"/>
  </w:num>
  <w:num w:numId="15" w16cid:durableId="513572301">
    <w:abstractNumId w:val="14"/>
  </w:num>
  <w:num w:numId="16" w16cid:durableId="2078547015">
    <w:abstractNumId w:val="2"/>
  </w:num>
  <w:num w:numId="17" w16cid:durableId="1319723471">
    <w:abstractNumId w:val="4"/>
  </w:num>
  <w:num w:numId="18" w16cid:durableId="684674511">
    <w:abstractNumId w:val="11"/>
  </w:num>
  <w:num w:numId="19" w16cid:durableId="832717464">
    <w:abstractNumId w:val="5"/>
  </w:num>
  <w:num w:numId="20" w16cid:durableId="1500270950">
    <w:abstractNumId w:val="18"/>
  </w:num>
  <w:num w:numId="21" w16cid:durableId="430128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422B9"/>
    <w:rsid w:val="000461D1"/>
    <w:rsid w:val="00047B97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76D58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4F5751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46867"/>
    <w:rsid w:val="00660AB8"/>
    <w:rsid w:val="00680916"/>
    <w:rsid w:val="006818FD"/>
    <w:rsid w:val="00683EB7"/>
    <w:rsid w:val="006851AB"/>
    <w:rsid w:val="006A3399"/>
    <w:rsid w:val="006A789F"/>
    <w:rsid w:val="006B168A"/>
    <w:rsid w:val="006B2D46"/>
    <w:rsid w:val="006B32E4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3760"/>
    <w:rsid w:val="007450CC"/>
    <w:rsid w:val="00752C7A"/>
    <w:rsid w:val="00755C3C"/>
    <w:rsid w:val="0076308E"/>
    <w:rsid w:val="007719DD"/>
    <w:rsid w:val="007772AA"/>
    <w:rsid w:val="007822F9"/>
    <w:rsid w:val="00790961"/>
    <w:rsid w:val="007936DE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1872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3AF5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27F1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23D3"/>
    <w:rsid w:val="00E17884"/>
    <w:rsid w:val="00E22677"/>
    <w:rsid w:val="00E51C26"/>
    <w:rsid w:val="00E56EB4"/>
    <w:rsid w:val="00E61EAC"/>
    <w:rsid w:val="00E62CA8"/>
    <w:rsid w:val="00E76A71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820D9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AF42D4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0F699-2BC2-4ACB-A916-ECF211FA3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5277</Words>
  <Characters>30082</Characters>
  <Application>Microsoft Office Word</Application>
  <DocSecurity>0</DocSecurity>
  <Lines>250</Lines>
  <Paragraphs>70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«najomca_nazov»</vt:lpstr>
    </vt:vector>
  </TitlesOfParts>
  <Company>None</Company>
  <LinksUpToDate>false</LinksUpToDate>
  <CharactersWithSpaces>35289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HROMNIKOVA Jana</dc:creator>
  <cp:lastModifiedBy>KOSTELNA Marcela</cp:lastModifiedBy>
  <cp:revision>2</cp:revision>
  <cp:lastPrinted>2009-07-30T10:15:00Z</cp:lastPrinted>
  <dcterms:created xsi:type="dcterms:W3CDTF">2023-03-17T07:14:00Z</dcterms:created>
  <dcterms:modified xsi:type="dcterms:W3CDTF">2023-03-17T07:14:00Z</dcterms:modified>
</cp:coreProperties>
</file>