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97B51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01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64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0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19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57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1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B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8D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2D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B1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F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E8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9D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0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0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02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D5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DF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85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43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EC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BD4D0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EB7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053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4D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15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30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DC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6B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08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AB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FC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F48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7C6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10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BF9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1B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3B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111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88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B8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05F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D0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6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FC9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08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7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5AF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9D1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663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BF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1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E6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AD8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FC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88588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B7A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5C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58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420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838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73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FDB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5D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B8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49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70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60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4B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817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24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EA5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43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294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75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48B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C82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3C5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B1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B81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B6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4A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66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8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E6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E23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E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70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2F6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C2561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BE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A9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64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98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F79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A3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D8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9C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35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83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CD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7B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AE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410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2E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9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B9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0CB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81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E068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25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04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37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47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92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73C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5C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93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983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5D2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56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E74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E7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C5569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90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9D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0D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9E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DBD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B5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1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C7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10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49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DFE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D2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E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91B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FB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C8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42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1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D8F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A2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AE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F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5A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1A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539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C6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97E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DB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B0C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C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ED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BD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DF37D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1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52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6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D9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3C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8F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F4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BA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CD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A0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F7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F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DB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D2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F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8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B72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862A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86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5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68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0C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5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57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67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1B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89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C41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CA2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4F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FA3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A19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433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37E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A0F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AE4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E42F0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C8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4E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C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99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07E3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87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4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AD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E5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E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8B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DC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C6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AC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E2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CA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F3EE2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D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E5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A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C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4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A1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BF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A5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8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6C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8D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5E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E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A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70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9192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BA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6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D9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D9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9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66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2E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A5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1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05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66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EFC4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F5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3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8A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5C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1C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8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FB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9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B9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9D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F6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FF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CD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BC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4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98ED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D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68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2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61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CD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D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03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710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5791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D6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E40B59" w14:textId="433B922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E76A71">
              <w:rPr>
                <w:rFonts w:ascii="Arial" w:hAnsi="Arial"/>
                <w:lang w:eastAsia="sk-SK"/>
              </w:rPr>
              <w:t>2</w:t>
            </w:r>
            <w:r w:rsidR="00276D58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433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935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10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AB3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D30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63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A6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6B4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8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F7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9A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2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F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1B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80FF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91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E3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94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F8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5D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69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BB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94B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D6F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0D9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6AB6166" wp14:editId="77C440A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BD76B4" w14:textId="77777777" w:rsidR="00F820D9" w:rsidRDefault="00F820D9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A8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A54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855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2DB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10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52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13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2B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A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B7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73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FD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A7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1E367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8C6E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BFC56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D65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EF0FBCB" wp14:editId="3DF86C5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243F9E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E613E63" wp14:editId="73A354A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1238AB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BF43C4D" wp14:editId="43BA2C8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9A77A9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84A95EC" wp14:editId="406673F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659039" w14:textId="77777777" w:rsidR="00F820D9" w:rsidRDefault="00BB3AF5" w:rsidP="00944C3D">
                                  <w:fldSimple w:instr=" MERGEFIELD  aDMOD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57CE1BE" wp14:editId="12ED034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64B020" w14:textId="6D7F601B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E76A71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276D5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7CE1B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364B020" w14:textId="6D7F601B"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E76A71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276D58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9A378AF" wp14:editId="7F59ACC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D82750" w14:textId="1A1CE9F2" w:rsidR="00F820D9" w:rsidRDefault="00F820D9" w:rsidP="00944C3D">
                                  <w:r>
                                    <w:t>20</w:t>
                                  </w:r>
                                  <w:r w:rsidR="00E76A71">
                                    <w:t>2</w:t>
                                  </w:r>
                                  <w:r w:rsidR="00276D58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A378A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1D82750" w14:textId="1A1CE9F2" w:rsidR="00F820D9" w:rsidRDefault="00F820D9" w:rsidP="00944C3D">
                            <w:r>
                              <w:t>20</w:t>
                            </w:r>
                            <w:r w:rsidR="00E76A71">
                              <w:t>2</w:t>
                            </w:r>
                            <w:r w:rsidR="00276D58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E4590DA" wp14:editId="3DD2D72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21207" w14:textId="77777777" w:rsidR="00F820D9" w:rsidRDefault="00BB3AF5" w:rsidP="00944C3D">
                                  <w:fldSimple w:instr=" MERGEFIELD  aDMDO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D558C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4BAD46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E74648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C940852" wp14:editId="36100AE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969499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07E3275" wp14:editId="2462686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A5A09D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E4B1BB7" wp14:editId="52732A7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9E2BB2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7305811" wp14:editId="04AF594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5FD6C2" w14:textId="155F8443" w:rsidR="00F820D9" w:rsidRDefault="00F820D9" w:rsidP="00944C3D">
                                  <w:r>
                                    <w:t>20</w:t>
                                  </w:r>
                                  <w:r w:rsidR="00276D58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30581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C5FD6C2" w14:textId="155F8443" w:rsidR="00F820D9" w:rsidRDefault="00F820D9" w:rsidP="00944C3D">
                            <w:r>
                              <w:t>20</w:t>
                            </w:r>
                            <w:r w:rsidR="00276D58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6017945" wp14:editId="119642E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92A069" w14:textId="77777777" w:rsidR="00F820D9" w:rsidRDefault="00BB3AF5" w:rsidP="00944C3D">
                                  <w:fldSimple w:instr=" MERGEFIELD  aDMDO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C9174E7" wp14:editId="033EABB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7664C3" w14:textId="5914196C" w:rsidR="00F820D9" w:rsidRDefault="00F820D9" w:rsidP="00944C3D">
                                  <w:r>
                                    <w:t>20</w:t>
                                  </w:r>
                                  <w:r w:rsidR="00276D58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9174E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D7664C3" w14:textId="5914196C" w:rsidR="00F820D9" w:rsidRDefault="00F820D9" w:rsidP="00944C3D">
                            <w:r>
                              <w:t>20</w:t>
                            </w:r>
                            <w:r w:rsidR="00276D58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64E779B" wp14:editId="5B4F2CE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EFF4E5" w14:textId="77777777" w:rsidR="00F820D9" w:rsidRDefault="00BB3AF5" w:rsidP="00944C3D">
                                  <w:fldSimple w:instr=" MERGEFIELD  aDMOD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40ECC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C94DE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4CE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40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5BCB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B3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CF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8B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26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E0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2F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87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9C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8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CE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D7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4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6D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43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02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F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3A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9B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B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E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F5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A3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B4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E7B9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CC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3E8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67E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D4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39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9D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AD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B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C1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C0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C7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0E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C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2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01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D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FA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E3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31CB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877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447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7E2D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65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98B8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BD0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3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E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36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9B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A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27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7C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9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6DAD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4C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E2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47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D6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F7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7D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FA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A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1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D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2A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F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3D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F4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51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71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8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9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EE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30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9923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4C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8A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9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8A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7E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3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68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2F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A85F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54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7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34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F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46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1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04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9D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B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E6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75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6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D6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A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79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3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47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5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AB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9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719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C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EA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53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EA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4A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F2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72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9E0D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34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2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A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1F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5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F3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C0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63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E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CA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38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21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8D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D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CA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5F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CA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8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692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339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B75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9B2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B31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5B1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52B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4A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C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BC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CB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14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B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BA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DB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9009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09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BE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C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64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1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A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6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07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9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DA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A0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BA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6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BF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3A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D7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81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9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3C3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E37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5BC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81C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75D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C8A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E32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D2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FB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176A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9E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2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77AA896" wp14:editId="07A22FF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7EC7D3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06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96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2E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AE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84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C9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5C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4E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0C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1F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7C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3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6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F7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8F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D5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58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91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66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7E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43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6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34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6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F5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6C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78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5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C4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8B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31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3DD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9F7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8B87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D7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6C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417471C" wp14:editId="3C0FED5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98E37A" w14:textId="77777777" w:rsidR="00F820D9" w:rsidRPr="00391121" w:rsidRDefault="006B32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36124851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F820D9" w:rsidRPr="00391121" w:rsidRDefault="006B32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36124851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0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7A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B9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57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E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C6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E7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08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2C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10F94C" wp14:editId="0838B88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2353A3" w14:textId="77777777" w:rsidR="00F820D9" w:rsidRPr="00391121" w:rsidRDefault="006B32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2021688768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F820D9" w:rsidRPr="00391121" w:rsidRDefault="006B32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2021688768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2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84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23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6A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D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59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2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5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A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1A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14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56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FD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AA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62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6B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EBF1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4B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CE58D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68E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9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0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AB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EF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89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7E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DD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B9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E1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F3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D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47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A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68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C3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01FC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B3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68C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19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30B8CFA" wp14:editId="6D2C114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903711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proofErr w:type="spellStart"/>
                                  <w:r w:rsidR="006B32E4">
                                    <w:rPr>
                                      <w:rFonts w:ascii="Arial" w:hAnsi="Arial" w:cs="Arial"/>
                                    </w:rPr>
                                    <w:t>Soblahovská</w:t>
                                  </w:r>
                                  <w:proofErr w:type="spellEnd"/>
                                  <w:r w:rsidR="006B32E4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proofErr w:type="spellStart"/>
                            <w:r w:rsidR="006B32E4">
                              <w:rPr>
                                <w:rFonts w:ascii="Arial" w:hAnsi="Arial" w:cs="Arial"/>
                              </w:rPr>
                              <w:t>Soblahovská</w:t>
                            </w:r>
                            <w:proofErr w:type="spellEnd"/>
                            <w:r w:rsidR="006B32E4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4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AD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7A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6F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0B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83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97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BB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CD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7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28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F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BF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AC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2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0E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F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F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C2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07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E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3C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8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D8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8C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F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52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55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C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1A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7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55FD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D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37D6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2B0A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3402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F8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7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0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B2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14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16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8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FB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D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E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F5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80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22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C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E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68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ED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13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E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9F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7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94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FA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3245D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26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A0F046" wp14:editId="0F2E7F7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F40970" w14:textId="77777777" w:rsidR="00F820D9" w:rsidRPr="00391121" w:rsidRDefault="006B32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Soblahovská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F820D9" w:rsidRPr="00391121" w:rsidRDefault="006B32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Soblahovská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E28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8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D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88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F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06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16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B2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8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43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4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0D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FC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AD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B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86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B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5DD4131" wp14:editId="141AAE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84D680" w14:textId="77777777" w:rsidR="00F820D9" w:rsidRDefault="006B32E4" w:rsidP="00944C3D">
                                  <w:r>
                                    <w:t>1105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F820D9" w:rsidRDefault="006B32E4" w:rsidP="00944C3D">
                            <w:r>
                              <w:t>1105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4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C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3D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D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01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B1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A232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DD0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115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C1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5829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E4AE6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EA232DC" wp14:editId="0F8602A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7A8FB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320AD9E" wp14:editId="37B13DE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FB3D40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84B5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382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BD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A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12EE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4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9D9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5A15111" wp14:editId="38AFB3D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8510C8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76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90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7A1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A62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747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97F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374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B6F04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D14E1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79347ED" wp14:editId="783B1C7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6E7073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5192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B4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67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E9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11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5A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95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7B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65B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30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7706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5038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3A331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EC12655" wp14:editId="22E8377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F5C55B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9DE9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02D1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364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22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3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F0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D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54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8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8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3C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BE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5E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64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B2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68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A6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CA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07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7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EA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E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6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7F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A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0E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1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64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6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B343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3F3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9850DF" w14:textId="47B189D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76D58">
              <w:rPr>
                <w:rFonts w:ascii="Arial" w:hAnsi="Arial"/>
                <w:lang w:eastAsia="sk-SK"/>
              </w:rPr>
              <w:t>17.3.2023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4636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DD2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5FB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B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02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02FF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22E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E2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23E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A0C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DE5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EF3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C0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6734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06A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81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952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DCB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01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BB9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27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453D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5DA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0B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9B7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3F6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905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EB7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E0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39DF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66C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71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A2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3BC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83A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B42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E3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D77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34A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2D3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7AD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964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3FE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8DE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4B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2A1E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82A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A50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C2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053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0E2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0CC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6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BB13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D45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2B8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EC0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E31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AF7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AE9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56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353B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CB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756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497AD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8F9924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6E367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42B55C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D87A7F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8445AD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15CEFD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5693AB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0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23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1C3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C379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0FA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6C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23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3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79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42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89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11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3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2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35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C2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C2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17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5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AA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0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8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2D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29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AEED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A0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8E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433091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4F1B5CB" w14:textId="77777777" w:rsidR="00944C3D" w:rsidRDefault="00944C3D" w:rsidP="00944C3D">
      <w:pPr>
        <w:rPr>
          <w:rFonts w:ascii="Arial" w:hAnsi="Arial"/>
        </w:rPr>
      </w:pPr>
    </w:p>
    <w:p w14:paraId="47D7E3D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404BB62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3988961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DDB2E7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C91ADF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BCAF15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DB2D6B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39A25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B8DFF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18746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6DB2A5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E3506B" w14:textId="48CA6806" w:rsidR="00944C3D" w:rsidRPr="008D0433" w:rsidRDefault="00276D58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Balcárová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Renáta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B90E5F8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D357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F501C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0F4E6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E42AA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95E1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BCCEA5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0516B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E953F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EA38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50611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6A97E5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F60479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BA734F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A88C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51672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20CB0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A18F78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DD9E6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258D95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311FE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45A79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E01B3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752333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5978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7FE1FB" w14:textId="180596A2" w:rsidR="00944C3D" w:rsidRPr="008D0433" w:rsidRDefault="00276D5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50D390B" w14:textId="29708045" w:rsidR="00944C3D" w:rsidRPr="008D0433" w:rsidRDefault="00276D5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944C3D" w:rsidRPr="008D0433" w14:paraId="01A1094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7828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5FEED4E" w14:textId="5BF5B27A" w:rsidR="00944C3D" w:rsidRPr="008D0433" w:rsidRDefault="00276D5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FE28F52" w14:textId="7BCCE33C" w:rsidR="00944C3D" w:rsidRPr="008D0433" w:rsidRDefault="00276D5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7760B9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9EE47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52D8D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FA3BC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D3C21F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6A6AC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34754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28776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CAE2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70526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15E4A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3F1AD1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98A1D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A24DC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8E4E3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95B710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40C7D6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E339A0F" w14:textId="7E366AB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76D58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CA9E96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D6CA20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F693F3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B9015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19768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882DD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5D884A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3AAAB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57E25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362F1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8D2C2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E661F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EC82F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0E4C6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51715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9E447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59C0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699A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74CEC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2D4B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A5631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2D6CE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5A9F1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3934C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4DCB5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2299F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51E03B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26583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B6238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20D6E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84A1A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DF52C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1BA49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2A67D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837C7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EEF49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CE3DF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D0366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67C83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C3A4E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B884E2C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99957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AB53A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5998F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F264D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AD01D2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72BB5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2F19A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9B1C6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41B6A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637F7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CFAB3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C957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1EE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2DB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06723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81D1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7FE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824D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6E144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4E84E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59DC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5F11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2737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48047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194E4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74E0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85E4C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A7C4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32D0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DC67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6D7AC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40C5F6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9B4482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4115A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E8698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225534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CF8D8E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1A71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7421C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F3FB04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247717F" w14:textId="77777777" w:rsidTr="00503750">
        <w:tc>
          <w:tcPr>
            <w:tcW w:w="2302" w:type="dxa"/>
            <w:vAlign w:val="center"/>
          </w:tcPr>
          <w:p w14:paraId="395B1C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761C3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C9CA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0E12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8F26D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751B5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4A7FF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C0DA3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886A06E" w14:textId="77777777" w:rsidTr="00503750">
        <w:tc>
          <w:tcPr>
            <w:tcW w:w="15593" w:type="dxa"/>
            <w:gridSpan w:val="8"/>
            <w:vAlign w:val="center"/>
          </w:tcPr>
          <w:p w14:paraId="19D9ED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7ED837C" w14:textId="77777777" w:rsidTr="00503750">
        <w:tc>
          <w:tcPr>
            <w:tcW w:w="2302" w:type="dxa"/>
            <w:vAlign w:val="center"/>
          </w:tcPr>
          <w:p w14:paraId="3FC58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B783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3A6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BDE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13C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4CC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594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705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6AC44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DA1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2AD29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28A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CF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306A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D6F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B6E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0A0B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5813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6F94C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FBDA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EA04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CD27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6149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3BDA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A40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8A2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0AD2F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0B0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A3BEC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7FF49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C1F7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3D33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E378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94F8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0050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3F518F" w14:textId="77777777" w:rsidTr="00503750">
        <w:tc>
          <w:tcPr>
            <w:tcW w:w="2302" w:type="dxa"/>
            <w:vAlign w:val="center"/>
          </w:tcPr>
          <w:p w14:paraId="794B3C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6073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333F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955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AE9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CD4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534F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BB1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6940E" w14:textId="77777777" w:rsidTr="00503750">
        <w:tc>
          <w:tcPr>
            <w:tcW w:w="15593" w:type="dxa"/>
            <w:gridSpan w:val="8"/>
            <w:vAlign w:val="center"/>
          </w:tcPr>
          <w:p w14:paraId="5428DD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3FF100F" w14:textId="77777777" w:rsidTr="00503750">
        <w:tc>
          <w:tcPr>
            <w:tcW w:w="2302" w:type="dxa"/>
            <w:vAlign w:val="center"/>
          </w:tcPr>
          <w:p w14:paraId="48FAB7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55C92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7B0B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927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22E4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AF2E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A1B6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E20C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1EE6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B17F5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13AB8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B503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09B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231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CA8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9B8A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0E47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E7A2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83C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121CF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120D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0B6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9542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33D4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62C0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92A2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68A509" w14:textId="77777777" w:rsidTr="00503750">
        <w:tc>
          <w:tcPr>
            <w:tcW w:w="2302" w:type="dxa"/>
            <w:vAlign w:val="center"/>
          </w:tcPr>
          <w:p w14:paraId="4E81D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A660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C7FF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283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D24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5A21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B726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4AA3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EC4FB6" w14:textId="77777777" w:rsidTr="00503750">
        <w:tc>
          <w:tcPr>
            <w:tcW w:w="15593" w:type="dxa"/>
            <w:gridSpan w:val="8"/>
            <w:vAlign w:val="center"/>
          </w:tcPr>
          <w:p w14:paraId="189003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015EFA" w14:textId="77777777" w:rsidTr="00503750">
        <w:tc>
          <w:tcPr>
            <w:tcW w:w="2302" w:type="dxa"/>
            <w:vAlign w:val="center"/>
          </w:tcPr>
          <w:p w14:paraId="6FBAE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8078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9D9E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90B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7E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A62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7361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6934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C9EB7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2A59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55ADC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D127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6D2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B93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2914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65B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2CC6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B33C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C5AD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2A96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ED4F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0ED0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621F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6289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F00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DFAB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19D6C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8BD9F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A36F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FACF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ED78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2F93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892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6464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7B7A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3217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35182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3F37BC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DF811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0C7F0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746A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342A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6F8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839B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087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31F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BC07A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EE151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060F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8F10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864E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937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125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F0A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EB7A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7EEF62" w14:textId="77777777" w:rsidR="00944C3D" w:rsidRDefault="00944C3D" w:rsidP="00944C3D">
      <w:pPr>
        <w:rPr>
          <w:rFonts w:ascii="Arial" w:hAnsi="Arial"/>
          <w:b/>
        </w:rPr>
      </w:pPr>
    </w:p>
    <w:p w14:paraId="04B2484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A924C9A" w14:textId="77777777" w:rsidTr="00503750">
        <w:tc>
          <w:tcPr>
            <w:tcW w:w="1944" w:type="dxa"/>
            <w:vAlign w:val="center"/>
          </w:tcPr>
          <w:p w14:paraId="468BEF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1704A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BD40B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0C0E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4B843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BF8C1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13536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17DB6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EDE6B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5CBEE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B7EA7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FEB5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A3B30EC" w14:textId="77777777" w:rsidTr="00503750">
        <w:tc>
          <w:tcPr>
            <w:tcW w:w="15685" w:type="dxa"/>
            <w:gridSpan w:val="12"/>
            <w:vAlign w:val="center"/>
          </w:tcPr>
          <w:p w14:paraId="29916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388D4A6" w14:textId="77777777" w:rsidTr="00503750">
        <w:tc>
          <w:tcPr>
            <w:tcW w:w="1944" w:type="dxa"/>
            <w:vAlign w:val="center"/>
          </w:tcPr>
          <w:p w14:paraId="5BD0A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CD7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745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F26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4CE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208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CE3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C5F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FF9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91D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E19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432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BB00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3528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8A7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E51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F56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7A9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3D9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78C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912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430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B7F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7C5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0F3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736F9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F8E03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6355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574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705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694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D2B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0BA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4E8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9F2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FC6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586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3FC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0FD69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C8D1C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C890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213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A39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B9F0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F95C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05EA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951E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66BB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E86E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220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A53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1292ECC" w14:textId="77777777" w:rsidTr="00503750">
        <w:tc>
          <w:tcPr>
            <w:tcW w:w="1944" w:type="dxa"/>
            <w:vAlign w:val="center"/>
          </w:tcPr>
          <w:p w14:paraId="21A941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5480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291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8B3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5BD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79B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B5A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3F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615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6B2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83E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D47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01F52" w14:textId="77777777" w:rsidTr="00503750">
        <w:tc>
          <w:tcPr>
            <w:tcW w:w="15685" w:type="dxa"/>
            <w:gridSpan w:val="12"/>
            <w:vAlign w:val="center"/>
          </w:tcPr>
          <w:p w14:paraId="53F537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8CB6266" w14:textId="77777777" w:rsidTr="00503750">
        <w:tc>
          <w:tcPr>
            <w:tcW w:w="1944" w:type="dxa"/>
            <w:vAlign w:val="center"/>
          </w:tcPr>
          <w:p w14:paraId="5F9E48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6421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24B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8A4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EFC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D4C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761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4C5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EFA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FD4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3810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A0B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0AD3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D8AC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06BD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621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7AB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C95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F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C3A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A48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B42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48E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4FF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EDC3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EB3A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DB11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CFA7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5B0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8B6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764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91B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B7B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01A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2F6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8CF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D69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781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B56CD" w14:textId="77777777" w:rsidTr="00503750">
        <w:tc>
          <w:tcPr>
            <w:tcW w:w="1944" w:type="dxa"/>
            <w:vAlign w:val="center"/>
          </w:tcPr>
          <w:p w14:paraId="210EB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3FC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45C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122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03E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137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D1A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CD3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5BB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2E4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B491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0DD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0CDC35" w14:textId="77777777" w:rsidTr="00503750">
        <w:tc>
          <w:tcPr>
            <w:tcW w:w="15685" w:type="dxa"/>
            <w:gridSpan w:val="12"/>
            <w:vAlign w:val="center"/>
          </w:tcPr>
          <w:p w14:paraId="425DE4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6F8B861" w14:textId="77777777" w:rsidTr="00503750">
        <w:tc>
          <w:tcPr>
            <w:tcW w:w="1944" w:type="dxa"/>
            <w:vAlign w:val="center"/>
          </w:tcPr>
          <w:p w14:paraId="33689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487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7C2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385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71C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444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81F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4AC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E78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595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3D2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6E3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1DE7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EC664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C07F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D9E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835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8C4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FC7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B7A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4FC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E7B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B3A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11D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F3D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2C56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AFB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2168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BB5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A70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832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9AC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05F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292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515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86D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76D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2AA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1CA88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56C3B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4453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8F0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EA9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BDF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84B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FA1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9D1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918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636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D98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7D4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2881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07924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9A7F80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4AC35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D8B3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737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BD3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0DC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B36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84D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56E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07A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CA8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E86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8F7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FC94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BE29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C44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A97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30A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F70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5CF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1CC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732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4F3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F06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BDC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2FD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F9F3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FE4F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46A76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2FA761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912A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40A1C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D0077D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D90D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7EF28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277A9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023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D3B40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7A0A0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6961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591B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D1800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BDEB3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9A4F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28A64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7F5AF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1E670F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2D09A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7B1ED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F194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738B42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0895E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102A2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D2B0A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CCD17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6477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A48D4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FF72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E6B6B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C8B97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23EB2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A3FC1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FCFA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10AD1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3F68C3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5CC4C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9AB36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85016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38B3B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F8928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BF15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979AF99" w14:textId="77777777" w:rsidTr="00503750">
        <w:trPr>
          <w:trHeight w:val="1073"/>
        </w:trPr>
        <w:tc>
          <w:tcPr>
            <w:tcW w:w="3614" w:type="dxa"/>
            <w:vMerge/>
          </w:tcPr>
          <w:p w14:paraId="546D9E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C62A4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F4C5B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F5651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D7F1A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02FCC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4C30A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9BB53AF" w14:textId="77777777" w:rsidTr="00503750">
        <w:trPr>
          <w:trHeight w:val="283"/>
        </w:trPr>
        <w:tc>
          <w:tcPr>
            <w:tcW w:w="3614" w:type="dxa"/>
          </w:tcPr>
          <w:p w14:paraId="4C526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3B1D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6F1F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9B2A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C7DD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8CA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22F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3C2580F" w14:textId="77777777" w:rsidTr="00503750">
        <w:trPr>
          <w:trHeight w:val="283"/>
        </w:trPr>
        <w:tc>
          <w:tcPr>
            <w:tcW w:w="3614" w:type="dxa"/>
          </w:tcPr>
          <w:p w14:paraId="428610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C20CF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C08D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313D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E7A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A0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F087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3443361" w14:textId="77777777" w:rsidTr="00503750">
        <w:trPr>
          <w:trHeight w:val="283"/>
        </w:trPr>
        <w:tc>
          <w:tcPr>
            <w:tcW w:w="3614" w:type="dxa"/>
          </w:tcPr>
          <w:p w14:paraId="41B90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354D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975BB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93F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BBC5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495B2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DF5A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A740C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103B81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BCFE30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6BA4E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46EFA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0833D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EB43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D9AA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18AF0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A3A15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14D3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A1E69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57179B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1466A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F5DE1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58001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407F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5D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9E2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8DD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ADB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24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1F5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6D7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D0B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913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0A66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27D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21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A6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408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12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5F2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F51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BDC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C382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1796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8F7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13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2D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EA4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2A7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2BE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550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605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9738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F6A0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471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716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B69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5DC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CC5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249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E93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A5306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70CF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4E63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5D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5A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727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B8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2D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16F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742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02C7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27BC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2052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35FB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EFBD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19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C4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63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80E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2F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F7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6D7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876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FA94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22C3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B7E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63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C5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40E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E5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8F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B3F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4F7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7E43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F09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00C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0B1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8B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BE7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42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F1E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5BB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587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E77EC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F78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40A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25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A10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08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3F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3F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D3A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D3AEC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3EDD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5820E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E4C3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B20D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25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38D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F12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745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18B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353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BCF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2EA5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983C4D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F240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17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1A1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64E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56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58B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DD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C56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B609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9ABFF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1C460D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5C321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DD4A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91AA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419A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C9B1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A960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D75D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990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9EF1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AEC9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6D26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5F58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C7AF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A323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8FF3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731F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9922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DC6FF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FC0A5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C95791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D53550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A5E799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0F2AA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8644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F477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A8D0C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2E46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BBE483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6B77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CB32A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62FB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60A8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284A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4EAFB3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DE475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6EAA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A090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CAE9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7FDA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9AB9A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5B507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F78AF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9A4E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B767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16ED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FA956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CD120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CE091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3E70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7CEE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D5CB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F3F24D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9429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FAD2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65ED3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F71B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F161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6F408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4761BA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0EFE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4751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0952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A351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60C93C7" w14:textId="77777777" w:rsidR="00944C3D" w:rsidRDefault="00944C3D" w:rsidP="00944C3D">
      <w:pPr>
        <w:rPr>
          <w:rFonts w:ascii="Arial" w:hAnsi="Arial"/>
          <w:b/>
        </w:rPr>
      </w:pPr>
    </w:p>
    <w:p w14:paraId="3B8E0D5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FAABAA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3A37A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1B1D2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DF80B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FE3D4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24A83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388980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3C83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36A5E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2B63B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170E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39267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A3D85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536B5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ED6EB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6107A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0E904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884AD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4F054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2DEA9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31573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0D04B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EC149C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83775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2987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EC1D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7B280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ABAF03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5F3A61D" w14:textId="77777777" w:rsidTr="00503750">
        <w:tc>
          <w:tcPr>
            <w:tcW w:w="2835" w:type="dxa"/>
            <w:vAlign w:val="center"/>
          </w:tcPr>
          <w:p w14:paraId="009DD1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16CE1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91FC7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3467C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235A2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EB5F7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BB6348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F38A0E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A813C6B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F7BCC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12B57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C8DB3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8EBB5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63EF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809FE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280D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C07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26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7DF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FA7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8949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7E9E1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26E2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6F6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E3C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26A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405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F3130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64963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871C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A80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C56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34A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214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8929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92CE2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9F96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F6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2A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EDF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E5B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A128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B1CA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4937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76D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795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646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C97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A8545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B6D2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AA683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110E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A25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4E0B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2A31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9B7F27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0DE3BF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8AF400F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639444F" w14:textId="77777777" w:rsidR="00944C3D" w:rsidRDefault="00944C3D" w:rsidP="00944C3D">
      <w:pPr>
        <w:rPr>
          <w:rFonts w:ascii="Arial" w:hAnsi="Arial"/>
          <w:b/>
        </w:rPr>
      </w:pPr>
    </w:p>
    <w:p w14:paraId="4DFE61C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320B83A" w14:textId="77777777" w:rsidTr="00503750">
        <w:tc>
          <w:tcPr>
            <w:tcW w:w="2835" w:type="dxa"/>
            <w:vAlign w:val="center"/>
          </w:tcPr>
          <w:p w14:paraId="32F978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79411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6676A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878C8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CB8B5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512F3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CA1F1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94842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43EC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5B0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EAB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26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354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D2E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16D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ABC7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D28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832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7CC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38D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9D9E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1F6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6574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F13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517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48A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26C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8E8EE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BA6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ED23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8F5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E1A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7EC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5B1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2C99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B0D12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F84F5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1CF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432C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18E9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C61A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FD60A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970DD1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D36B6B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9DEF5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9794A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AD60073" w14:textId="77777777" w:rsidTr="00503750">
        <w:trPr>
          <w:trHeight w:val="699"/>
        </w:trPr>
        <w:tc>
          <w:tcPr>
            <w:tcW w:w="3502" w:type="dxa"/>
            <w:vMerge/>
          </w:tcPr>
          <w:p w14:paraId="370D79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B0B70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0E06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1C75E3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EDC29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F3B5D4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376708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2269A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76D4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1D44E1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8C56E3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A387F8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83D24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CAA8EB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631A9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8163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DB3F1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D518D7F" w14:textId="77777777" w:rsidTr="00503750">
        <w:trPr>
          <w:trHeight w:val="593"/>
        </w:trPr>
        <w:tc>
          <w:tcPr>
            <w:tcW w:w="3497" w:type="dxa"/>
          </w:tcPr>
          <w:p w14:paraId="20114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1052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E1B03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A6DE3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AE37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29AA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567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AF5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CDD88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F89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04D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442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2BBBD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D25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3F6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27B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6A92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37E3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5DA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A43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2B401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45B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79F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8160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69D67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566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C15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3CA3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6A5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1A97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A6B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E14D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696F1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D7E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D8C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999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71073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2D6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875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A0D0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D5F5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EE3D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E38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F04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42E4C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4F0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A01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9FD3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0E3E3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977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CD4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84E9DA" w14:textId="77777777" w:rsidR="00944C3D" w:rsidRDefault="00944C3D" w:rsidP="00944C3D">
      <w:pPr>
        <w:rPr>
          <w:rFonts w:ascii="Arial" w:hAnsi="Arial"/>
          <w:b/>
        </w:rPr>
      </w:pPr>
    </w:p>
    <w:p w14:paraId="280BF7C2" w14:textId="77777777" w:rsidR="00944C3D" w:rsidRDefault="00944C3D" w:rsidP="00944C3D">
      <w:pPr>
        <w:rPr>
          <w:rFonts w:ascii="Arial" w:hAnsi="Arial"/>
          <w:b/>
        </w:rPr>
      </w:pPr>
    </w:p>
    <w:p w14:paraId="6E2CA3B7" w14:textId="77777777" w:rsidR="00944C3D" w:rsidRDefault="00944C3D" w:rsidP="00944C3D">
      <w:pPr>
        <w:rPr>
          <w:rFonts w:ascii="Arial" w:hAnsi="Arial"/>
          <w:b/>
        </w:rPr>
      </w:pPr>
    </w:p>
    <w:p w14:paraId="4191A64E" w14:textId="77777777" w:rsidR="00944C3D" w:rsidRDefault="00944C3D" w:rsidP="00944C3D">
      <w:pPr>
        <w:rPr>
          <w:rFonts w:ascii="Arial" w:hAnsi="Arial"/>
          <w:b/>
        </w:rPr>
      </w:pPr>
    </w:p>
    <w:p w14:paraId="0BA5DDD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3E1C5B0" w14:textId="77777777" w:rsidTr="00503750">
        <w:tc>
          <w:tcPr>
            <w:tcW w:w="2622" w:type="dxa"/>
            <w:vAlign w:val="center"/>
          </w:tcPr>
          <w:p w14:paraId="753D7E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31EF0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50C6B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896B6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8DE69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78010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708F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E5D2C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7780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A960B0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769A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9791E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31CC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67F5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2A8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6FA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500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9F5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23EC630" w14:textId="77777777" w:rsidTr="00503750">
        <w:tc>
          <w:tcPr>
            <w:tcW w:w="2622" w:type="dxa"/>
            <w:vAlign w:val="center"/>
          </w:tcPr>
          <w:p w14:paraId="6691BA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F9E5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9B33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4AC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2E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D6C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588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8E5409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45F1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F569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FFE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B3E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AB6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1D7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FD7B66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EB4F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68C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E08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E09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042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72F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7727F80" w14:textId="77777777" w:rsidTr="00503750">
        <w:tc>
          <w:tcPr>
            <w:tcW w:w="2622" w:type="dxa"/>
            <w:vAlign w:val="center"/>
          </w:tcPr>
          <w:p w14:paraId="517E0F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C217E70" w14:textId="409118D6" w:rsidR="00944C3D" w:rsidRPr="008C56AB" w:rsidRDefault="00276D58" w:rsidP="00E76A71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48831</w:t>
            </w:r>
          </w:p>
        </w:tc>
        <w:tc>
          <w:tcPr>
            <w:tcW w:w="1275" w:type="dxa"/>
            <w:vAlign w:val="center"/>
          </w:tcPr>
          <w:p w14:paraId="5BFC8C5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2A0D6F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F63E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CDE90D" w14:textId="4069D29F" w:rsidR="00944C3D" w:rsidRPr="008C56AB" w:rsidRDefault="00276D58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64331</w:t>
            </w:r>
          </w:p>
        </w:tc>
      </w:tr>
      <w:tr w:rsidR="0099716A" w:rsidRPr="00050529" w14:paraId="52AFB9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921A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61FF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443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534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2AB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BB7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D8DB4B9" w14:textId="77777777" w:rsidTr="00503750">
        <w:tc>
          <w:tcPr>
            <w:tcW w:w="2622" w:type="dxa"/>
            <w:vAlign w:val="center"/>
          </w:tcPr>
          <w:p w14:paraId="3A6BC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2CAD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52A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E21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487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0BB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8108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05B0E8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114C0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AFD9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0277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253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573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D94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09B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610051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2E24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9315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D25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CCF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7D2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6EA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CB5AD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9F65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0FED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6C5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CA0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3AB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C41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9B503D5" w14:textId="77777777" w:rsidTr="00503750">
        <w:tc>
          <w:tcPr>
            <w:tcW w:w="2622" w:type="dxa"/>
            <w:vAlign w:val="center"/>
          </w:tcPr>
          <w:p w14:paraId="5469F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1802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1AB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A80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EB0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5F6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C7ECA50" w14:textId="77777777" w:rsidTr="00503750">
        <w:tc>
          <w:tcPr>
            <w:tcW w:w="2622" w:type="dxa"/>
            <w:vAlign w:val="center"/>
          </w:tcPr>
          <w:p w14:paraId="1060E7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093A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AD9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175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5E4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8C3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6B8D7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2421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0354F4B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2FC8D0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37A1DD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D496E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0E0A95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4C2BC1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BCE1C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14A7D7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A2E0F8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41629B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F820D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BCE67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6E378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59917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B4DB6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639E2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2E0B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7FBB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1BB8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B09E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3B12D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6AA8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7480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163D1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DB88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D88C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19D0B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A26F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1350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D15B3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4936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945E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501B3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E699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C6DF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46DE4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619A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9F2C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08AFE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EA22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83C9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0C8D6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BCC8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32EC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4B5D5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E3B7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6379C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24303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9C3D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DFF0C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1D2CD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E642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C97AC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0554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2399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3C754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AB76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7E70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1B72F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2753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EEEB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7D1DD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508B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AB8C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4406A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7B2E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1610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88481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606D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31C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06478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36576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71E5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71954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27801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97DE14A" w14:textId="77777777" w:rsidTr="00503750">
        <w:tc>
          <w:tcPr>
            <w:tcW w:w="2835" w:type="dxa"/>
            <w:vAlign w:val="center"/>
          </w:tcPr>
          <w:p w14:paraId="70E74D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48E8D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C4D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A423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973CC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A7F1C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37D8F73" w14:textId="77777777" w:rsidTr="00503750">
        <w:tc>
          <w:tcPr>
            <w:tcW w:w="2835" w:type="dxa"/>
            <w:vAlign w:val="center"/>
          </w:tcPr>
          <w:p w14:paraId="2D38A5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1427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28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B9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CAF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E1E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D47B4" w14:textId="77777777" w:rsidTr="00503750">
        <w:tc>
          <w:tcPr>
            <w:tcW w:w="2835" w:type="dxa"/>
            <w:vAlign w:val="center"/>
          </w:tcPr>
          <w:p w14:paraId="12F51C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043C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A8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D4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2A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C8E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C4FF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CE4AE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BFE33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0ABC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F4E0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4393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6C8A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3567402" w14:textId="77777777" w:rsidTr="00503750">
        <w:tc>
          <w:tcPr>
            <w:tcW w:w="2835" w:type="dxa"/>
            <w:vAlign w:val="center"/>
          </w:tcPr>
          <w:p w14:paraId="0034A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F8ED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57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6A7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FBF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1ED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DCF8D" w14:textId="77777777" w:rsidTr="00503750">
        <w:tc>
          <w:tcPr>
            <w:tcW w:w="2835" w:type="dxa"/>
            <w:vAlign w:val="center"/>
          </w:tcPr>
          <w:p w14:paraId="76AD3A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EAB4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43A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88E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FD5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E4F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E831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93054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E182BD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5787C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0032C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AA0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3AD58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DE34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2971A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9CDC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9B3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748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B0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452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65E42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1EF7F1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4C51022" w14:textId="77777777" w:rsidTr="00503750">
        <w:tc>
          <w:tcPr>
            <w:tcW w:w="2552" w:type="dxa"/>
            <w:shd w:val="clear" w:color="auto" w:fill="auto"/>
            <w:vAlign w:val="center"/>
          </w:tcPr>
          <w:p w14:paraId="6BEA9E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2D02B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70ECB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DA9D2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706A3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880668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708C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7B8105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B576A2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390AC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039125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2F7A6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0E9E5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82533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624175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19F74F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56E8D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A77129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510F09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DFF6CB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5EB94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9BFCB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B5F76B1" w14:textId="77777777" w:rsidTr="00503750">
        <w:tc>
          <w:tcPr>
            <w:tcW w:w="4395" w:type="dxa"/>
            <w:vMerge/>
          </w:tcPr>
          <w:p w14:paraId="5AFB4B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57DFA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D0DF4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FBB9D9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8593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18C8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794BA4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1307C3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B9AB6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9564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76CA0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249DF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C19A9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F8F93D7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2275C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9CEE609" w14:textId="77777777" w:rsidTr="00503750">
        <w:tc>
          <w:tcPr>
            <w:tcW w:w="4395" w:type="dxa"/>
            <w:vAlign w:val="center"/>
          </w:tcPr>
          <w:p w14:paraId="36CC7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D687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7CC64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1FD648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15BB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7992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544C3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2ED39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10560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64120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99A3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8A5A64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F78C8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7A1BC1B" w14:textId="70E25DA4" w:rsidR="00944C3D" w:rsidRPr="008C56AB" w:rsidRDefault="00276D58" w:rsidP="00E76A71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72289</w:t>
            </w:r>
          </w:p>
        </w:tc>
        <w:tc>
          <w:tcPr>
            <w:tcW w:w="2835" w:type="dxa"/>
            <w:vAlign w:val="center"/>
          </w:tcPr>
          <w:p w14:paraId="62BA1A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E9577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3CCA63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EEB217A" w14:textId="77777777" w:rsidTr="00503750">
        <w:tc>
          <w:tcPr>
            <w:tcW w:w="4395" w:type="dxa"/>
            <w:vAlign w:val="center"/>
          </w:tcPr>
          <w:p w14:paraId="5D10E1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B9660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2F292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A5A35B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D700B2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E68D3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7750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3C977B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1CACC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C236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5623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90BFC8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302A8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80A3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A945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4C3E23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BE395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4F942C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83EA6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B41D24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9C9E9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22172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4507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2BAE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C9A9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6AB1A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19EF307" w14:textId="77777777" w:rsidTr="00503750">
        <w:tc>
          <w:tcPr>
            <w:tcW w:w="1843" w:type="dxa"/>
            <w:vAlign w:val="center"/>
          </w:tcPr>
          <w:p w14:paraId="782D488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C44311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F1D303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DD0034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01B7FD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A03E6B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2B700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5726DAB" w14:textId="77777777" w:rsidTr="00503750">
        <w:tc>
          <w:tcPr>
            <w:tcW w:w="1843" w:type="dxa"/>
            <w:vAlign w:val="center"/>
          </w:tcPr>
          <w:p w14:paraId="79DE40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E6578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DF20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F0CC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E591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F886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3FD8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49EE33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1E603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03352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0053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9F38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54FA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0BC1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153B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C09013" w14:textId="77777777" w:rsidTr="00503750">
        <w:tc>
          <w:tcPr>
            <w:tcW w:w="1843" w:type="dxa"/>
            <w:vAlign w:val="center"/>
          </w:tcPr>
          <w:p w14:paraId="4E7EA0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AF33A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15D8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2AB2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E0308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7646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7280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C64DF5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A63E7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5A554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A458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E01E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FE8E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B396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9EB3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2C5FCB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4DA0A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BDDBC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93A7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9743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F301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90D17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C104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7C81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77316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0E9D9E4" w14:textId="77777777" w:rsidTr="00503750">
        <w:trPr>
          <w:trHeight w:val="664"/>
        </w:trPr>
        <w:tc>
          <w:tcPr>
            <w:tcW w:w="3372" w:type="dxa"/>
          </w:tcPr>
          <w:p w14:paraId="6EAEAB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DF86B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E4CBC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95EA28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58DF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A723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AD7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542FA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8E62D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773D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084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810ED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B4665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C707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796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5D2FC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32442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1151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6DF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42396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8FDF9E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683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3ED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52C69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AA18D8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BF0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17C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98FA1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DBF854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3886FCF" w14:textId="77777777" w:rsidTr="00503750">
        <w:tc>
          <w:tcPr>
            <w:tcW w:w="2835" w:type="dxa"/>
            <w:vAlign w:val="center"/>
          </w:tcPr>
          <w:p w14:paraId="076983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5F555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FE4F9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E47AF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F1B40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C7E398B" w14:textId="77777777" w:rsidTr="00503750">
        <w:tc>
          <w:tcPr>
            <w:tcW w:w="2835" w:type="dxa"/>
          </w:tcPr>
          <w:p w14:paraId="04364B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F8E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077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A03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F26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CE6F21" w14:textId="77777777" w:rsidTr="00503750">
        <w:tc>
          <w:tcPr>
            <w:tcW w:w="2835" w:type="dxa"/>
          </w:tcPr>
          <w:p w14:paraId="11727F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0955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D6F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487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51E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FDFCFD" w14:textId="77777777" w:rsidTr="00503750">
        <w:tc>
          <w:tcPr>
            <w:tcW w:w="2835" w:type="dxa"/>
          </w:tcPr>
          <w:p w14:paraId="3C8A36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D513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4CB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FF8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A61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1C704C" w14:textId="77777777" w:rsidTr="00503750">
        <w:tc>
          <w:tcPr>
            <w:tcW w:w="2835" w:type="dxa"/>
            <w:vAlign w:val="center"/>
          </w:tcPr>
          <w:p w14:paraId="3EDF3B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4F28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33F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B64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34FE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CD9DC" w14:textId="77777777" w:rsidTr="00503750">
        <w:tc>
          <w:tcPr>
            <w:tcW w:w="2835" w:type="dxa"/>
            <w:vAlign w:val="center"/>
          </w:tcPr>
          <w:p w14:paraId="6E0CE7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0269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74D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601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72C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CB68E4" w14:textId="77777777" w:rsidTr="00503750">
        <w:tc>
          <w:tcPr>
            <w:tcW w:w="2835" w:type="dxa"/>
          </w:tcPr>
          <w:p w14:paraId="191E9F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6D0E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FF1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F88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7EC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E672CE" w14:textId="77777777" w:rsidTr="00503750">
        <w:tc>
          <w:tcPr>
            <w:tcW w:w="2835" w:type="dxa"/>
          </w:tcPr>
          <w:p w14:paraId="7A83B1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94A7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876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DEA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3A0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FA318F" w14:textId="77777777" w:rsidTr="00503750">
        <w:tc>
          <w:tcPr>
            <w:tcW w:w="2835" w:type="dxa"/>
          </w:tcPr>
          <w:p w14:paraId="32CF3D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37CE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286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37D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B21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4C129D" w14:textId="77777777" w:rsidR="00944C3D" w:rsidRDefault="00944C3D" w:rsidP="00944C3D">
      <w:pPr>
        <w:rPr>
          <w:rFonts w:ascii="Arial" w:hAnsi="Arial"/>
          <w:b/>
        </w:rPr>
      </w:pPr>
    </w:p>
    <w:p w14:paraId="7872FEC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9673B2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EA602A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1C05D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BD627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C8D7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106B5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A4B4496" w14:textId="77777777" w:rsidTr="00503750">
        <w:trPr>
          <w:trHeight w:val="443"/>
        </w:trPr>
        <w:tc>
          <w:tcPr>
            <w:tcW w:w="2560" w:type="dxa"/>
          </w:tcPr>
          <w:p w14:paraId="7855D0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F3D6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5B2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E3BC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203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780C8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492FA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5AE0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556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F56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C0E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23D98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A85CC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A0C8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C62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8B71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37C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F5905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D5CEB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0CA5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CAED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A6A4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AE9A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AFC600" w14:textId="77777777" w:rsidR="00944C3D" w:rsidRDefault="00944C3D" w:rsidP="00944C3D">
      <w:pPr>
        <w:rPr>
          <w:rFonts w:ascii="Arial" w:hAnsi="Arial"/>
          <w:b/>
        </w:rPr>
      </w:pPr>
    </w:p>
    <w:p w14:paraId="164BF134" w14:textId="77777777" w:rsidR="00944C3D" w:rsidRDefault="00944C3D" w:rsidP="00944C3D">
      <w:pPr>
        <w:rPr>
          <w:rFonts w:ascii="Arial" w:hAnsi="Arial"/>
          <w:b/>
        </w:rPr>
      </w:pPr>
    </w:p>
    <w:p w14:paraId="7A710D7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E1E6333" w14:textId="77777777" w:rsidR="00944C3D" w:rsidRDefault="00944C3D" w:rsidP="00944C3D">
      <w:pPr>
        <w:rPr>
          <w:rFonts w:ascii="Arial" w:hAnsi="Arial"/>
          <w:b/>
        </w:rPr>
      </w:pPr>
    </w:p>
    <w:p w14:paraId="4ED074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D76377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E1C69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315CA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60874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F2B62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B3B8D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6BADD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C468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51783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430F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7C0E0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D6B59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04015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27CDD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B4748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8A625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B4030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E4112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7D0744" w14:textId="77777777" w:rsidTr="00503750">
        <w:trPr>
          <w:trHeight w:val="677"/>
        </w:trPr>
        <w:tc>
          <w:tcPr>
            <w:tcW w:w="3358" w:type="dxa"/>
          </w:tcPr>
          <w:p w14:paraId="6D7222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90A7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E78EF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C0868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8C74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266B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D96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4C7A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F4D6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8D80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C4C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B510E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03ED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4BCC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7A1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0CECF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5584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0D9F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2A8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6FB15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EB54C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2207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9F3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71BD0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0F2202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C86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0C9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6E5EC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8370E4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25F2CD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32C6C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A4489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463AD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84701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21BD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B851D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F1664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916A4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CCD2E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E28B2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A65C1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8C29CF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D0B7A8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C696B7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4D3BF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5F0A12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502CE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7A76F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D634F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35DAA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B6249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4BBD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107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CAF78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D1218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A374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947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C9263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A87A8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1666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538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7A2A4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ECC50D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F45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0CB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066BE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AB3C81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0F2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50F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6634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FF3CF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FEEB40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9D3B0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937F1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22A68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A1944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37E04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48B3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03E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CCD07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C32C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39E9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577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65903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65B4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6CE5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CDF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A75DC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5B587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E5E9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9CB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7F81D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2C6780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F6C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04B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4415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B6B573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D7A34B0" w14:textId="77777777" w:rsidTr="00503750">
        <w:tc>
          <w:tcPr>
            <w:tcW w:w="3686" w:type="dxa"/>
            <w:vAlign w:val="center"/>
          </w:tcPr>
          <w:p w14:paraId="7FFE6E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ED710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BA17E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C58548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4442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A66E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0E7EC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EEB6A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3AF2D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8300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B02E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248CA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E289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C782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4EF79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BE61C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F35A90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8A3609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B98A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FA72D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CB3B97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313E8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DD922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E0B90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07990E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DE2B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73E3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C2B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54442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2B7B8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D2BA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29D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0483C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9C826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8AF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743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72869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33FB37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D5D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F06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8B479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5A10D1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800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EC4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46E2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6720E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066991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26C6A4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0BA00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8063D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730C7B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3521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5465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32A0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699F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0226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9E1B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4E14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674A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4154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93E7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C1CA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3BB3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F5EDC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550C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DCBDD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5E5F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0928A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6BD744" w14:textId="77777777" w:rsidR="00944C3D" w:rsidRDefault="00944C3D" w:rsidP="00944C3D">
      <w:pPr>
        <w:rPr>
          <w:sz w:val="22"/>
          <w:szCs w:val="22"/>
        </w:rPr>
      </w:pPr>
    </w:p>
    <w:p w14:paraId="472E36C7" w14:textId="77777777" w:rsidR="00944C3D" w:rsidRDefault="00944C3D" w:rsidP="00944C3D">
      <w:pPr>
        <w:rPr>
          <w:sz w:val="22"/>
          <w:szCs w:val="22"/>
        </w:rPr>
      </w:pPr>
    </w:p>
    <w:p w14:paraId="52F8396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7BFC8D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3899DF4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17D61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00E72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7B146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E4831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71DEED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787356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9193F0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894FF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E6F5D6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26178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04BC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5D1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1E99B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5ED2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DB56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4D5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142E7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BFC4F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9812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026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30780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48589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97B5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DB8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9E2D5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8791D8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96D8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004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4837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3E229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AC1F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813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49C58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C91A7B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ADAD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F22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2BFE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DE873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061D37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FF5EB4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850A3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8A86C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4804E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F9D5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288B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30D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24B19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54B2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1492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B44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9619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BE6A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2F7D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1D1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D5215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5C05A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150E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7BCB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93F6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6C090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FA31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4BB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19A2B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72B7E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6061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019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33E19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C83C94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6CC9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FFD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621D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00275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1F3708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331D9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83C58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C3D9B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29631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05EB9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92D1823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203ED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C2D6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BD09D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B2F3453" w14:textId="77777777" w:rsidR="00944C3D" w:rsidRPr="003607F0" w:rsidRDefault="00944C3D" w:rsidP="00944C3D"/>
    <w:p w14:paraId="0CF74F5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B91EB" w14:textId="77777777" w:rsidR="00680916" w:rsidRDefault="00680916">
      <w:r>
        <w:separator/>
      </w:r>
    </w:p>
  </w:endnote>
  <w:endnote w:type="continuationSeparator" w:id="0">
    <w:p w14:paraId="4563551D" w14:textId="77777777" w:rsidR="00680916" w:rsidRDefault="006809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A0A9C" w14:textId="77777777" w:rsidR="00F820D9" w:rsidRDefault="00F820D9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455EF64" w14:textId="77777777" w:rsidR="00F820D9" w:rsidRDefault="00F820D9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B830D" w14:textId="77777777" w:rsidR="00F820D9" w:rsidRDefault="00F820D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7F3F4C" w14:textId="77777777" w:rsidR="00F820D9" w:rsidRDefault="00F820D9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AD5DB" w14:textId="77777777" w:rsidR="00F820D9" w:rsidRPr="00010D38" w:rsidRDefault="00F820D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6DB0B47" w14:textId="77777777" w:rsidR="00F820D9" w:rsidRDefault="00F820D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62B493" w14:textId="77777777" w:rsidR="00680916" w:rsidRDefault="00680916">
      <w:r>
        <w:separator/>
      </w:r>
    </w:p>
  </w:footnote>
  <w:footnote w:type="continuationSeparator" w:id="0">
    <w:p w14:paraId="7E8E6415" w14:textId="77777777" w:rsidR="00680916" w:rsidRDefault="006809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3698821">
    <w:abstractNumId w:val="13"/>
  </w:num>
  <w:num w:numId="2" w16cid:durableId="1387989982">
    <w:abstractNumId w:val="17"/>
  </w:num>
  <w:num w:numId="3" w16cid:durableId="2114275589">
    <w:abstractNumId w:val="8"/>
  </w:num>
  <w:num w:numId="4" w16cid:durableId="1063870886">
    <w:abstractNumId w:val="7"/>
  </w:num>
  <w:num w:numId="5" w16cid:durableId="173778145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4712907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244356">
    <w:abstractNumId w:val="20"/>
  </w:num>
  <w:num w:numId="8" w16cid:durableId="1103300797">
    <w:abstractNumId w:val="10"/>
  </w:num>
  <w:num w:numId="9" w16cid:durableId="827131509">
    <w:abstractNumId w:val="0"/>
  </w:num>
  <w:num w:numId="10" w16cid:durableId="1924753029">
    <w:abstractNumId w:val="19"/>
  </w:num>
  <w:num w:numId="11" w16cid:durableId="2124415285">
    <w:abstractNumId w:val="6"/>
  </w:num>
  <w:num w:numId="12" w16cid:durableId="1780598">
    <w:abstractNumId w:val="9"/>
  </w:num>
  <w:num w:numId="13" w16cid:durableId="1202205025">
    <w:abstractNumId w:val="12"/>
  </w:num>
  <w:num w:numId="14" w16cid:durableId="1598513807">
    <w:abstractNumId w:val="15"/>
  </w:num>
  <w:num w:numId="15" w16cid:durableId="513572301">
    <w:abstractNumId w:val="14"/>
  </w:num>
  <w:num w:numId="16" w16cid:durableId="2078547015">
    <w:abstractNumId w:val="2"/>
  </w:num>
  <w:num w:numId="17" w16cid:durableId="1319723471">
    <w:abstractNumId w:val="4"/>
  </w:num>
  <w:num w:numId="18" w16cid:durableId="684674511">
    <w:abstractNumId w:val="11"/>
  </w:num>
  <w:num w:numId="19" w16cid:durableId="832717464">
    <w:abstractNumId w:val="5"/>
  </w:num>
  <w:num w:numId="20" w16cid:durableId="1500270950">
    <w:abstractNumId w:val="18"/>
  </w:num>
  <w:num w:numId="21" w16cid:durableId="4301280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76D58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5751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0916"/>
    <w:rsid w:val="006818FD"/>
    <w:rsid w:val="00683EB7"/>
    <w:rsid w:val="006851AB"/>
    <w:rsid w:val="006A3399"/>
    <w:rsid w:val="006A789F"/>
    <w:rsid w:val="006B168A"/>
    <w:rsid w:val="006B2D46"/>
    <w:rsid w:val="006B32E4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1872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3AF5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27F1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23D3"/>
    <w:rsid w:val="00E17884"/>
    <w:rsid w:val="00E22677"/>
    <w:rsid w:val="00E51C26"/>
    <w:rsid w:val="00E56EB4"/>
    <w:rsid w:val="00E61EAC"/>
    <w:rsid w:val="00E62CA8"/>
    <w:rsid w:val="00E76A71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20D9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AF42D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B0F699-2BC2-4ACB-A916-ECF211FA3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2023-03-17T07:14:00Z</dcterms:created>
  <dcterms:modified xsi:type="dcterms:W3CDTF">2023-03-17T07:14:00Z</dcterms:modified>
</cp:coreProperties>
</file>