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99855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D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6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8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8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1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5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2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6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4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F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A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8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6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4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B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4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8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A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6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B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02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DA195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780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F28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92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4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0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69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93E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5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756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B7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49F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E8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67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7F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4E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7C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E3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7D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59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07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792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D1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DF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07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4E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8B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E6B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C6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AE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C0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410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9EA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331B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A47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D63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E9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BE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64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80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24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DF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B0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6E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7B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6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ED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AE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DE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BB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44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6D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C8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63E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E60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B22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48A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59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C25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A8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6E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96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D9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44C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4D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4A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83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8A6F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02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D3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4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35C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2A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CAF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73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533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04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63F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9A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F1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3C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89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DE1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F3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A4F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C3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70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99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66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C9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1D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56D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FA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6D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8F4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CB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9C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E2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3E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54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90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373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9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1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54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8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B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C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7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5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1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4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D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D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D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3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5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E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E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C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8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0B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9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31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CC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1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3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0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E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D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A9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A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4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C7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8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E3A18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4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F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E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4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6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5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6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A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6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8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E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0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F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2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FB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24A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A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4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9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2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8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2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7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BC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0D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54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A4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F8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4B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9D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88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D1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47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09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F7902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2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7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0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D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8A75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F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5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B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F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E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E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D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E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8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8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9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F0DA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6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5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2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F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9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6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8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8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5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0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E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D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0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6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3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6608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4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2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D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0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1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C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F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8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A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A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B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8A2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3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A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D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B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4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A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B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5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0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4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0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E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9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1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CF31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1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E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7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5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D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2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6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BE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C5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D4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D07B5" w14:textId="081BED6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A1D93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91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96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02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19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FA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11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33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EE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A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E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B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5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0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6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0E87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B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7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D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A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8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E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6E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16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68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C33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B1C336E" wp14:editId="43EDDED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0AA6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0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16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E7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8E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1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2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4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A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3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C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A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7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E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4146B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5F8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0AAB2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69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78A12A8" wp14:editId="26FA6DE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9702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562913" wp14:editId="3472C40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9AFD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D6F96A" wp14:editId="1F2B2C2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F3F5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64A9DED" wp14:editId="0799764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82ED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5C1C59" wp14:editId="59B85AE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A43E6" w14:textId="1D68EAE2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24E3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AA1D9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C1C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2CA43E6" w14:textId="1D68EAE2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24E3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A1D93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083F7DC" wp14:editId="31C85F4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164B2A" w14:textId="06288CC7" w:rsidR="000B647F" w:rsidRDefault="0099716A" w:rsidP="00944C3D">
                                  <w:r>
                                    <w:t>20</w:t>
                                  </w:r>
                                  <w:r w:rsidR="00724E32">
                                    <w:t>2</w:t>
                                  </w:r>
                                  <w:r w:rsidR="00AA1D93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3F7D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4164B2A" w14:textId="06288CC7" w:rsidR="000B647F" w:rsidRDefault="0099716A" w:rsidP="00944C3D">
                            <w:r>
                              <w:t>20</w:t>
                            </w:r>
                            <w:r w:rsidR="00724E32">
                              <w:t>2</w:t>
                            </w:r>
                            <w:r w:rsidR="00AA1D93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EFC1503" wp14:editId="57BEF55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B188B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E8FFC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A857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3A080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3D7287A" wp14:editId="0038C5A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7C91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D03A91B" wp14:editId="307B39F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0FF7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6A9F35" wp14:editId="4F6A60C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3C13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F0EEEA3" wp14:editId="3AE5ACD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C5070" w14:textId="3B0770ED" w:rsidR="000B647F" w:rsidRDefault="0099716A" w:rsidP="00944C3D">
                                  <w:r>
                                    <w:t>20</w:t>
                                  </w:r>
                                  <w:r w:rsidR="00AA1D9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EEEA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3BC5070" w14:textId="3B0770ED" w:rsidR="000B647F" w:rsidRDefault="0099716A" w:rsidP="00944C3D">
                            <w:r>
                              <w:t>20</w:t>
                            </w:r>
                            <w:r w:rsidR="00AA1D9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825AFB2" wp14:editId="78D1FA7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5EAB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A833114" wp14:editId="05FE916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BD182" w14:textId="14C5769C" w:rsidR="000B647F" w:rsidRDefault="0099716A" w:rsidP="00944C3D">
                                  <w:r>
                                    <w:t>20</w:t>
                                  </w:r>
                                  <w:r w:rsidR="00AA1D9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3311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07BD182" w14:textId="14C5769C" w:rsidR="000B647F" w:rsidRDefault="0099716A" w:rsidP="00944C3D">
                            <w:r>
                              <w:t>20</w:t>
                            </w:r>
                            <w:r w:rsidR="00AA1D9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21DCF2D" wp14:editId="1CA1BD4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BCF21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53F59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F01D9B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4445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F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37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5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4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5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0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C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2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5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B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8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2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0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F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9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B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2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3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9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4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9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F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9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0DE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F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A9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38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4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0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0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3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3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7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2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2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4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7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A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F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5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2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04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CB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E5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9F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0D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48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11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8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2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0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1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5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E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0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E16D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E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0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6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1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5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5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1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D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B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7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7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2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4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3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7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5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3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E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E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75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4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B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D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4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5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5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A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C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459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3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F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C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C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8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0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E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E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7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2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A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8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2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D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F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4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B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E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5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3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C5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2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C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E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3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E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4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E901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8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4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C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F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F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3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A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3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C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7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9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F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C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3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5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6D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7A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24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B2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45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D1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A6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F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5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5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1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8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7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F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9A7D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2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8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7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C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E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C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B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5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0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5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2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7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D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B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1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7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B5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5E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3C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72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BF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EA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A6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1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B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FBD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E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5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3E61A2B" wp14:editId="2D8695E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D15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0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4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F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C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2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3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5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C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2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7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9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E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8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6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5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2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0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2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F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6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4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7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7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E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E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0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F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D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3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E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FBB2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9D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572A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F50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B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316DD3" wp14:editId="464F064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2FC87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31202811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31202811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C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E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2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C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D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4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1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9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6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AFB3D8" wp14:editId="4F93433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19070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2021353158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2021353158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3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4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F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7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7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D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F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6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0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2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C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5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2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0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D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2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4A1A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D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2304B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C9C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3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C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B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F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8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7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6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9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F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8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D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C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8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E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A2A2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CB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79D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5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8604A5" wp14:editId="336D173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04AA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Piaristická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Piaristická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6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5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7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8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D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B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6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4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2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3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C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4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9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E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D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1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C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C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5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9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3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E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4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C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0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8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7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5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0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B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247A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8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1A8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505D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41AA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8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A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2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A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E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1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A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E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4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2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B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0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F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C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C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C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1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3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E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5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7E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429C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9C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207AAF" wp14:editId="280F866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E3103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Piaristická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Piaristická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57D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9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9E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F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7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2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0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C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C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B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4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2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F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3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A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A32C59" wp14:editId="6CE94ED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8B6065" w14:textId="77777777" w:rsidR="000B647F" w:rsidRDefault="00402D3A" w:rsidP="00944C3D">
                                  <w:r>
                                    <w:t>267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02D3A" w:rsidP="00944C3D">
                            <w:r>
                              <w:t>267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2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8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B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C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1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C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65F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91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950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C2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C48E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4A10E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8349ED" wp14:editId="40B7FA9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3B55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1639FD" wp14:editId="08BBA0C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3EE76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BC1E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DD4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E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6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B1F6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E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366F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132A70" wp14:editId="774FDD1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100B0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1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99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CD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01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DD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A6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A4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647B1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772B1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DE24D84" wp14:editId="7DC4B2C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ECD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174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C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5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1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E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9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5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0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6D93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3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E29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6A7C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52F79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E0B0608" wp14:editId="07F3526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CC17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5CBF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1E80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3E4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5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B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E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1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2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8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5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C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F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8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F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7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1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4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5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7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2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5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9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0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D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9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4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3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6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2CBF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C37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96498A" w14:textId="0C7BE68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A1D93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90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7FB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0F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9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A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C2E6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EC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65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97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FE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5F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3D3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D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3CA6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8E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A1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8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9F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43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67A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9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954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A9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72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CA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45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BE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50F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C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A386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81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A8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47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CB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88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43B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0A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23A8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DB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4D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38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B9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38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259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2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304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39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7D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9D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9A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36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4B5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E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2B42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44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36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8D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1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56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2D6F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A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CAAD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A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BD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B0905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19D128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1DC60C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7920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7F33EF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9C32DEB" w14:textId="678048B0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717003" w14:textId="77777777" w:rsidR="00724E32" w:rsidRDefault="00724E32" w:rsidP="00503750">
            <w:pPr>
              <w:rPr>
                <w:rFonts w:ascii="Arial" w:hAnsi="Arial"/>
                <w:lang w:eastAsia="sk-SK"/>
              </w:rPr>
            </w:pPr>
          </w:p>
          <w:p w14:paraId="4FC5864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7BE5AF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A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C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DA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E0A1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A64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5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1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7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6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1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0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7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6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3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F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A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8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C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0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6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E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C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F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958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9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5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B74902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61CAC949" w14:textId="77777777" w:rsidR="00944C3D" w:rsidRDefault="00944C3D" w:rsidP="00944C3D">
      <w:pPr>
        <w:rPr>
          <w:rFonts w:ascii="Arial" w:hAnsi="Arial"/>
        </w:rPr>
      </w:pPr>
    </w:p>
    <w:p w14:paraId="3B98DA4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FB7B3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7B2AC25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C82E6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4C1508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73C0F8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87F40E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62DAE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94DD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10BF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B1AC41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4E9ACAA" w14:textId="663856CB" w:rsidR="00944C3D" w:rsidRPr="008D0433" w:rsidRDefault="00AA1D9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Ivan Letaši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91F24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08D6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8DAB8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E2B3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037D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0032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85DEC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8F9AB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D4121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B3F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0D21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B49572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7A0A0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84680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3BFF4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61B5AA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72B5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5A520D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EA4A7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1741EC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938DB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543F7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B6D0C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3E4F32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ECC5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162864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BC5875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31F637A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1504E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0ED99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6172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F0513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DC1FD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27E1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2F6A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60F82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D67C3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0BE4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F71DE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1D09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FE52F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C291F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F65C92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EE3C28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A98BB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61651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C70D28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F48E8A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B11E1EC" w14:textId="1A669D1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A1D93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8150EB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AE2AFF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1FDDBA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58477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5DE11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34325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ADD370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2E027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C669B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769A4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05347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39534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E196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0A5A7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8B3C2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BACE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962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7FF27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8F7C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A2A73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F6DCD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88374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60CF2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9C051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1FDA1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A218B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3F330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397C8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0F302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5BF76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D3D41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208CF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70AAF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00B6E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1A050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E4711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7809C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BF1C2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4B40B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1D7F5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961103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8ABC7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10728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AA30F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C8585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88D215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BB71A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A8C96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E81E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8636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1B3B5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9455A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4B953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D467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3A04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7CF0B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AC040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C814F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7D7D4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F3F7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06300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B2A5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B09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DB4B4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88FD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3100D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56D94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E0F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09C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F199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FB09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A2D78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83420D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2DD22D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8F3FB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A8B473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C36C6C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C742E3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01E96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79E8E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FE8142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C5ECDDE" w14:textId="77777777" w:rsidTr="00503750">
        <w:tc>
          <w:tcPr>
            <w:tcW w:w="2302" w:type="dxa"/>
            <w:vAlign w:val="center"/>
          </w:tcPr>
          <w:p w14:paraId="755AAF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3041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FC91A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0FC3E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807DD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0D2D0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29CC3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30FB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A3AD84" w14:textId="77777777" w:rsidTr="00503750">
        <w:tc>
          <w:tcPr>
            <w:tcW w:w="15593" w:type="dxa"/>
            <w:gridSpan w:val="8"/>
            <w:vAlign w:val="center"/>
          </w:tcPr>
          <w:p w14:paraId="1C0C94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6759CC" w14:textId="77777777" w:rsidTr="00503750">
        <w:tc>
          <w:tcPr>
            <w:tcW w:w="2302" w:type="dxa"/>
            <w:vAlign w:val="center"/>
          </w:tcPr>
          <w:p w14:paraId="07446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47B0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4BF1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305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CDC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A5C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ECE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5F8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EFD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ECA1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C0CF1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9933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6A24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034F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06D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6790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D6F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389D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F62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CA755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7CD4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320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34C0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085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A0C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E08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AD6B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9CDF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B404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C78C4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16AA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AA22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F094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73E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A63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72C708" w14:textId="77777777" w:rsidTr="00503750">
        <w:tc>
          <w:tcPr>
            <w:tcW w:w="2302" w:type="dxa"/>
            <w:vAlign w:val="center"/>
          </w:tcPr>
          <w:p w14:paraId="421B6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EDF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436C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B52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A14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C3B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298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8D4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396EB" w14:textId="77777777" w:rsidTr="00503750">
        <w:tc>
          <w:tcPr>
            <w:tcW w:w="15593" w:type="dxa"/>
            <w:gridSpan w:val="8"/>
            <w:vAlign w:val="center"/>
          </w:tcPr>
          <w:p w14:paraId="1C4A51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DFD4088" w14:textId="77777777" w:rsidTr="00503750">
        <w:tc>
          <w:tcPr>
            <w:tcW w:w="2302" w:type="dxa"/>
            <w:vAlign w:val="center"/>
          </w:tcPr>
          <w:p w14:paraId="7261B6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990D9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ED1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380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CBC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893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C0B4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DA7D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AF7D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A17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8DF73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4FD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F719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62D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42F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7D3F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015F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6F1F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64F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31D3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3452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37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E9C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07B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28FE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B359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CD0069" w14:textId="77777777" w:rsidTr="00503750">
        <w:tc>
          <w:tcPr>
            <w:tcW w:w="2302" w:type="dxa"/>
            <w:vAlign w:val="center"/>
          </w:tcPr>
          <w:p w14:paraId="2C28B8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30E0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2C7D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C623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E86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629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3FB5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2404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04106" w14:textId="77777777" w:rsidTr="00503750">
        <w:tc>
          <w:tcPr>
            <w:tcW w:w="15593" w:type="dxa"/>
            <w:gridSpan w:val="8"/>
            <w:vAlign w:val="center"/>
          </w:tcPr>
          <w:p w14:paraId="2C957D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5F95F2B" w14:textId="77777777" w:rsidTr="00503750">
        <w:tc>
          <w:tcPr>
            <w:tcW w:w="2302" w:type="dxa"/>
            <w:vAlign w:val="center"/>
          </w:tcPr>
          <w:p w14:paraId="04FB7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D4E56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5B6E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931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B9B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7B63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F5A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3ACD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63D8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AC4E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221D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AA5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0696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A1B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85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16C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B77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0DA2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BF448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902C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081E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DE2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84E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2AF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1F0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04B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C7A8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9F1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8C7D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AB77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9F3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4E0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4D12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269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355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AB7C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065B4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DF35E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3F9B5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DA36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A9CD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CEF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554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7128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231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D3D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949C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4236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0E1F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D800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E49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4B5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182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2AD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21D9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B0B1C8" w14:textId="77777777" w:rsidR="00944C3D" w:rsidRDefault="00944C3D" w:rsidP="00944C3D">
      <w:pPr>
        <w:rPr>
          <w:rFonts w:ascii="Arial" w:hAnsi="Arial"/>
          <w:b/>
        </w:rPr>
      </w:pPr>
    </w:p>
    <w:p w14:paraId="74A138F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4528979" w14:textId="77777777" w:rsidTr="00503750">
        <w:tc>
          <w:tcPr>
            <w:tcW w:w="1944" w:type="dxa"/>
            <w:vAlign w:val="center"/>
          </w:tcPr>
          <w:p w14:paraId="681370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CDF8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73EDF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21BE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2B765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0B79A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EACB7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311A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7174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413E0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99EE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0F0E3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4CA3B86" w14:textId="77777777" w:rsidTr="00503750">
        <w:tc>
          <w:tcPr>
            <w:tcW w:w="15685" w:type="dxa"/>
            <w:gridSpan w:val="12"/>
            <w:vAlign w:val="center"/>
          </w:tcPr>
          <w:p w14:paraId="6D70A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C4C421" w14:textId="77777777" w:rsidTr="00503750">
        <w:tc>
          <w:tcPr>
            <w:tcW w:w="1944" w:type="dxa"/>
            <w:vAlign w:val="center"/>
          </w:tcPr>
          <w:p w14:paraId="2D5A42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AC3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EF9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1DE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2BD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F77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65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0CE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0D8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027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BEA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BD1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21BAA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4A4F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5F0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5E3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AB5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400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5B5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6DA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B9A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D71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C5B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8B1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D4A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C3A3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B02C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4130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9D9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13B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D94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70C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DBD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EC9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775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AF5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77D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E55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66CE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CD2F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3D27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908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3C0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4FA4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F9C8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2315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988C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066E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63E6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2F0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CC6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6B3CF3" w14:textId="77777777" w:rsidTr="00503750">
        <w:tc>
          <w:tcPr>
            <w:tcW w:w="1944" w:type="dxa"/>
            <w:vAlign w:val="center"/>
          </w:tcPr>
          <w:p w14:paraId="260D0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457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D80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DEE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6E6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C3A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342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EE4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D2B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1FA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875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807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CC54E" w14:textId="77777777" w:rsidTr="00503750">
        <w:tc>
          <w:tcPr>
            <w:tcW w:w="15685" w:type="dxa"/>
            <w:gridSpan w:val="12"/>
            <w:vAlign w:val="center"/>
          </w:tcPr>
          <w:p w14:paraId="050DF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3BC09D" w14:textId="77777777" w:rsidTr="00503750">
        <w:tc>
          <w:tcPr>
            <w:tcW w:w="1944" w:type="dxa"/>
            <w:vAlign w:val="center"/>
          </w:tcPr>
          <w:p w14:paraId="7609E1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1C0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9C9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28A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DEA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F63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6E0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6E5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94B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3D4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FED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9C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70FC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8594B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B85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48A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FD9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B4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9CC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B25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853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0F1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501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3E2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5D9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FEA73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DC50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A0F5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889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499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CD1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A07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8E7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B13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A88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FC6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CF9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8C4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FC960" w14:textId="77777777" w:rsidTr="00503750">
        <w:tc>
          <w:tcPr>
            <w:tcW w:w="1944" w:type="dxa"/>
            <w:vAlign w:val="center"/>
          </w:tcPr>
          <w:p w14:paraId="3C6156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369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8C3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6E2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63D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DAD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500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5A3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18D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AC9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CC0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68D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DD1EA" w14:textId="77777777" w:rsidTr="00503750">
        <w:tc>
          <w:tcPr>
            <w:tcW w:w="15685" w:type="dxa"/>
            <w:gridSpan w:val="12"/>
            <w:vAlign w:val="center"/>
          </w:tcPr>
          <w:p w14:paraId="7A6D4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9B0284" w14:textId="77777777" w:rsidTr="00503750">
        <w:tc>
          <w:tcPr>
            <w:tcW w:w="1944" w:type="dxa"/>
            <w:vAlign w:val="center"/>
          </w:tcPr>
          <w:p w14:paraId="3D7AE8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F3B5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26E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D62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D34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91B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1A6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1D9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71F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495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14F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997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C860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1BC2A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BCA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832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551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C20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149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178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11F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06B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ED5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3C3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F59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203E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83EBC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9C2C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68A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16B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5CC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5D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5EF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509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FE8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900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324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BCA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3DCC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ECC07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548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34E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B95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79C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01E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98C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7E3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099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47B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FED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D86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CDCA8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26911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E9738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E062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3227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568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B8D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AB0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E61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A2E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4D9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A92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2FD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731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563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3FD0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B0264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5DB3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36E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4CD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301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2D7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00F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B49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D75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03E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FC5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667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DF54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A96F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1D473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FFADD0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540AF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9DF6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965CB4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5FEB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18B1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EFAED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1339B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EB5A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B7EED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1257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B0BF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4A161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45308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77E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3F12D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C3178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63F44D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696F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E0B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D5F5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A7667C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43FE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235E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923E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45996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B796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674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0CAC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BCED9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E1B1D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41AE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DA10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F4AD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ADFF1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1CC690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01F32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7E228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A3A9C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58B91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65190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22B4A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4C4F677" w14:textId="77777777" w:rsidTr="00503750">
        <w:trPr>
          <w:trHeight w:val="1073"/>
        </w:trPr>
        <w:tc>
          <w:tcPr>
            <w:tcW w:w="3614" w:type="dxa"/>
            <w:vMerge/>
          </w:tcPr>
          <w:p w14:paraId="79E6A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59F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6619E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A0EA4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EC32C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09563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E09B0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C07BA5F" w14:textId="77777777" w:rsidTr="00503750">
        <w:trPr>
          <w:trHeight w:val="283"/>
        </w:trPr>
        <w:tc>
          <w:tcPr>
            <w:tcW w:w="3614" w:type="dxa"/>
          </w:tcPr>
          <w:p w14:paraId="43301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DC6C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4E18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FF7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878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A5E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602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3CEC01" w14:textId="77777777" w:rsidTr="00503750">
        <w:trPr>
          <w:trHeight w:val="283"/>
        </w:trPr>
        <w:tc>
          <w:tcPr>
            <w:tcW w:w="3614" w:type="dxa"/>
          </w:tcPr>
          <w:p w14:paraId="1F857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6E3D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351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D5D6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811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996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EB8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8A068A" w14:textId="77777777" w:rsidTr="00503750">
        <w:trPr>
          <w:trHeight w:val="283"/>
        </w:trPr>
        <w:tc>
          <w:tcPr>
            <w:tcW w:w="3614" w:type="dxa"/>
          </w:tcPr>
          <w:p w14:paraId="3536C6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5777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94E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2309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8B16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EA9D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B7F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29E26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5DF767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969EB6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F8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D2919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CCBEF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6BB44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92E3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D566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5D80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B6BF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8E44C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A221A6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F7803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3A60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5C8F7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EF83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BB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0B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E4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ECF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5A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8D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5E3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191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87B0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68DF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86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03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56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C9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CA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E8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AAB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ADF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BF3A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0237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DD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62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A9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B3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E7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3D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502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F1B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052C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88AD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ABD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AD6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221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70B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639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7C1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A645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092A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1491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80DB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A7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90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5F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398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F8D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05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DEF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25E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DC0A7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9F25B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17BED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500C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E8C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5B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87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64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C1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9C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053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553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A763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DA44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49A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01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27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0C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F9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FA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7B3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CC7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3433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EB5F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1B8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A2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C7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BA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96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3F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DEF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B41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698CC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34A0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8B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04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4C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9A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67B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7E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117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9967B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B033F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244B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2CE79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3BC8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6C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D9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4A2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58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8C6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A81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023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87A7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87CE41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484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D6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0F6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7D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09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97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73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6ED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0EE9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2529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6BD363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3D641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B19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3D5D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2992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E518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EDB4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2B88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245B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D647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8FBC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407F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6EFA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9179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EA73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5819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E7E8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D7E7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DB376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2EA790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83234B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91C761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CB796C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3EC34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A686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77A7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638F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79CC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B5EC2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A206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DEBA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9ABB5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1250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AEB7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2D585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E314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768C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F9E1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5BF9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87AE1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33230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4A36B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6F7C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1180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7E9B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2D341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74314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3D49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B387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4FA4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5593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118D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1F16E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E9298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00AD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049B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CB1F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8FE3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520E3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6BE83B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CF0D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3362B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3D5E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4FFA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6F7C4EB" w14:textId="77777777" w:rsidR="00944C3D" w:rsidRDefault="00944C3D" w:rsidP="00944C3D">
      <w:pPr>
        <w:rPr>
          <w:rFonts w:ascii="Arial" w:hAnsi="Arial"/>
          <w:b/>
        </w:rPr>
      </w:pPr>
    </w:p>
    <w:p w14:paraId="1A4A580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082971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11F79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F9754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B943C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0DB53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92AF8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A36A2C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CEB90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42084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E8776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DEBC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785E7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D1078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BE6D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1A940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0C4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CAFD1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BCDEE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651D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DDD0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A29F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6B0D2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45BB1F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CC853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2FF4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6C9A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E5053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E05B34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7D1C9E" w14:textId="77777777" w:rsidTr="00503750">
        <w:tc>
          <w:tcPr>
            <w:tcW w:w="2835" w:type="dxa"/>
            <w:vAlign w:val="center"/>
          </w:tcPr>
          <w:p w14:paraId="5BBA4E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5FA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120D6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3DA5B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AEDD9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1B6B6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4CC4EC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FBF8F2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2E27B2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9BF17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8B621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3DAEA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61B79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254A5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CF61F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9224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D1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12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87D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594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4691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2A18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94A6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B96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6AB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B66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E8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1D4C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E7FD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91FC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9DB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3E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493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DBE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7819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51D8C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9A0D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6A0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65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072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C85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F77C5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8F45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FF60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7F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811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609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D18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DF4C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6ABB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F9E5A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BE4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C98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8F0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CD69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B48A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24094A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292DBD9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708FB3C" w14:textId="77777777" w:rsidR="00944C3D" w:rsidRDefault="00944C3D" w:rsidP="00944C3D">
      <w:pPr>
        <w:rPr>
          <w:rFonts w:ascii="Arial" w:hAnsi="Arial"/>
          <w:b/>
        </w:rPr>
      </w:pPr>
    </w:p>
    <w:p w14:paraId="6E9AF9B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4319900" w14:textId="77777777" w:rsidTr="00503750">
        <w:tc>
          <w:tcPr>
            <w:tcW w:w="2835" w:type="dxa"/>
            <w:vAlign w:val="center"/>
          </w:tcPr>
          <w:p w14:paraId="4A6C03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CC0F4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7C9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2EC6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36E7A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5ABD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F8506D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DC78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9D99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9F0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83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75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9AA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9044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658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AA00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31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835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250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DD9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2FF0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46A3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DEA7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55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BD6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B1C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DCE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73B6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DE5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1EE4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BA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E72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ECB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C92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AEC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EE5E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59AA9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5FEE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4730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2662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9656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A8616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AD915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7F8DFE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AADD0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924E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7D91E00" w14:textId="77777777" w:rsidTr="00503750">
        <w:trPr>
          <w:trHeight w:val="699"/>
        </w:trPr>
        <w:tc>
          <w:tcPr>
            <w:tcW w:w="3502" w:type="dxa"/>
            <w:vMerge/>
          </w:tcPr>
          <w:p w14:paraId="41B27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6084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5EE7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38FBF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F60B1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B87657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44CE6A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4781A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6262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0F1D81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8FCEE1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C0734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451F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AD2C6C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3208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C1437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9869D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DC8918E" w14:textId="77777777" w:rsidTr="00503750">
        <w:trPr>
          <w:trHeight w:val="593"/>
        </w:trPr>
        <w:tc>
          <w:tcPr>
            <w:tcW w:w="3497" w:type="dxa"/>
          </w:tcPr>
          <w:p w14:paraId="08214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F36F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B9CE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9C437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84D2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C9C7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54E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546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A12AD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F4C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01C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669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676AD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7AC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D12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35E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C832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44E9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D1F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83D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9A1E5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89F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B4A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B4B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1EA1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1BD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E54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73C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BD51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CF63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D3E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018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78785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AE2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1C5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A126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CE514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10B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5DB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6C30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A5200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6E00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EF0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B9B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73C04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A41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4E3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31EE5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007CD7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613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9D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91FAEA" w14:textId="77777777" w:rsidR="00944C3D" w:rsidRDefault="00944C3D" w:rsidP="00944C3D">
      <w:pPr>
        <w:rPr>
          <w:rFonts w:ascii="Arial" w:hAnsi="Arial"/>
          <w:b/>
        </w:rPr>
      </w:pPr>
    </w:p>
    <w:p w14:paraId="3A53C564" w14:textId="77777777" w:rsidR="00944C3D" w:rsidRDefault="00944C3D" w:rsidP="00944C3D">
      <w:pPr>
        <w:rPr>
          <w:rFonts w:ascii="Arial" w:hAnsi="Arial"/>
          <w:b/>
        </w:rPr>
      </w:pPr>
    </w:p>
    <w:p w14:paraId="3AC853C3" w14:textId="77777777" w:rsidR="00944C3D" w:rsidRDefault="00944C3D" w:rsidP="00944C3D">
      <w:pPr>
        <w:rPr>
          <w:rFonts w:ascii="Arial" w:hAnsi="Arial"/>
          <w:b/>
        </w:rPr>
      </w:pPr>
    </w:p>
    <w:p w14:paraId="32422FCA" w14:textId="77777777" w:rsidR="00944C3D" w:rsidRDefault="00944C3D" w:rsidP="00944C3D">
      <w:pPr>
        <w:rPr>
          <w:rFonts w:ascii="Arial" w:hAnsi="Arial"/>
          <w:b/>
        </w:rPr>
      </w:pPr>
    </w:p>
    <w:p w14:paraId="30302AF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167D055D" w14:textId="77777777" w:rsidTr="00503750">
        <w:tc>
          <w:tcPr>
            <w:tcW w:w="2622" w:type="dxa"/>
            <w:vAlign w:val="center"/>
          </w:tcPr>
          <w:p w14:paraId="42ECB2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D98F1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F6B5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90A3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BDAF5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A1670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9F35D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8585F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16338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42A3D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438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088D49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937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9882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049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CEC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5D5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7BE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DB1975" w14:textId="77777777" w:rsidTr="00503750">
        <w:tc>
          <w:tcPr>
            <w:tcW w:w="2622" w:type="dxa"/>
            <w:vAlign w:val="center"/>
          </w:tcPr>
          <w:p w14:paraId="0C502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A327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D562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ECC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5EB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F08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40D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ECFD8C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6C64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3511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E52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58B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535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0B1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3806E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BD6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AC65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BB9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0C8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912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E4C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826D00" w14:textId="77777777" w:rsidTr="00503750">
        <w:tc>
          <w:tcPr>
            <w:tcW w:w="2622" w:type="dxa"/>
            <w:vAlign w:val="center"/>
          </w:tcPr>
          <w:p w14:paraId="266EC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321FE76" w14:textId="7163D209" w:rsidR="00944C3D" w:rsidRPr="008C56AB" w:rsidRDefault="00AA1D93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32798</w:t>
            </w:r>
          </w:p>
        </w:tc>
        <w:tc>
          <w:tcPr>
            <w:tcW w:w="1275" w:type="dxa"/>
            <w:vAlign w:val="center"/>
          </w:tcPr>
          <w:p w14:paraId="4A2BB93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A6CCC8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AEFD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993B3D" w14:textId="5944B054" w:rsidR="00944C3D" w:rsidRPr="008C56AB" w:rsidRDefault="00AA1D93" w:rsidP="00724E3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14500</w:t>
            </w:r>
          </w:p>
        </w:tc>
      </w:tr>
      <w:tr w:rsidR="0099716A" w:rsidRPr="00050529" w14:paraId="7DE6F5C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9C6A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8B52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E15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D2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6D4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6BF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28C8A10" w14:textId="77777777" w:rsidTr="00503750">
        <w:tc>
          <w:tcPr>
            <w:tcW w:w="2622" w:type="dxa"/>
            <w:vAlign w:val="center"/>
          </w:tcPr>
          <w:p w14:paraId="206F9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39A4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A8A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F87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789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549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7B8C6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49941B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8411F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C76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8909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01D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ECD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42C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B43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2B37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754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F5B5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CB4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ED8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73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7C1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1DD3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0400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F84C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351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F27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B5C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000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7A182E" w14:textId="77777777" w:rsidTr="00503750">
        <w:tc>
          <w:tcPr>
            <w:tcW w:w="2622" w:type="dxa"/>
            <w:vAlign w:val="center"/>
          </w:tcPr>
          <w:p w14:paraId="2947B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0185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E23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BBC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5A8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ED3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AF48CB" w14:textId="77777777" w:rsidTr="00503750">
        <w:tc>
          <w:tcPr>
            <w:tcW w:w="2622" w:type="dxa"/>
            <w:vAlign w:val="center"/>
          </w:tcPr>
          <w:p w14:paraId="2CFEA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F692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395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5BE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381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FC1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0F8A94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8835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28C051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0AD6AC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E61915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15CE45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B1A44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E833F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3231C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4DAA48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CAC3E3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6DC84A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F2564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E5E9E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94AA1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61C65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8976D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F0BF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02C0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2AE90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FEB1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F126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94C3E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9923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DCA4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89191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64A8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E707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E0B52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665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A634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E3FCB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496D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CB6F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48159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2FB9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0A01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FE18E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93D9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F495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21CBD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087C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135F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4342F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54F2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ACD6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ABB4B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B03E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F8CF4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333EA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A80D1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967F1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A2DF7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0C27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A52EB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F241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F22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85D9A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E130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B8FB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C82CC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3D5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1236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7C27D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8971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44EE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175E9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2D35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C52F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9CCFD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8F95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7BDC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FD4AA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B6322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3433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A3251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3D2C6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B91F084" w14:textId="77777777" w:rsidTr="00503750">
        <w:tc>
          <w:tcPr>
            <w:tcW w:w="2835" w:type="dxa"/>
            <w:vAlign w:val="center"/>
          </w:tcPr>
          <w:p w14:paraId="6826A8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E08C8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10B7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66D4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84FCE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8A3B6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EE693C3" w14:textId="77777777" w:rsidTr="00503750">
        <w:tc>
          <w:tcPr>
            <w:tcW w:w="2835" w:type="dxa"/>
            <w:vAlign w:val="center"/>
          </w:tcPr>
          <w:p w14:paraId="78C4A2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A9E3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6C8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F8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7A3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F49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16851" w14:textId="77777777" w:rsidTr="00503750">
        <w:tc>
          <w:tcPr>
            <w:tcW w:w="2835" w:type="dxa"/>
            <w:vAlign w:val="center"/>
          </w:tcPr>
          <w:p w14:paraId="2EBF7A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2CB7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D91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BF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44F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16B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6C59C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7ABC0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311FB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73B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AB9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D14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619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3E6D722" w14:textId="77777777" w:rsidTr="00503750">
        <w:tc>
          <w:tcPr>
            <w:tcW w:w="2835" w:type="dxa"/>
            <w:vAlign w:val="center"/>
          </w:tcPr>
          <w:p w14:paraId="09BCF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12F3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61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38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7E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86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9702A" w14:textId="77777777" w:rsidTr="00503750">
        <w:tc>
          <w:tcPr>
            <w:tcW w:w="2835" w:type="dxa"/>
            <w:vAlign w:val="center"/>
          </w:tcPr>
          <w:p w14:paraId="39D814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1847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CAB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74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D25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7E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46AE6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4D0B9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66181B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ADD1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FB1D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73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FAA2D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1A26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69CC4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73DD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E9C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45D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DA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13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8F376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54C83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2E205E5" w14:textId="77777777" w:rsidTr="00503750">
        <w:tc>
          <w:tcPr>
            <w:tcW w:w="2552" w:type="dxa"/>
            <w:shd w:val="clear" w:color="auto" w:fill="auto"/>
            <w:vAlign w:val="center"/>
          </w:tcPr>
          <w:p w14:paraId="2367D5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1853D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F9847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0E53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0AB33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85AB69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08D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1EE534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EFEE79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406BF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1E20EB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5BA6C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B1B25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B7B9D1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04718C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8D9F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E24F1C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91ABBB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1A16DD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EEB13F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8FFE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B693A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FEF4965" w14:textId="77777777" w:rsidTr="00503750">
        <w:tc>
          <w:tcPr>
            <w:tcW w:w="4395" w:type="dxa"/>
            <w:vMerge/>
          </w:tcPr>
          <w:p w14:paraId="0B68D4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FB5A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67BA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945248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DF93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1339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412C1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86370F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C9740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1A17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78125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B93B57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9F073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89E91B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6490D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E9DAD20" w14:textId="77777777" w:rsidTr="00503750">
        <w:tc>
          <w:tcPr>
            <w:tcW w:w="4395" w:type="dxa"/>
            <w:vAlign w:val="center"/>
          </w:tcPr>
          <w:p w14:paraId="6CA514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4051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B0970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680CC4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2075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F3EA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0A76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0CE49F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62A38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CC87B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2C1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6E4265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F907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9B5053" w14:textId="163B65DE" w:rsidR="00944C3D" w:rsidRPr="008C56AB" w:rsidRDefault="00AA1D93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18908</w:t>
            </w:r>
          </w:p>
        </w:tc>
        <w:tc>
          <w:tcPr>
            <w:tcW w:w="2835" w:type="dxa"/>
            <w:vAlign w:val="center"/>
          </w:tcPr>
          <w:p w14:paraId="516551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99F825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75725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6BC8F65" w14:textId="77777777" w:rsidTr="00503750">
        <w:tc>
          <w:tcPr>
            <w:tcW w:w="4395" w:type="dxa"/>
            <w:vAlign w:val="center"/>
          </w:tcPr>
          <w:p w14:paraId="5543DC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761B3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A27DFA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ECC424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AD5DB3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94809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92EE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8CFBD6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D1897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381C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068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038350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4A1E5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1F79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256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0C19CA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75725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5580EB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39F6E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A13D0E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EA3E7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0FC6B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B53D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4236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321E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C6F9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37E403C" w14:textId="77777777" w:rsidTr="00503750">
        <w:tc>
          <w:tcPr>
            <w:tcW w:w="1843" w:type="dxa"/>
            <w:vAlign w:val="center"/>
          </w:tcPr>
          <w:p w14:paraId="2D7070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DAB88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8951B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B3E1AC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89605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E65BA2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FA477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B8AECF1" w14:textId="77777777" w:rsidTr="00503750">
        <w:tc>
          <w:tcPr>
            <w:tcW w:w="1843" w:type="dxa"/>
            <w:vAlign w:val="center"/>
          </w:tcPr>
          <w:p w14:paraId="4D7334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7A009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86F7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C49A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64A9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B547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78C7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81C3B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BB0B9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5BC2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CC13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26FC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A4C6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6998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0798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3DDA6F8" w14:textId="77777777" w:rsidTr="00503750">
        <w:tc>
          <w:tcPr>
            <w:tcW w:w="1843" w:type="dxa"/>
            <w:vAlign w:val="center"/>
          </w:tcPr>
          <w:p w14:paraId="7D3D14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B51CD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3690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4E82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E212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F68B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47CF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7B78D2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95B3B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C1035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EBE4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B8D1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4336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8D60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C95B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263C6F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7AE82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CD091C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7685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FE57C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7A61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FE67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D083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8D5C8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77DD3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B469448" w14:textId="77777777" w:rsidTr="00503750">
        <w:trPr>
          <w:trHeight w:val="664"/>
        </w:trPr>
        <w:tc>
          <w:tcPr>
            <w:tcW w:w="3372" w:type="dxa"/>
          </w:tcPr>
          <w:p w14:paraId="7D6F31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DCAA1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AD95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CD666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B33C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02BF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BE6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DAF8C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DD8B9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417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788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ACBE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867CA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68D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690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F963D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B2186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034E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3D6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6A239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E78719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ABA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7C1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191CB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EE440C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951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C71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6F021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FAF874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5B6BD7B" w14:textId="77777777" w:rsidTr="00503750">
        <w:tc>
          <w:tcPr>
            <w:tcW w:w="2835" w:type="dxa"/>
            <w:vAlign w:val="center"/>
          </w:tcPr>
          <w:p w14:paraId="4BE518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F9A1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9AFB3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47658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B2BAD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D1FA964" w14:textId="77777777" w:rsidTr="00503750">
        <w:tc>
          <w:tcPr>
            <w:tcW w:w="2835" w:type="dxa"/>
          </w:tcPr>
          <w:p w14:paraId="4E8FD9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FA51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386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ECA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3E6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D16A84" w14:textId="77777777" w:rsidTr="00503750">
        <w:tc>
          <w:tcPr>
            <w:tcW w:w="2835" w:type="dxa"/>
          </w:tcPr>
          <w:p w14:paraId="12B207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2DB2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BE4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E3F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26F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B59580" w14:textId="77777777" w:rsidTr="00503750">
        <w:tc>
          <w:tcPr>
            <w:tcW w:w="2835" w:type="dxa"/>
          </w:tcPr>
          <w:p w14:paraId="54F00C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80D9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57D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8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1E5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B5DCBC" w14:textId="77777777" w:rsidTr="00503750">
        <w:tc>
          <w:tcPr>
            <w:tcW w:w="2835" w:type="dxa"/>
            <w:vAlign w:val="center"/>
          </w:tcPr>
          <w:p w14:paraId="033546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DD54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2BE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490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B44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9D56D2" w14:textId="77777777" w:rsidTr="00503750">
        <w:tc>
          <w:tcPr>
            <w:tcW w:w="2835" w:type="dxa"/>
            <w:vAlign w:val="center"/>
          </w:tcPr>
          <w:p w14:paraId="73E215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35FB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F29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987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36E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7AEF0C" w14:textId="77777777" w:rsidTr="00503750">
        <w:tc>
          <w:tcPr>
            <w:tcW w:w="2835" w:type="dxa"/>
          </w:tcPr>
          <w:p w14:paraId="7F1880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A13A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08B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AAA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607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18413D" w14:textId="77777777" w:rsidTr="00503750">
        <w:tc>
          <w:tcPr>
            <w:tcW w:w="2835" w:type="dxa"/>
          </w:tcPr>
          <w:p w14:paraId="30317A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53CE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B4A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D3B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EF7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9573C5" w14:textId="77777777" w:rsidTr="00503750">
        <w:tc>
          <w:tcPr>
            <w:tcW w:w="2835" w:type="dxa"/>
          </w:tcPr>
          <w:p w14:paraId="4F8BA1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AC31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14A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3AD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F4E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8738D7" w14:textId="77777777" w:rsidR="00944C3D" w:rsidRDefault="00944C3D" w:rsidP="00944C3D">
      <w:pPr>
        <w:rPr>
          <w:rFonts w:ascii="Arial" w:hAnsi="Arial"/>
          <w:b/>
        </w:rPr>
      </w:pPr>
    </w:p>
    <w:p w14:paraId="429C55A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961AA7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28E3D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5DF4D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2AD76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3A345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9A566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0C84619" w14:textId="77777777" w:rsidTr="00503750">
        <w:trPr>
          <w:trHeight w:val="443"/>
        </w:trPr>
        <w:tc>
          <w:tcPr>
            <w:tcW w:w="2560" w:type="dxa"/>
          </w:tcPr>
          <w:p w14:paraId="52D524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5EB9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C4B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A74F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379C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5C615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E3615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BE20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CC7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FC8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09C1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5EB71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30F13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4629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4E6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50C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679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5260E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7A298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3B08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046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03BF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058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5B80CA" w14:textId="77777777" w:rsidR="00944C3D" w:rsidRDefault="00944C3D" w:rsidP="00944C3D">
      <w:pPr>
        <w:rPr>
          <w:rFonts w:ascii="Arial" w:hAnsi="Arial"/>
          <w:b/>
        </w:rPr>
      </w:pPr>
    </w:p>
    <w:p w14:paraId="5968922F" w14:textId="77777777" w:rsidR="00944C3D" w:rsidRDefault="00944C3D" w:rsidP="00944C3D">
      <w:pPr>
        <w:rPr>
          <w:rFonts w:ascii="Arial" w:hAnsi="Arial"/>
          <w:b/>
        </w:rPr>
      </w:pPr>
    </w:p>
    <w:p w14:paraId="1BBCF5E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B31ACA7" w14:textId="77777777" w:rsidR="00944C3D" w:rsidRDefault="00944C3D" w:rsidP="00944C3D">
      <w:pPr>
        <w:rPr>
          <w:rFonts w:ascii="Arial" w:hAnsi="Arial"/>
          <w:b/>
        </w:rPr>
      </w:pPr>
    </w:p>
    <w:p w14:paraId="7BB95C6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FC6B55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11BD9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461BF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4EE29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957C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5281E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2CC8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40778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5B621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AD790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AD32F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C2B3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7D92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6D010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7239A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E4F4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75B85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2D8A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9CE2A14" w14:textId="77777777" w:rsidTr="00503750">
        <w:trPr>
          <w:trHeight w:val="677"/>
        </w:trPr>
        <w:tc>
          <w:tcPr>
            <w:tcW w:w="3358" w:type="dxa"/>
          </w:tcPr>
          <w:p w14:paraId="3A220A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04F4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37C0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E7E1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3105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4B95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6D4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BA2F4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C45F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1A1A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A95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FC937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B543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0F65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E6B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76DFA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B17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1400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953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24B14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6E399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A36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080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5DF77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9B150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7B4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348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EBABB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B2714E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CD6FC8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55A77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A9CCF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53FFEE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EA1BB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A6DB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55208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32243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8640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3AB51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5CD85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88E25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415E2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C636F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36A0E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C89B1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D15F24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8F25F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54885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A4110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EACF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DFB56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E3B9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A40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90791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22202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DB44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33C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E46EC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88153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73C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9E6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A2AE4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7BC6C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5868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8A9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3465D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90469C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59D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CE5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33A22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DF883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6FC6DD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C7A1A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361E1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D1558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67B9C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0EA1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5650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D36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7C259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4F7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3A04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118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24AE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B9D9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0C9D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560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96CDD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45809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770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FBB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F88E4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B634E5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C0C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9AA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7782C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DFDFB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685B03B" w14:textId="77777777" w:rsidTr="00503750">
        <w:tc>
          <w:tcPr>
            <w:tcW w:w="3686" w:type="dxa"/>
            <w:vAlign w:val="center"/>
          </w:tcPr>
          <w:p w14:paraId="4C96FC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771CA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37124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FAA9F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C6B8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9284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F803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AFE7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C1BA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1861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5897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33A8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5653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ECFF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BDB2B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4D2DF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2DFD88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081956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E83F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E2BAC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A65839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E248B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B09CA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1A7B8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FBCCCB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762C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796B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DEF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EE890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076D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CEFE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CCD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10AC4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00C8B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C479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824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448D4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ADBA7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D77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2BE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8866A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CEC442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FEF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1B8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D7EE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F5485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6E540C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03F0D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F38A0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1024C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0507AB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F57F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E39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8FFD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8059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8E92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8F2E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FD0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E7AD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1DC89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0A9D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C45C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627D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A4BC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CF14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3CE0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6685B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824C8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8AB9E0" w14:textId="77777777" w:rsidR="00944C3D" w:rsidRDefault="00944C3D" w:rsidP="00944C3D">
      <w:pPr>
        <w:rPr>
          <w:sz w:val="22"/>
          <w:szCs w:val="22"/>
        </w:rPr>
      </w:pPr>
    </w:p>
    <w:p w14:paraId="2D09A66F" w14:textId="77777777" w:rsidR="00944C3D" w:rsidRDefault="00944C3D" w:rsidP="00944C3D">
      <w:pPr>
        <w:rPr>
          <w:sz w:val="22"/>
          <w:szCs w:val="22"/>
        </w:rPr>
      </w:pPr>
    </w:p>
    <w:p w14:paraId="6642C4E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A8947F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F9B558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52C10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775D4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C436A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4D2F7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E3EECA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922D06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7A1058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75D382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F5FAB3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F0AACE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796C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BBF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EC917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37753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E983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61C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D9FA2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89680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0CA4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EB0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18207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65E90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4CCB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8CA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9F770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DA32C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7DFF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7E0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EB77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A5352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FF43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CFA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388CF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F45CB6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3994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E86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840A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89966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0A71F5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65C02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2CE3A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CB541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E8BC13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6A0A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2FE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64A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FFAE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7FF7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2591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D33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D558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E1A0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FCF7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CD0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2C377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BFC91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3935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749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07F16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57956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C0C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F03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4386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C53EE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30C1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0D5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6B713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37978F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6223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4BE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E247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EB7B5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AE7B04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561FD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B52D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3B6D8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89D90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C2454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AE9B2D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27F36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5031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88D57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C71423D" w14:textId="77777777" w:rsidR="00944C3D" w:rsidRPr="003607F0" w:rsidRDefault="00944C3D" w:rsidP="00944C3D"/>
    <w:p w14:paraId="5007177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8135" w14:textId="77777777" w:rsidR="00C9505F" w:rsidRDefault="00C9505F">
      <w:r>
        <w:separator/>
      </w:r>
    </w:p>
  </w:endnote>
  <w:endnote w:type="continuationSeparator" w:id="0">
    <w:p w14:paraId="75835B92" w14:textId="77777777" w:rsidR="00C9505F" w:rsidRDefault="00C9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5C37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38896B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93B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65B3E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2E5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4D09B1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76914" w14:textId="77777777" w:rsidR="00C9505F" w:rsidRDefault="00C9505F">
      <w:r>
        <w:separator/>
      </w:r>
    </w:p>
  </w:footnote>
  <w:footnote w:type="continuationSeparator" w:id="0">
    <w:p w14:paraId="7E845209" w14:textId="77777777" w:rsidR="00C9505F" w:rsidRDefault="00C95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304399">
    <w:abstractNumId w:val="13"/>
  </w:num>
  <w:num w:numId="2" w16cid:durableId="1434546678">
    <w:abstractNumId w:val="17"/>
  </w:num>
  <w:num w:numId="3" w16cid:durableId="1207642804">
    <w:abstractNumId w:val="8"/>
  </w:num>
  <w:num w:numId="4" w16cid:durableId="1722172288">
    <w:abstractNumId w:val="7"/>
  </w:num>
  <w:num w:numId="5" w16cid:durableId="26977603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680738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3606785">
    <w:abstractNumId w:val="20"/>
  </w:num>
  <w:num w:numId="8" w16cid:durableId="1235817159">
    <w:abstractNumId w:val="10"/>
  </w:num>
  <w:num w:numId="9" w16cid:durableId="1643850915">
    <w:abstractNumId w:val="0"/>
  </w:num>
  <w:num w:numId="10" w16cid:durableId="2089881781">
    <w:abstractNumId w:val="19"/>
  </w:num>
  <w:num w:numId="11" w16cid:durableId="333456505">
    <w:abstractNumId w:val="6"/>
  </w:num>
  <w:num w:numId="12" w16cid:durableId="781462694">
    <w:abstractNumId w:val="9"/>
  </w:num>
  <w:num w:numId="13" w16cid:durableId="1358384190">
    <w:abstractNumId w:val="12"/>
  </w:num>
  <w:num w:numId="14" w16cid:durableId="1969623786">
    <w:abstractNumId w:val="15"/>
  </w:num>
  <w:num w:numId="15" w16cid:durableId="1991403036">
    <w:abstractNumId w:val="14"/>
  </w:num>
  <w:num w:numId="16" w16cid:durableId="91709506">
    <w:abstractNumId w:val="2"/>
  </w:num>
  <w:num w:numId="17" w16cid:durableId="424111401">
    <w:abstractNumId w:val="4"/>
  </w:num>
  <w:num w:numId="18" w16cid:durableId="1497724027">
    <w:abstractNumId w:val="11"/>
  </w:num>
  <w:num w:numId="19" w16cid:durableId="1463113426">
    <w:abstractNumId w:val="5"/>
  </w:num>
  <w:num w:numId="20" w16cid:durableId="808134554">
    <w:abstractNumId w:val="18"/>
  </w:num>
  <w:num w:numId="21" w16cid:durableId="1906836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4E32"/>
    <w:rsid w:val="0072558F"/>
    <w:rsid w:val="007266B9"/>
    <w:rsid w:val="0073029B"/>
    <w:rsid w:val="00732D21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1D93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505F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6486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FBADD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3F79-202A-46B5-BA3F-1D84864F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2023-03-17T06:29:00Z</dcterms:created>
  <dcterms:modified xsi:type="dcterms:W3CDTF">2023-03-17T06:29:00Z</dcterms:modified>
</cp:coreProperties>
</file>