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3DA439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80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6B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15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7F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F2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5B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C2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2B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D1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4E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8F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89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F6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3D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74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D7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A8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BD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78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53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04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64DFE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D72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B80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058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685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2BA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76E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E0A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E94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6DA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B71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D17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614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F1A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4FB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78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4C1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79D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425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EB1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808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18A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546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DC7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AE6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3C0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52B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969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8F9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2DF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DF6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EB3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BF2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EB1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75728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B61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A3A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32B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B8C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49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13A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6AA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FC5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AF3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1C3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3C5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B9C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845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C54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F35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67A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B37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E8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81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440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98A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066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9FC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38C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82E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D71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34B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5E2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840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F95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600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D00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24A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5D48C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633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47A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A020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2E9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F5E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B5E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E68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8E2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33A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237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7F6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3C5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088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F86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D9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27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B36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587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AF7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D25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834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2BD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748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FFE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C62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EC6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CC7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342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A5B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3F8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AC3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416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153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25F00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055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8B4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602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20C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0C0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78B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638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556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881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EB9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924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A6A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B80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836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E94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762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9E4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61D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1D9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4A3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FF9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212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679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1F7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D68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C5C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EA6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6C0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5E2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59F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041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1B1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CCF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7E56FD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FE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D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15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C8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F8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D1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1D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75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89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F8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36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9A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3D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3F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A1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B8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D2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D34D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13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80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D8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66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6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E0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52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AC7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A4E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CB2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72E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83D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153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705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15D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912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90A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28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81B39F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4D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0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21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CE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D0CD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99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8C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E9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A0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4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C8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74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AD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21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DA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57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6DE6F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02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52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5C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9D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DD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4E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250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2E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D5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71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30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3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B3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D4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66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5227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63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D8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DA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21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68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D7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70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F7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C7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B6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21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1174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74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AE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6A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C6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E1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91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06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1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8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9A9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57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15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39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F6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B1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C1A9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8C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20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A7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A7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3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FF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34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9383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E50A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8D2C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6A503D" w14:textId="5FCF9255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B0535F">
              <w:rPr>
                <w:rFonts w:ascii="Arial" w:hAnsi="Arial"/>
                <w:lang w:eastAsia="sk-SK"/>
              </w:rPr>
              <w:t>2</w:t>
            </w:r>
            <w:r w:rsidR="000E102B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5265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D1DA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6F95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8537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8279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4DB9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9587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2DB6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84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0C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00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96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2F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7D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4E99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27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CE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05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AB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BE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3D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686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2F1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213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5553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39B9C2E" wp14:editId="43C37890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85120E" w14:textId="77777777" w:rsidR="00433DEC" w:rsidRDefault="00433DEC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433DEC" w:rsidRDefault="00433DEC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21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CC0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C24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22F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EB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06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32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CE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9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2F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E6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D5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0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A274C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E756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D60BD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65B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CF4FCB6" wp14:editId="1D8FA823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9664FD" w14:textId="77777777" w:rsidR="00433DEC" w:rsidRDefault="00433DEC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433DEC" w:rsidRDefault="00433DEC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B320E46" wp14:editId="3A5A58D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951387" w14:textId="77777777" w:rsidR="00433DEC" w:rsidRDefault="00433DEC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433DEC" w:rsidRDefault="00433DEC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70E050C" wp14:editId="2FE45CE6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0C7E71" w14:textId="77777777" w:rsidR="00433DEC" w:rsidRDefault="00433DEC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433DEC" w:rsidRDefault="00433DEC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6CCBE97" wp14:editId="57B89B4B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4909B5" w14:textId="77777777" w:rsidR="00433DEC" w:rsidRDefault="00C1609B" w:rsidP="00944C3D">
                                  <w:fldSimple w:instr=" MERGEFIELD  aDMOD  \* MERGEFORMAT ">
                                    <w:r w:rsidR="00433DEC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433DEC" w:rsidRDefault="00433DEC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02A706C" wp14:editId="5727D9D1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CA73D7" w14:textId="29DF9D76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B0535F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0E102B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2A706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8CA73D7" w14:textId="29DF9D76"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B0535F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0E102B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EDC070F" wp14:editId="4A07A603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3073B9" w14:textId="154FBC6F" w:rsidR="00433DEC" w:rsidRDefault="00433DEC" w:rsidP="00944C3D">
                                  <w:r>
                                    <w:t>20</w:t>
                                  </w:r>
                                  <w:r w:rsidR="00B0535F">
                                    <w:t>2</w:t>
                                  </w:r>
                                  <w:r w:rsidR="000E102B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DC070F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183073B9" w14:textId="154FBC6F" w:rsidR="00433DEC" w:rsidRDefault="00433DEC" w:rsidP="00944C3D">
                            <w:r>
                              <w:t>20</w:t>
                            </w:r>
                            <w:r w:rsidR="00B0535F">
                              <w:t>2</w:t>
                            </w:r>
                            <w:r w:rsidR="000E102B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2789995" wp14:editId="07A8B077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B530E2" w14:textId="77777777" w:rsidR="00433DEC" w:rsidRDefault="00C1609B" w:rsidP="00944C3D">
                                  <w:fldSimple w:instr=" MERGEFIELD  aDMDO  \* MERGEFORMAT ">
                                    <w:r w:rsidR="00433DEC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433DEC" w:rsidRDefault="00433DEC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DE42B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9B31B4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729A19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D8675B5" wp14:editId="5A5E8E99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D8CA55" w14:textId="77777777" w:rsidR="00433DEC" w:rsidRDefault="00433DEC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433DEC" w:rsidRDefault="00433DEC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8916882" wp14:editId="7D6336C3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C5BFE0" w14:textId="77777777" w:rsidR="00433DEC" w:rsidRDefault="00433DEC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433DEC" w:rsidRDefault="00433DEC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38DAA3" wp14:editId="3A288C8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97B200" w14:textId="77777777" w:rsidR="00433DEC" w:rsidRDefault="00433DEC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433DEC" w:rsidRDefault="00433DEC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0A43E22" wp14:editId="77F07A6F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FAF5AC" w14:textId="534A1ED9" w:rsidR="00433DEC" w:rsidRDefault="00433DEC" w:rsidP="00944C3D">
                                  <w:r>
                                    <w:t>20</w:t>
                                  </w:r>
                                  <w:r w:rsidR="000E102B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A43E2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9FAF5AC" w14:textId="534A1ED9" w:rsidR="00433DEC" w:rsidRDefault="00433DEC" w:rsidP="00944C3D">
                            <w:r>
                              <w:t>20</w:t>
                            </w:r>
                            <w:r w:rsidR="000E102B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F95FD97" wp14:editId="182E8112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5CA3DE" w14:textId="77777777" w:rsidR="00433DEC" w:rsidRDefault="00C1609B" w:rsidP="00944C3D">
                                  <w:fldSimple w:instr=" MERGEFIELD  aDMDO  \* MERGEFORMAT ">
                                    <w:r w:rsidR="00433DEC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433DEC" w:rsidRDefault="00433DEC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B1A42A4" wp14:editId="497B62C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6D0277" w14:textId="3E361FB6" w:rsidR="00433DEC" w:rsidRDefault="00433DEC" w:rsidP="00944C3D">
                                  <w:r>
                                    <w:t>20</w:t>
                                  </w:r>
                                  <w:r w:rsidR="000E102B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A42A4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16D0277" w14:textId="3E361FB6" w:rsidR="00433DEC" w:rsidRDefault="00433DEC" w:rsidP="00944C3D">
                            <w:r>
                              <w:t>20</w:t>
                            </w:r>
                            <w:r w:rsidR="000E102B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D890D90" wp14:editId="2DDA19AA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CFE547" w14:textId="77777777" w:rsidR="00433DEC" w:rsidRDefault="00C1609B" w:rsidP="00944C3D">
                                  <w:fldSimple w:instr=" MERGEFIELD  aDMOD  \* MERGEFORMAT ">
                                    <w:r w:rsidR="00433DEC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433DEC" w:rsidRDefault="00433DEC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283BC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989FDAF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9A95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16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F13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48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35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A51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36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FB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2D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60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4E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5C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1B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14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6C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98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86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D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C9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B3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C1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BD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D2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15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74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57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81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751E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A2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9B4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56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31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0F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91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22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02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CC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FE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25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2F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C4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30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02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5A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E0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BD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A3AD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120C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2583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00AF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20B7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E8FB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C8E9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6F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C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4F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C7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6A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25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2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24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3498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86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FD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D8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AD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42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E4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BF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8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45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95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44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73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87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2E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DE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63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5D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D4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C5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A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48A8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AE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1C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A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17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42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90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2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46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0DC6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C7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A1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A6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F4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2B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B2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F7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2C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5E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1D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77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39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BC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E8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7F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9B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1C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9F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AE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72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33A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F1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4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EC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07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84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EE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BA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AC1A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11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C8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63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95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89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88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F9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16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F3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93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D2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DE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7F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3D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CC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90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95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E8A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371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BB2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C99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703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BF9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690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05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E3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05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3C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CE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C3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A7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84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953F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3D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08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24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8B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30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95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17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9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FD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D1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0D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13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EF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38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4E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EB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79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EB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C9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2D9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794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5F4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3BA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BF2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744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644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93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8C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9542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EC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2F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3176C1F" wp14:editId="549BA12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823CD3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D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32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B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65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54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EE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D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80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51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EC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C1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F2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42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30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A9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87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B5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F2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1E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E5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12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B0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38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AB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26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45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CA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A2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FB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BC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69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AE0D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8B59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8CAF25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BFC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FE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18312DC" wp14:editId="4C77881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740C2D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42023947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42023947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7B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D0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5F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20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20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98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97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2F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7C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0ADCD07" wp14:editId="469F4F1F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D6087A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2022404802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2022404802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02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6E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00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7B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AF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F9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9C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3D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EE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0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6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08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7F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3E8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53E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D8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B948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1B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6DD362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738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3A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1E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24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62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64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F4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E7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E9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E4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EB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4B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8A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DD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63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EA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85F4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75A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C93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06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8AB4056" wp14:editId="0CD0088C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ADAC39" w14:textId="3847DDC0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 </w:t>
                                  </w:r>
                                  <w:r w:rsidR="00B0535F">
                                    <w:rPr>
                                      <w:rFonts w:ascii="Arial" w:hAnsi="Arial" w:cs="Arial"/>
                                    </w:rPr>
                                    <w:t xml:space="preserve">Mateja Bela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AB4056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14:paraId="3DADAC39" w14:textId="3847DDC0"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 </w:t>
                            </w:r>
                            <w:r w:rsidR="00B0535F">
                              <w:rPr>
                                <w:rFonts w:ascii="Arial" w:hAnsi="Arial" w:cs="Arial"/>
                              </w:rPr>
                              <w:t xml:space="preserve">Mateja Bela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F0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F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57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A5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83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5C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79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C4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E0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C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98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FF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BC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60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DB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FB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EE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96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A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51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DC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C3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5E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19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CB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C4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B6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B5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B6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E5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A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647A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D6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715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F017F2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7775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A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9C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67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6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F3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5E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97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4F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98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D9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06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8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63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E6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F8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2D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B8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DA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A5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6B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97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C3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63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B07AF0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562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E4AC84" wp14:editId="16BB0CA3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E8D795" w14:textId="3A750B1F" w:rsidR="00433DEC" w:rsidRPr="00391121" w:rsidRDefault="00B0535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Mateja Bela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E4AC84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14:paraId="19E8D795" w14:textId="3A750B1F" w:rsidR="00433DEC" w:rsidRPr="00391121" w:rsidRDefault="00B0535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Mateja Bela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FDB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EA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7E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DB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0C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EE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DEC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90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3A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AC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50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33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AA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32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CD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00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A5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0E08409" wp14:editId="6036174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D1BF2F" w14:textId="6FB47225" w:rsidR="00433DEC" w:rsidRDefault="00B0535F" w:rsidP="00944C3D">
                                  <w:r>
                                    <w:t>2496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E08409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14:paraId="54D1BF2F" w14:textId="6FB47225" w:rsidR="00433DEC" w:rsidRDefault="00B0535F" w:rsidP="00944C3D">
                            <w:r>
                              <w:t>2496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15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D3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ED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44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12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DD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ED1B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949D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429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35B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70E15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261D1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628AA22" wp14:editId="3113A6E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94FD75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9F7C45D" wp14:editId="1134FDB4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FD3A6E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B8BF6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933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BD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F5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775EB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57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E0E1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8F594AB" wp14:editId="40553964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DE7E20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77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494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C2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927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C1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448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A6E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246EC3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5DFD93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0877FEE" wp14:editId="094395B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182AD3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9BC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D4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7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CA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A0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F5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9B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D2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2D5F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90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8AA0B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45B0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38F2FB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0D2850A" wp14:editId="27468D0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168166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26C7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BC12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1DD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62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D7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B1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1F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1D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08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ED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BA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E9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7A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0B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29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F9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CA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58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22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5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E5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80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33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94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8E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59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02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A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6C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A5F5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B6D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0865EA" w14:textId="5E83FFA0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0E102B">
              <w:rPr>
                <w:rFonts w:ascii="Arial" w:hAnsi="Arial"/>
                <w:lang w:eastAsia="sk-SK"/>
              </w:rPr>
              <w:t>17.3.2023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3AAB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CF8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052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FF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0D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3741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C5B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36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19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E6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C8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AEF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B6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B5E2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D4B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D7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D4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F0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96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89AB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7E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78F6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AF0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FB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9B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47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6B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6A61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A6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F0E2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A10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D1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9E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48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2E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DEC6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C7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C15D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34D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77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6D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76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18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9C6C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0A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78C5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340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13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79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D7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18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47BB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F9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2420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3CF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A4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97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DA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D3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4AF14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6E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236B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50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05DA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314D16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0B2A6D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0B8B14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875925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17CBBA6" w14:textId="735EF73A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D3F6A1A" w14:textId="77777777" w:rsidR="00B0535F" w:rsidRDefault="00B0535F" w:rsidP="00503750">
            <w:pPr>
              <w:rPr>
                <w:rFonts w:ascii="Arial" w:hAnsi="Arial"/>
                <w:lang w:eastAsia="sk-SK"/>
              </w:rPr>
            </w:pPr>
          </w:p>
          <w:p w14:paraId="49379C2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56F787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06E1CD7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3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1B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5817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E3C22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9BA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0F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72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C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20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CA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3E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29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E2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12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4BF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A94909" w14:textId="788BD845" w:rsidR="00B0535F" w:rsidRPr="00ED0163" w:rsidRDefault="00B0535F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8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5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A7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35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68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DC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39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11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78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22FD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0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41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9CCF32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6983D2A" w14:textId="77777777" w:rsidR="00944C3D" w:rsidRDefault="00944C3D" w:rsidP="00944C3D">
      <w:pPr>
        <w:rPr>
          <w:rFonts w:ascii="Arial" w:hAnsi="Arial"/>
        </w:rPr>
      </w:pPr>
    </w:p>
    <w:p w14:paraId="096F379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AB58D8E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2043C4D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78A4D4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FC2BD68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CE93637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4"/>
        <w:gridCol w:w="3212"/>
        <w:gridCol w:w="2800"/>
      </w:tblGrid>
      <w:tr w:rsidR="00944C3D" w:rsidRPr="008D0433" w14:paraId="4DF4BA8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9D1CA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05267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45362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23B149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0A5BF30" w14:textId="043326AC" w:rsidR="00944C3D" w:rsidRPr="008D0433" w:rsidRDefault="000E102B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Ing.Ševčíková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Lucia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1A479F7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E7D7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06753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F90BA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E5425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D24F6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C815FA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58CBCB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D5DC9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212D6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FFC992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CE4D74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222C42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3ACB3F5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24ACC1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A84917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ACDF09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9932FE4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EA0F44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93E2BEB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FC909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4E8B24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B1329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7A7BEB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127B6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B9FADC8" w14:textId="7FD7BFA7" w:rsidR="00944C3D" w:rsidRPr="008D0433" w:rsidRDefault="00B0535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7DA958C" w14:textId="44B7F3DD" w:rsidR="00944C3D" w:rsidRPr="008D0433" w:rsidRDefault="00B0535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2B0569F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94BC4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AC301AB" w14:textId="77777777" w:rsidR="00944C3D" w:rsidRPr="008D0433" w:rsidRDefault="00433DE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623EB45" w14:textId="77777777" w:rsidR="00944C3D" w:rsidRPr="008D0433" w:rsidRDefault="00433DE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13DB726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9C00A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75B85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D17C4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4C1FD5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4C050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0D1A7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61832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6E07C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02CDEC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46BDD8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91D437B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62B2803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4ED1F68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7DAD4C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122148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37AACBB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4413710" w14:textId="77777777" w:rsidR="00944C3D" w:rsidRDefault="00433DEC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</w:t>
      </w:r>
      <w:r w:rsidR="00944C3D"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z w:val="22"/>
          <w:szCs w:val="22"/>
        </w:rPr>
        <w:t xml:space="preserve"> x</w:t>
      </w:r>
      <w:r w:rsidR="00944C3D">
        <w:rPr>
          <w:rFonts w:ascii="Arial" w:hAnsi="Arial"/>
          <w:sz w:val="22"/>
          <w:szCs w:val="22"/>
        </w:rPr>
        <w:tab/>
      </w:r>
      <w:r w:rsidR="00944C3D">
        <w:rPr>
          <w:rFonts w:ascii="Arial" w:hAnsi="Arial"/>
          <w:sz w:val="22"/>
          <w:szCs w:val="22"/>
        </w:rPr>
        <w:tab/>
        <w:t>nie</w:t>
      </w:r>
    </w:p>
    <w:p w14:paraId="24EA0BF9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1DA1AE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0EC12E6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74733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180AA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01B43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4D6840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B9DD2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09AB3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9D253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AE9BF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49443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6EE9D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B29B2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B0188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AA359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7ACA7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59C7E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1A8DD8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648A8D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C821D8A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6B4246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7E470A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51C1D70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4643CF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4843D8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403A384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48E689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64E5BE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72906A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BF155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465A8A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03177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0A7BDC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E28E9F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2A38A3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6F8F96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885A7F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A895F4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31941F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7B06C99E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2B04A7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CA456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7A5BF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2CA96E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87D6F9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E71A1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83FCD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2CAD9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AF3DD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7693D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F2F03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9949B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517D9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F08AA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03798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21257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4BD46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C54EF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16DDE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2595C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35AB1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94F9F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EA5C5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886DE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0988BE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1F0F0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3428C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B0E83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6DA91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ACFB6D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DA548F1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8EC174C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4469EF7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44D5A3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68A22B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C632F5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41CA494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9E298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056028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A469CF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CD6446E" w14:textId="77777777" w:rsidTr="00503750">
        <w:tc>
          <w:tcPr>
            <w:tcW w:w="2302" w:type="dxa"/>
            <w:vAlign w:val="center"/>
          </w:tcPr>
          <w:p w14:paraId="51FFD5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EAF0E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CCB63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1AB24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D98C1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83B60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8FFCE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5897A6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239941E" w14:textId="77777777" w:rsidTr="00503750">
        <w:tc>
          <w:tcPr>
            <w:tcW w:w="15593" w:type="dxa"/>
            <w:gridSpan w:val="8"/>
            <w:vAlign w:val="center"/>
          </w:tcPr>
          <w:p w14:paraId="530C19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5CAFB18" w14:textId="77777777" w:rsidTr="00503750">
        <w:tc>
          <w:tcPr>
            <w:tcW w:w="2302" w:type="dxa"/>
            <w:vAlign w:val="center"/>
          </w:tcPr>
          <w:p w14:paraId="45F40A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E560E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899E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8633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686D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3F6B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FE82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D4A5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1609D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70F98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C59EC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0C9EC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8112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B85B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A23A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BB03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116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9922D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28490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2B36F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8D5AE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8E44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F071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3BA6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5E49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4686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831AC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3DA40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6EB9F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85179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A301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8DB2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0A49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A799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B69B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F3A5851" w14:textId="77777777" w:rsidTr="00503750">
        <w:tc>
          <w:tcPr>
            <w:tcW w:w="2302" w:type="dxa"/>
            <w:vAlign w:val="center"/>
          </w:tcPr>
          <w:p w14:paraId="00A622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08462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C0E8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B114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72DB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4F65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F9A2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D750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88FA03" w14:textId="77777777" w:rsidTr="00503750">
        <w:tc>
          <w:tcPr>
            <w:tcW w:w="15593" w:type="dxa"/>
            <w:gridSpan w:val="8"/>
            <w:vAlign w:val="center"/>
          </w:tcPr>
          <w:p w14:paraId="3C5AE8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34E018B" w14:textId="77777777" w:rsidTr="00503750">
        <w:tc>
          <w:tcPr>
            <w:tcW w:w="2302" w:type="dxa"/>
            <w:vAlign w:val="center"/>
          </w:tcPr>
          <w:p w14:paraId="4FEBF06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97252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D1AD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FF38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0E0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5F12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4D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D68F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2E096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9E0B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39D3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60D6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9B5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5777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8BC0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5833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ACBF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E2FD4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72CA3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6860D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B802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B70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67EA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9EBE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0E72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3AE1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489EB2" w14:textId="77777777" w:rsidTr="00503750">
        <w:tc>
          <w:tcPr>
            <w:tcW w:w="2302" w:type="dxa"/>
            <w:vAlign w:val="center"/>
          </w:tcPr>
          <w:p w14:paraId="4B1A60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E01AA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F27E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DC28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2D3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7FC5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1D712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E975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AB5DD2" w14:textId="77777777" w:rsidTr="00503750">
        <w:tc>
          <w:tcPr>
            <w:tcW w:w="15593" w:type="dxa"/>
            <w:gridSpan w:val="8"/>
            <w:vAlign w:val="center"/>
          </w:tcPr>
          <w:p w14:paraId="29FCDC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106A8BB" w14:textId="77777777" w:rsidTr="00503750">
        <w:tc>
          <w:tcPr>
            <w:tcW w:w="2302" w:type="dxa"/>
            <w:vAlign w:val="center"/>
          </w:tcPr>
          <w:p w14:paraId="1D3B34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34F87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D07C8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967F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99A7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B254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0EE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B00D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BE986B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783FB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D4DA6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06AA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D337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00C4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8805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51DC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8FE7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0539D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0EA35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40EDB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1404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08C3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3190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8A89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3E3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BAEC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739B7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48A00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4E45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EDA22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788F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2E3C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E6AA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195C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10A4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693065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420C6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35B8B8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67262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D3F00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F592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F23F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7D74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FA39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6F5D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5CBA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DD998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A0564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BECAE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FAF2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414D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436B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8748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70A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8336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579B92" w14:textId="77777777" w:rsidR="00944C3D" w:rsidRDefault="00944C3D" w:rsidP="00944C3D">
      <w:pPr>
        <w:rPr>
          <w:rFonts w:ascii="Arial" w:hAnsi="Arial"/>
          <w:b/>
        </w:rPr>
      </w:pPr>
    </w:p>
    <w:p w14:paraId="35F80D7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E7CCC84" w14:textId="77777777" w:rsidTr="00503750">
        <w:tc>
          <w:tcPr>
            <w:tcW w:w="1944" w:type="dxa"/>
            <w:vAlign w:val="center"/>
          </w:tcPr>
          <w:p w14:paraId="0829C83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5F246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A7F3E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E9648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658E1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ADEB6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D0F21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895A3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FACFD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A8C89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C82C6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00B59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72A47F8" w14:textId="77777777" w:rsidTr="00503750">
        <w:tc>
          <w:tcPr>
            <w:tcW w:w="15685" w:type="dxa"/>
            <w:gridSpan w:val="12"/>
            <w:vAlign w:val="center"/>
          </w:tcPr>
          <w:p w14:paraId="14BECF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1E9AB01" w14:textId="77777777" w:rsidTr="00503750">
        <w:tc>
          <w:tcPr>
            <w:tcW w:w="1944" w:type="dxa"/>
            <w:vAlign w:val="center"/>
          </w:tcPr>
          <w:p w14:paraId="2C17EE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D1EE2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4E289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1C01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13F88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713C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C367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116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E007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9ABE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37E4E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F9212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7E65B1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C522A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738C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8F62F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79A80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39E4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FD99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EEA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B13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5062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D8BF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2918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2A372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A26D5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31009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951D0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2BAA2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D0AAD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A47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BE63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FFA5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7BD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330E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4B000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F0412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5987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D56FB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D4A30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241BB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EC97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19E22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A8E96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B2939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78643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4D11F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5B8A1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70B8B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0E11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592E1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3509CE6" w14:textId="77777777" w:rsidTr="00503750">
        <w:tc>
          <w:tcPr>
            <w:tcW w:w="1944" w:type="dxa"/>
            <w:vAlign w:val="center"/>
          </w:tcPr>
          <w:p w14:paraId="0D2B76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7674C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0FC4D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A2EFB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7397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8110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6719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3B9C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DE2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80D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A12A5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867DB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9D93CB" w14:textId="77777777" w:rsidTr="00503750">
        <w:tc>
          <w:tcPr>
            <w:tcW w:w="15685" w:type="dxa"/>
            <w:gridSpan w:val="12"/>
            <w:vAlign w:val="center"/>
          </w:tcPr>
          <w:p w14:paraId="56A002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1C200E8" w14:textId="77777777" w:rsidTr="00503750">
        <w:tc>
          <w:tcPr>
            <w:tcW w:w="1944" w:type="dxa"/>
            <w:vAlign w:val="center"/>
          </w:tcPr>
          <w:p w14:paraId="5F3BAE1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F9245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8412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C50E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CD62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4A1E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6DC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5122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8D2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AD8A3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4026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BBBE1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37EBF8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3AA9A6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9714E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CA7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6D4B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FAC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8B44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EC4FE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54E9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82A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CE7B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458E1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0E299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F910CD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C645F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19EC3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2B42B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4EA97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CE5D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5E8C2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8993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F213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E611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40C5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EE3E8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8579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0FA572" w14:textId="77777777" w:rsidTr="00503750">
        <w:tc>
          <w:tcPr>
            <w:tcW w:w="1944" w:type="dxa"/>
            <w:vAlign w:val="center"/>
          </w:tcPr>
          <w:p w14:paraId="150668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1E7DD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378C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915F8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DF6D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865AD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FB2AF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F76B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DA53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C38E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52E70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1AE2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E51199" w14:textId="77777777" w:rsidTr="00503750">
        <w:tc>
          <w:tcPr>
            <w:tcW w:w="15685" w:type="dxa"/>
            <w:gridSpan w:val="12"/>
            <w:vAlign w:val="center"/>
          </w:tcPr>
          <w:p w14:paraId="5D4B03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892555D" w14:textId="77777777" w:rsidTr="00503750">
        <w:tc>
          <w:tcPr>
            <w:tcW w:w="1944" w:type="dxa"/>
            <w:vAlign w:val="center"/>
          </w:tcPr>
          <w:p w14:paraId="6BE0EA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E9AD5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500D5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18D7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0D32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4A26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AAAA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651A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9090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0771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871B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28FD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3A2E99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0E1DB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3B379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74108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4FDDF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697E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342F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07D9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3B10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F0CF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5EE9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6315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D94F2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F9487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11A6B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DA9C8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570F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9F0BF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E64B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EC3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756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7CBB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28B8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40CB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CBEE4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25863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6C082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D5F23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5E5A1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5686A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1D4E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11A1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27B9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A1D2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61F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A63C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688E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B3505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15EE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4266EE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80D39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77EC5C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67383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8987E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38D9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8F618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A3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6EC4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BC4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4F3F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4365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A037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911A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8B3DF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2C58C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5759D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C2C46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999C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B2AD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AE6D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A2C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EF1D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4D16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5FE8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7D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CA2A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EFEB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9570BA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680B4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1862A77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C44112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317F8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9A4A4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B573A8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A5405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451A5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480F3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C6E42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CE835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6CE3D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E7C5C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3E79C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7CBE94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276ED3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1B003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A8006B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C24DBB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AFA61F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D0EDD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E6073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4CB6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20D6DB1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28D31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DA53D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73B1E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A6E07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835CF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35FB3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8606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B70A8B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DFDBD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A6063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EE10C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B1C605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A9E93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42FF33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365A3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D2B08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6F887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7816A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AE361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027DC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BAA9220" w14:textId="77777777" w:rsidTr="00503750">
        <w:trPr>
          <w:trHeight w:val="1073"/>
        </w:trPr>
        <w:tc>
          <w:tcPr>
            <w:tcW w:w="3614" w:type="dxa"/>
            <w:vMerge/>
          </w:tcPr>
          <w:p w14:paraId="1E938C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D7E47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086EB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30C25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41462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D0DE7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98418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FC0A951" w14:textId="77777777" w:rsidTr="00503750">
        <w:trPr>
          <w:trHeight w:val="283"/>
        </w:trPr>
        <w:tc>
          <w:tcPr>
            <w:tcW w:w="3614" w:type="dxa"/>
          </w:tcPr>
          <w:p w14:paraId="19B49E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13B36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AFEE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364C3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BB4D4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34B82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2C878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29DD749" w14:textId="77777777" w:rsidTr="00503750">
        <w:trPr>
          <w:trHeight w:val="283"/>
        </w:trPr>
        <w:tc>
          <w:tcPr>
            <w:tcW w:w="3614" w:type="dxa"/>
          </w:tcPr>
          <w:p w14:paraId="3D2C59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96C8B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43AAF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A62FE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2D5C7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4BC4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BAE8E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2343A65" w14:textId="77777777" w:rsidTr="00503750">
        <w:trPr>
          <w:trHeight w:val="283"/>
        </w:trPr>
        <w:tc>
          <w:tcPr>
            <w:tcW w:w="3614" w:type="dxa"/>
          </w:tcPr>
          <w:p w14:paraId="6C58DE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86F77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73865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999D5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D8E7A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F7F4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C6538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8B1169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CBDBB3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6D48AECC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35C2E9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18D04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9E10F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A275A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2BB47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5A40A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13606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0AF2A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AF111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6D25CD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866B24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B736F8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F4027B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B3FF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6B0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2E27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BF2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465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286C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EA05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3F3C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CFAAA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68B3B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66A2E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766A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F34E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237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DD1D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BD8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064C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A227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D9105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9D3E1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08C3F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7508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E538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AED7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8DC2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6F99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568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C6C6E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761CD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05528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DF924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9F3E0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C0489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510F4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77ED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1DE6F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9A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9DE26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21924A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03E134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875EE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4778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EA7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3B6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4CF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E816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BA18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C422F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41E65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99FB0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F64FB9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12DEC3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9CC1A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0F57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A785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C3C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FF4D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401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035F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A844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D1CB2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0139E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BBFEF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66D5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09A9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C4CE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38D6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789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3F6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844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8444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16C6A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7507B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B0A4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AB25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B9E6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C4EB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94B4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E578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C3B14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2723F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4C470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4D42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0DC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7A79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A67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4B5F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A252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44E7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6C27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7A43E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29B8CE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44E01E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18BCCA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B373D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4C68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4379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CEA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EE5C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6317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93D7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C407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9EE5C6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FAB4EC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9FA4F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C43E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A5C8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16D7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4F17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545B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3A7C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C917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E1BC2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FC6BE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CC546A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73544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833AF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7A10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D94C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6470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38E9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6945A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A0D2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B0E9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FEAF0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8DA9F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BD227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E03D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B62DE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0BFC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EEA8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B3E6E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AE169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0A6780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D585D99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20B6603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1C870B5F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6A555A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6E8F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7861A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EC4800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3700B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DD88342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3CC07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553A6C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531E45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61141A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F10AD6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B2D533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63062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3250A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A4CF26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4FB59A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9ABB43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4B698D6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24DDFF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917DE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F9752B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B4C396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43DE5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90AC3D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C1217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22D15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BC6B93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1BD854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EAE8AA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18058C0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D0739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92E8CB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9D98D5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A0F3CC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59BB51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89B5D9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3D9AC9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BE295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A43DED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8C7E25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742614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B62B13D" w14:textId="77777777" w:rsidR="00944C3D" w:rsidRDefault="00944C3D" w:rsidP="00944C3D">
      <w:pPr>
        <w:rPr>
          <w:rFonts w:ascii="Arial" w:hAnsi="Arial"/>
          <w:b/>
        </w:rPr>
      </w:pPr>
    </w:p>
    <w:p w14:paraId="24365843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626936A8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53E4D9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D83A6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E9826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E0972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B67A6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012D04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962C3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CF93B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06DA4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93D4F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8BD24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CCE16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936A9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0FF26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77E1F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362AEB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2B0F11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7C19E4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856E9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947F9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42B2BD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E1953D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CB10F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FA30F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D928D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CFBD5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B9EE9A0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49B5F0F" w14:textId="77777777" w:rsidTr="00503750">
        <w:tc>
          <w:tcPr>
            <w:tcW w:w="2835" w:type="dxa"/>
            <w:vAlign w:val="center"/>
          </w:tcPr>
          <w:p w14:paraId="2A757C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782727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13541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313B9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6ADA6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EE1B9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11BAC26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79A88CE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E7F362D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4E598D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CE642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E4A4E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96F402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F6EBEE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DA7E2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CB6B6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7546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F76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3E9C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18B5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40CEFA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8C5BE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52792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235B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6BB0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5BD1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48FC3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19FE9F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35117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8EF0D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F7A3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40DA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13E0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A87E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31FAA4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34A00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8F8F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1F6A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3E56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97C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56BA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6B6392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8691D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399B8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3E8C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A1D4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6730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1BD97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478A3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FD7BB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231668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36341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7905F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E588C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FBD03C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08E496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DA2E410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D140604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43796E0" w14:textId="77777777" w:rsidR="00944C3D" w:rsidRDefault="00944C3D" w:rsidP="00944C3D">
      <w:pPr>
        <w:rPr>
          <w:rFonts w:ascii="Arial" w:hAnsi="Arial"/>
          <w:b/>
        </w:rPr>
      </w:pPr>
    </w:p>
    <w:p w14:paraId="13A3FDE6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DD576FF" w14:textId="77777777" w:rsidTr="00503750">
        <w:tc>
          <w:tcPr>
            <w:tcW w:w="2835" w:type="dxa"/>
            <w:vAlign w:val="center"/>
          </w:tcPr>
          <w:p w14:paraId="155011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3BAA4D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F75A3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F0F57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AA23A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CA9EC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BBDE057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14304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31F09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B589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7AE0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07A1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D07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0B8A1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E545B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54414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DDE8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2727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222C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622E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6D427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9BD0E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4D70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E6DE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DFD2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9ABE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F7CE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920C8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B9B1E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58E378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A01E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C311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78AD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AA69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21B7C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DF7C32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50691C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13344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C8FEA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DE205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8C659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D9450D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DEF2CFD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733B87FC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B9DC5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EB510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2747817" w14:textId="77777777" w:rsidTr="00503750">
        <w:trPr>
          <w:trHeight w:val="699"/>
        </w:trPr>
        <w:tc>
          <w:tcPr>
            <w:tcW w:w="3502" w:type="dxa"/>
            <w:vMerge/>
          </w:tcPr>
          <w:p w14:paraId="4DDCBA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7E690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348FF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B47686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92FD5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7B161D92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A7951E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15B968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D7C0E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B51C0B1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A5A32C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A553A0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1AB5BE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5F1FECB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FC882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2A052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7F1E3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716C3C8D" w14:textId="77777777" w:rsidTr="00503750">
        <w:trPr>
          <w:trHeight w:val="593"/>
        </w:trPr>
        <w:tc>
          <w:tcPr>
            <w:tcW w:w="3497" w:type="dxa"/>
          </w:tcPr>
          <w:p w14:paraId="16B6DE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08B48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A6E38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95873D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05BEE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1DE3E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07EE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4ED94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161C5C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EDD4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090D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F5934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6F217B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08588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C8C9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D1991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A2003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924D8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80C3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3158B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EEA2C8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BBA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A800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118A6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24EFE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1130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47F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B07AB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4F77F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5E2B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C92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7E9BF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60731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2BB3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9B1B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30D22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432355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534FF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3DB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FBCB42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FFBDE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C8304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45D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6EA77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4B16C7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59B8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4EAD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2AA851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41BE5E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D4F04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7B66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87EBF0" w14:textId="77777777" w:rsidR="00944C3D" w:rsidRDefault="00944C3D" w:rsidP="00944C3D">
      <w:pPr>
        <w:rPr>
          <w:rFonts w:ascii="Arial" w:hAnsi="Arial"/>
          <w:b/>
        </w:rPr>
      </w:pPr>
    </w:p>
    <w:p w14:paraId="14733F17" w14:textId="77777777" w:rsidR="00944C3D" w:rsidRDefault="00944C3D" w:rsidP="00944C3D">
      <w:pPr>
        <w:rPr>
          <w:rFonts w:ascii="Arial" w:hAnsi="Arial"/>
          <w:b/>
        </w:rPr>
      </w:pPr>
    </w:p>
    <w:p w14:paraId="24481439" w14:textId="77777777" w:rsidR="00944C3D" w:rsidRDefault="00944C3D" w:rsidP="00944C3D">
      <w:pPr>
        <w:rPr>
          <w:rFonts w:ascii="Arial" w:hAnsi="Arial"/>
          <w:b/>
        </w:rPr>
      </w:pPr>
    </w:p>
    <w:p w14:paraId="7C3C9164" w14:textId="77777777" w:rsidR="00944C3D" w:rsidRDefault="00944C3D" w:rsidP="00944C3D">
      <w:pPr>
        <w:rPr>
          <w:rFonts w:ascii="Arial" w:hAnsi="Arial"/>
          <w:b/>
        </w:rPr>
      </w:pPr>
    </w:p>
    <w:p w14:paraId="3AA29C7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2FFC3907" w14:textId="77777777" w:rsidTr="00503750">
        <w:tc>
          <w:tcPr>
            <w:tcW w:w="2622" w:type="dxa"/>
            <w:vAlign w:val="center"/>
          </w:tcPr>
          <w:p w14:paraId="0B5A6EA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753F7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B4CB1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8505C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E0225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367BE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E0645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1959F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403C7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547FFD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A247F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75DC57C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62FAF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3E6149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52D3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9039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FD4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281C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2309E48" w14:textId="77777777" w:rsidTr="00503750">
        <w:tc>
          <w:tcPr>
            <w:tcW w:w="2622" w:type="dxa"/>
            <w:vAlign w:val="center"/>
          </w:tcPr>
          <w:p w14:paraId="211FCE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C3EE5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3F22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B2A78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61C0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129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20CB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29247D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E34EB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F49C1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B8961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5CB4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74DE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9029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03BCBE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0DAC5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3DD0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CE0C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D12D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C26A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7CF1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9A67D0B" w14:textId="77777777" w:rsidTr="00503750">
        <w:tc>
          <w:tcPr>
            <w:tcW w:w="2622" w:type="dxa"/>
            <w:vAlign w:val="center"/>
          </w:tcPr>
          <w:p w14:paraId="610AC8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5AC0741" w14:textId="1CD9CAA9" w:rsidR="00944C3D" w:rsidRPr="008C56AB" w:rsidRDefault="000E102B" w:rsidP="00433DE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79190</w:t>
            </w:r>
          </w:p>
        </w:tc>
        <w:tc>
          <w:tcPr>
            <w:tcW w:w="1275" w:type="dxa"/>
            <w:vAlign w:val="center"/>
          </w:tcPr>
          <w:p w14:paraId="639F3914" w14:textId="160AABB3" w:rsidR="00944C3D" w:rsidRPr="008C56AB" w:rsidRDefault="00944C3D" w:rsidP="00B0535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E5DA6D4" w14:textId="4F099C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D608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1C8EFE" w14:textId="13586667" w:rsidR="00944C3D" w:rsidRPr="008C56AB" w:rsidRDefault="000E102B" w:rsidP="00433DE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90603</w:t>
            </w:r>
          </w:p>
        </w:tc>
      </w:tr>
      <w:tr w:rsidR="0099716A" w:rsidRPr="00050529" w14:paraId="00ABC4B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317CF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38097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328B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2C13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EB24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F114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F6D792C" w14:textId="77777777" w:rsidTr="00503750">
        <w:tc>
          <w:tcPr>
            <w:tcW w:w="2622" w:type="dxa"/>
            <w:vAlign w:val="center"/>
          </w:tcPr>
          <w:p w14:paraId="58A6A1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B890A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354AD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9AB5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20C2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C584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98415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5CE8A30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20D226A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F102B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A6D5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0F44C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1721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66AF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5707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BBF55D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92181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570F0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CBF2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28EA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B078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FAE8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1F3394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64D79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52A58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853F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D03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143A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2740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B8377AF" w14:textId="77777777" w:rsidTr="00503750">
        <w:tc>
          <w:tcPr>
            <w:tcW w:w="2622" w:type="dxa"/>
            <w:vAlign w:val="center"/>
          </w:tcPr>
          <w:p w14:paraId="4AE8A5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A2C35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D1345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62CB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2835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8F7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4D6834D" w14:textId="77777777" w:rsidTr="00503750">
        <w:tc>
          <w:tcPr>
            <w:tcW w:w="2622" w:type="dxa"/>
            <w:vAlign w:val="center"/>
          </w:tcPr>
          <w:p w14:paraId="7D936B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B86B8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A5CA0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E7611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8E48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7454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43BBFC1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4780E4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CC92DAF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CEA75A0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AF806C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DE8E7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0C6644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1DC20F5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8D2428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633715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50414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2E494F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2C5B0F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8F02F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F72D0E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14BB4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5220B3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739E5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60A6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ACD0B5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7C85E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3661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83CEDD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5CF01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28EB7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4DF2A0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BB81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72909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E22F26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D75F5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72BB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582B1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581E6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7133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7D9ECA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A094E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93328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B0742F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C2ACF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7C80D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26675D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678BE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734C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44A248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E83F3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E6F26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92CEF6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D022B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CE1F2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98E3D3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60981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D124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60473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B82E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1DCFD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D6F16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D3FD9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6B556F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01F8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F8509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E39807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52925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99960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41C9A2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380FD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C450E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0612E3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A2421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C557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DAEDE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90866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CDFD5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07DBB8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D81257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E8800D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295B73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4A3654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7DD7225D" w14:textId="77777777" w:rsidTr="00503750">
        <w:tc>
          <w:tcPr>
            <w:tcW w:w="2835" w:type="dxa"/>
            <w:vAlign w:val="center"/>
          </w:tcPr>
          <w:p w14:paraId="6B71C8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72CC4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B8033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04195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F0D11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36111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87AAB54" w14:textId="77777777" w:rsidTr="00503750">
        <w:tc>
          <w:tcPr>
            <w:tcW w:w="2835" w:type="dxa"/>
            <w:vAlign w:val="center"/>
          </w:tcPr>
          <w:p w14:paraId="414E4E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7422D9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EF94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2CA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D384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850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1FAE9C" w14:textId="77777777" w:rsidTr="00503750">
        <w:tc>
          <w:tcPr>
            <w:tcW w:w="2835" w:type="dxa"/>
            <w:vAlign w:val="center"/>
          </w:tcPr>
          <w:p w14:paraId="350B6B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22F25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B666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81FF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4181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0C18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E82722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47A7D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A2C6CE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5A29E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05D91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66D35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C7D94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CB273FD" w14:textId="77777777" w:rsidTr="00503750">
        <w:tc>
          <w:tcPr>
            <w:tcW w:w="2835" w:type="dxa"/>
            <w:vAlign w:val="center"/>
          </w:tcPr>
          <w:p w14:paraId="6F31F3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A6119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2EE7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82B5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7209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E4C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C14D9D" w14:textId="77777777" w:rsidTr="00503750">
        <w:tc>
          <w:tcPr>
            <w:tcW w:w="2835" w:type="dxa"/>
            <w:vAlign w:val="center"/>
          </w:tcPr>
          <w:p w14:paraId="051869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4A1E9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7C1F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E164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E3B0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FEF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94EAA8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9CB75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A090B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19EDD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C570D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8618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73767A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22FAFC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AFAFBB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9963B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735A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587C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434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8AEF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0395F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89D580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672D90B4" w14:textId="77777777" w:rsidTr="00503750">
        <w:tc>
          <w:tcPr>
            <w:tcW w:w="2552" w:type="dxa"/>
            <w:shd w:val="clear" w:color="auto" w:fill="auto"/>
            <w:vAlign w:val="center"/>
          </w:tcPr>
          <w:p w14:paraId="27471E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E6218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46456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85960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7DCA8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323C98B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A1544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CE0677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7EDF14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E4F3CA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0D62A5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4F050E4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EF77C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77DF9F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6EA39E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2BBA12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322B11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25C01A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EB796A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C8EC3DF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41AF5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1958BE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493B17D" w14:textId="77777777" w:rsidTr="00503750">
        <w:tc>
          <w:tcPr>
            <w:tcW w:w="4395" w:type="dxa"/>
            <w:vMerge/>
          </w:tcPr>
          <w:p w14:paraId="0BFD45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E6084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7B638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96C1927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10CD3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408F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47E5795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A8314B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30DC9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2EEA585" w14:textId="1279BB56" w:rsidR="00944C3D" w:rsidRPr="008C56AB" w:rsidRDefault="00944C3D" w:rsidP="005E4B87">
            <w:pPr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850B02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9516244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1BED26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09A810D" w14:textId="1BA18D8C" w:rsidR="00944C3D" w:rsidRPr="008C56AB" w:rsidRDefault="00944C3D" w:rsidP="005E4B8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2559C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728A429" w14:textId="77777777" w:rsidTr="00503750">
        <w:tc>
          <w:tcPr>
            <w:tcW w:w="4395" w:type="dxa"/>
            <w:vAlign w:val="center"/>
          </w:tcPr>
          <w:p w14:paraId="12338A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9A6EA" w14:textId="431760DA" w:rsidR="00944C3D" w:rsidRPr="008C56AB" w:rsidRDefault="00944C3D" w:rsidP="005E4B87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0653ED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D43DA7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D2E7B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B44F0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EBA546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9AFAC0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F21D1A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F7541F3" w14:textId="1E1560B4" w:rsidR="00944C3D" w:rsidRPr="008C56AB" w:rsidRDefault="00944C3D" w:rsidP="00B0535F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06FBC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9017A2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367AA5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AFD9F1F" w14:textId="6E71EBFB" w:rsidR="00944C3D" w:rsidRPr="008C56AB" w:rsidRDefault="000E102B" w:rsidP="005E4B87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44164</w:t>
            </w:r>
          </w:p>
        </w:tc>
        <w:tc>
          <w:tcPr>
            <w:tcW w:w="2835" w:type="dxa"/>
            <w:vAlign w:val="center"/>
          </w:tcPr>
          <w:p w14:paraId="5ECE3C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8B8B0F1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2068E7E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77F856EB" w14:textId="77777777" w:rsidTr="00503750">
        <w:tc>
          <w:tcPr>
            <w:tcW w:w="4395" w:type="dxa"/>
            <w:vAlign w:val="center"/>
          </w:tcPr>
          <w:p w14:paraId="7395D81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68FF39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6B8211F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006DFD33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D2B711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69DE1E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F072B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584EFE9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69746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448302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0F36C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4461444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7F498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1D923F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EA0A7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6BAAD5A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F8454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22B7714F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28295D3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DAC4159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299062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38EB3D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495B0C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453D8D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B34E7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CD6A75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1B0907F" w14:textId="77777777" w:rsidTr="00503750">
        <w:tc>
          <w:tcPr>
            <w:tcW w:w="1843" w:type="dxa"/>
            <w:vAlign w:val="center"/>
          </w:tcPr>
          <w:p w14:paraId="01DF7D1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5CEC12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7D5FC2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73700B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4234E2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97B5BE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C80BBC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CEDC9CB" w14:textId="77777777" w:rsidTr="00503750">
        <w:tc>
          <w:tcPr>
            <w:tcW w:w="1843" w:type="dxa"/>
            <w:vAlign w:val="center"/>
          </w:tcPr>
          <w:p w14:paraId="6DA40B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955B8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846D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68A5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89C6B3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C966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7CC0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223F82C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96348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0D532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DF79E2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7ADA0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70BA1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39CC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752B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3A4277B" w14:textId="77777777" w:rsidTr="00503750">
        <w:tc>
          <w:tcPr>
            <w:tcW w:w="1843" w:type="dxa"/>
            <w:vAlign w:val="center"/>
          </w:tcPr>
          <w:p w14:paraId="48F483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75B40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CE24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4E32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802B0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39819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2CE0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B839726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B8B7B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11D9EDD" w14:textId="77777777" w:rsidR="00944C3D" w:rsidRPr="00E05001" w:rsidRDefault="005E4B87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186482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FC44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2C9A2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C63FF7A" w14:textId="77777777" w:rsidR="00944C3D" w:rsidRPr="00E05001" w:rsidRDefault="005E4B87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56585,63</w:t>
            </w:r>
          </w:p>
        </w:tc>
        <w:tc>
          <w:tcPr>
            <w:tcW w:w="1843" w:type="dxa"/>
            <w:vAlign w:val="center"/>
          </w:tcPr>
          <w:p w14:paraId="734C91D5" w14:textId="77777777" w:rsidR="00944C3D" w:rsidRPr="00E05001" w:rsidRDefault="005E4B87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78084,68</w:t>
            </w:r>
          </w:p>
        </w:tc>
      </w:tr>
      <w:tr w:rsidR="00944C3D" w:rsidRPr="00E05001" w14:paraId="5361403F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24A646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AFA5D7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E18CB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DFBEB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6A5415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C8509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C799B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4EA9C4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77974F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6A44234E" w14:textId="77777777" w:rsidTr="00503750">
        <w:trPr>
          <w:trHeight w:val="664"/>
        </w:trPr>
        <w:tc>
          <w:tcPr>
            <w:tcW w:w="3372" w:type="dxa"/>
          </w:tcPr>
          <w:p w14:paraId="1989955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E3290A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4E542E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96968D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30B588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55104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2D00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37E05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BE6FA6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7224C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D876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3B737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AA6777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F4124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1E9B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F76C8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9C8670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8265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BD6C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6C340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10C03B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4F82B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9941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FCED65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3146B00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59A7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8B3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2C01F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85495D5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1A379CA2" w14:textId="77777777" w:rsidTr="00503750">
        <w:tc>
          <w:tcPr>
            <w:tcW w:w="2835" w:type="dxa"/>
            <w:vAlign w:val="center"/>
          </w:tcPr>
          <w:p w14:paraId="4004E73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726225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D00076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5298D5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61FBA3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ACAEEC8" w14:textId="77777777" w:rsidTr="00503750">
        <w:tc>
          <w:tcPr>
            <w:tcW w:w="2835" w:type="dxa"/>
          </w:tcPr>
          <w:p w14:paraId="6280C5B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012E20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8E79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C560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0870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DE67D8" w14:textId="77777777" w:rsidTr="00503750">
        <w:tc>
          <w:tcPr>
            <w:tcW w:w="2835" w:type="dxa"/>
          </w:tcPr>
          <w:p w14:paraId="0637509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31B73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3AC7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0A1D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828C3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B2B4E3" w14:textId="77777777" w:rsidTr="00503750">
        <w:tc>
          <w:tcPr>
            <w:tcW w:w="2835" w:type="dxa"/>
          </w:tcPr>
          <w:p w14:paraId="4542A05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80CE4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A88D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409C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AEC4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F222BE4" w14:textId="77777777" w:rsidTr="00503750">
        <w:tc>
          <w:tcPr>
            <w:tcW w:w="2835" w:type="dxa"/>
            <w:vAlign w:val="center"/>
          </w:tcPr>
          <w:p w14:paraId="24D224E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CDFAE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3E0C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84A7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32009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E13826" w14:textId="77777777" w:rsidTr="00503750">
        <w:tc>
          <w:tcPr>
            <w:tcW w:w="2835" w:type="dxa"/>
            <w:vAlign w:val="center"/>
          </w:tcPr>
          <w:p w14:paraId="3CFAA55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6A4E5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1666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6FE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831C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ECDED8" w14:textId="77777777" w:rsidTr="00503750">
        <w:tc>
          <w:tcPr>
            <w:tcW w:w="2835" w:type="dxa"/>
          </w:tcPr>
          <w:p w14:paraId="2833C78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57B13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98FD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3F19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CCD10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8D2AB17" w14:textId="77777777" w:rsidTr="00503750">
        <w:tc>
          <w:tcPr>
            <w:tcW w:w="2835" w:type="dxa"/>
          </w:tcPr>
          <w:p w14:paraId="372DD97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4FB76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0889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7CED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BC1E7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72A912" w14:textId="77777777" w:rsidTr="00503750">
        <w:tc>
          <w:tcPr>
            <w:tcW w:w="2835" w:type="dxa"/>
          </w:tcPr>
          <w:p w14:paraId="74FA8DC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B1F3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F7B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BF21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6B9C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CCE77D" w14:textId="77777777" w:rsidR="00944C3D" w:rsidRDefault="00944C3D" w:rsidP="00944C3D">
      <w:pPr>
        <w:rPr>
          <w:rFonts w:ascii="Arial" w:hAnsi="Arial"/>
          <w:b/>
        </w:rPr>
      </w:pPr>
    </w:p>
    <w:p w14:paraId="4AD978FB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31A7BF84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403157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555B5FB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D74592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38E282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FA7565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5B3E280" w14:textId="77777777" w:rsidTr="00503750">
        <w:trPr>
          <w:trHeight w:val="443"/>
        </w:trPr>
        <w:tc>
          <w:tcPr>
            <w:tcW w:w="2560" w:type="dxa"/>
          </w:tcPr>
          <w:p w14:paraId="0B6AED1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0175A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AEF79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020EB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9F70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485CF5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1053F4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158C3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54E47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72737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6876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B994AFC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A22D10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4B927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E38A7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E7BC1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CBD7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C34CFC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2DE665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0909B5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4918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D136C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D4226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6D1533" w14:textId="77777777" w:rsidR="00944C3D" w:rsidRDefault="00944C3D" w:rsidP="00944C3D">
      <w:pPr>
        <w:rPr>
          <w:rFonts w:ascii="Arial" w:hAnsi="Arial"/>
          <w:b/>
        </w:rPr>
      </w:pPr>
    </w:p>
    <w:p w14:paraId="2BD2FB1A" w14:textId="77777777" w:rsidR="00944C3D" w:rsidRDefault="00944C3D" w:rsidP="00944C3D">
      <w:pPr>
        <w:rPr>
          <w:rFonts w:ascii="Arial" w:hAnsi="Arial"/>
          <w:b/>
        </w:rPr>
      </w:pPr>
    </w:p>
    <w:p w14:paraId="57F7E96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CC26099" w14:textId="77777777" w:rsidR="00944C3D" w:rsidRDefault="00944C3D" w:rsidP="00944C3D">
      <w:pPr>
        <w:rPr>
          <w:rFonts w:ascii="Arial" w:hAnsi="Arial"/>
          <w:b/>
        </w:rPr>
      </w:pPr>
    </w:p>
    <w:p w14:paraId="2800A64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6C4CD35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BF88DD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96688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D882DA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D18226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A5458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0CFDF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1BFFB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19AA7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1ED49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721CE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6EDF3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6808DB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509BF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20391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DE432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CC9BD9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27AF2F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D163B53" w14:textId="77777777" w:rsidTr="00503750">
        <w:trPr>
          <w:trHeight w:val="677"/>
        </w:trPr>
        <w:tc>
          <w:tcPr>
            <w:tcW w:w="3358" w:type="dxa"/>
          </w:tcPr>
          <w:p w14:paraId="31C8C9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EE320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A6A5A4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BDE9D8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8EE97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43114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D999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1D71C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4DCB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18067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60273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298A7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A260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36DD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7E729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BF139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6B25A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33504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4061E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F9A95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2601AE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BF57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952D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8D52CF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0E1572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FDA2F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6090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AEB1C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8072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1B1C40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F680CE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5C500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698293A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2BBA5F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7E77C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422CBA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6728A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32742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43E21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5EBC9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1AE06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3443BE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BBB17A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38821B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8829E8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DD0517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609250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7DD8C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9549B2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6908D8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BD18A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0B7AB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13FC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99832F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291D5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2FC5B7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F2EE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C6564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D4A8D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01E53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77FA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F4339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AE90D9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9BBBA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DCF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EB899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6C09A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FBA8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2D824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F097C2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9EBF2E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B0582FB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BD1630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ACFD8D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2BF2BF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772D7A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D7ECD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49E53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90106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51DBC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BC83F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C266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858A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27A30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8693B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80B79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B33AA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4EAC0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3A76C1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8EA68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C06E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51B442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D2B5F6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3F846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B6FE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7D13CE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B6D98C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267BFDB" w14:textId="77777777" w:rsidTr="00503750">
        <w:tc>
          <w:tcPr>
            <w:tcW w:w="3686" w:type="dxa"/>
            <w:vAlign w:val="center"/>
          </w:tcPr>
          <w:p w14:paraId="768B0D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8E96C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C3AAF6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9DED5B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13832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3FC72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6B35C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29DC4A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4BA48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97EB0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C389A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533AF0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98D38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9C0EC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93C9B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FFFA39C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ACE2ED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2E756F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D3470C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FD6C18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6E99EC0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CCC40D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2DFA93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96B25E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2133B1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201A6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345BB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E0FE0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3F4E2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6CF08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F9518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5E278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1215F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3A5A6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4F52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D097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8213B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3E04AD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EA3EB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19BEA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036A32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A3A396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6B9F9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7A24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0DEA9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EEC6D7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F2FDE7E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23D46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A77826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5D39D0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E3D2F5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3BD04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561A6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1CCBD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C4F00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DD4AD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75595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2C407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553A1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C14A0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4F0AE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605AAD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02FF1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F40AF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FA9ED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DA30E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F000E8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03B668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93B7AE" w14:textId="77777777" w:rsidR="00944C3D" w:rsidRDefault="00944C3D" w:rsidP="00944C3D">
      <w:pPr>
        <w:rPr>
          <w:sz w:val="22"/>
          <w:szCs w:val="22"/>
        </w:rPr>
      </w:pPr>
    </w:p>
    <w:p w14:paraId="3FFA8845" w14:textId="77777777" w:rsidR="00944C3D" w:rsidRDefault="00944C3D" w:rsidP="00944C3D">
      <w:pPr>
        <w:rPr>
          <w:sz w:val="22"/>
          <w:szCs w:val="22"/>
        </w:rPr>
      </w:pPr>
    </w:p>
    <w:p w14:paraId="094A94C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D3AB512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041230C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DEA3C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3236D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76D83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6B2E6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31181AA8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DE029A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BAB4F7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613CFC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4BDCE4D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4C36C7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823A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B436D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13467D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0A00EA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75EFC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2124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C18043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2819CF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16FC7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843CC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DD8EAD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065C2F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AF443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7DB29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7EFD41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5B7174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C049C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80777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38E3B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FC6651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92183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5AC11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E938E5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285319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ACCF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E2B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38895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F910B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4E2B8171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60314F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F485BD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5F90B1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B11C78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611B13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FC7F9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5CD96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039677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420EC7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E1BC0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9A7AA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8D6BB5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543A45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7F0367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0AA85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A69FEC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0DF2BF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CA57C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3B038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6B433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F60263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6A69A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0743D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318DD9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BFD5BE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1BBBA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9ECF8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4056891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BFB033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7B62D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30E3B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893E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36F91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1FF0408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F4A79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231D9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933867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8B993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62A8D7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0DF40FE8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712FB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5728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BAD228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A1D1FD3" w14:textId="77777777" w:rsidR="00944C3D" w:rsidRPr="003607F0" w:rsidRDefault="00944C3D" w:rsidP="00944C3D"/>
    <w:p w14:paraId="3A5AAC95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818DC" w14:textId="77777777" w:rsidR="00DF7FF5" w:rsidRDefault="00DF7FF5">
      <w:r>
        <w:separator/>
      </w:r>
    </w:p>
  </w:endnote>
  <w:endnote w:type="continuationSeparator" w:id="0">
    <w:p w14:paraId="630C2AAB" w14:textId="77777777" w:rsidR="00DF7FF5" w:rsidRDefault="00DF7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67A1C" w14:textId="77777777" w:rsidR="00433DEC" w:rsidRDefault="00433DEC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1AA77BD6" w14:textId="77777777" w:rsidR="00433DEC" w:rsidRDefault="00433DEC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E1495" w14:textId="77777777" w:rsidR="00433DEC" w:rsidRDefault="00433DEC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C488440" w14:textId="77777777" w:rsidR="00433DEC" w:rsidRDefault="00433DEC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EDC9" w14:textId="77777777" w:rsidR="00433DEC" w:rsidRPr="00010D38" w:rsidRDefault="00433DEC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0F0C10D0" w14:textId="77777777" w:rsidR="00433DEC" w:rsidRDefault="00433DEC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F0162" w14:textId="77777777" w:rsidR="00DF7FF5" w:rsidRDefault="00DF7FF5">
      <w:r>
        <w:separator/>
      </w:r>
    </w:p>
  </w:footnote>
  <w:footnote w:type="continuationSeparator" w:id="0">
    <w:p w14:paraId="131E15B6" w14:textId="77777777" w:rsidR="00DF7FF5" w:rsidRDefault="00DF7F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34841">
    <w:abstractNumId w:val="13"/>
  </w:num>
  <w:num w:numId="2" w16cid:durableId="879974465">
    <w:abstractNumId w:val="17"/>
  </w:num>
  <w:num w:numId="3" w16cid:durableId="1472021745">
    <w:abstractNumId w:val="8"/>
  </w:num>
  <w:num w:numId="4" w16cid:durableId="174462334">
    <w:abstractNumId w:val="7"/>
  </w:num>
  <w:num w:numId="5" w16cid:durableId="116381368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0391964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9345409">
    <w:abstractNumId w:val="20"/>
  </w:num>
  <w:num w:numId="8" w16cid:durableId="451561215">
    <w:abstractNumId w:val="10"/>
  </w:num>
  <w:num w:numId="9" w16cid:durableId="298192034">
    <w:abstractNumId w:val="0"/>
  </w:num>
  <w:num w:numId="10" w16cid:durableId="647173896">
    <w:abstractNumId w:val="19"/>
  </w:num>
  <w:num w:numId="11" w16cid:durableId="809250842">
    <w:abstractNumId w:val="6"/>
  </w:num>
  <w:num w:numId="12" w16cid:durableId="1445612778">
    <w:abstractNumId w:val="9"/>
  </w:num>
  <w:num w:numId="13" w16cid:durableId="1772314344">
    <w:abstractNumId w:val="12"/>
  </w:num>
  <w:num w:numId="14" w16cid:durableId="944113532">
    <w:abstractNumId w:val="15"/>
  </w:num>
  <w:num w:numId="15" w16cid:durableId="1352729848">
    <w:abstractNumId w:val="14"/>
  </w:num>
  <w:num w:numId="16" w16cid:durableId="1298687826">
    <w:abstractNumId w:val="2"/>
  </w:num>
  <w:num w:numId="17" w16cid:durableId="308679680">
    <w:abstractNumId w:val="4"/>
  </w:num>
  <w:num w:numId="18" w16cid:durableId="2003390192">
    <w:abstractNumId w:val="11"/>
  </w:num>
  <w:num w:numId="19" w16cid:durableId="457841317">
    <w:abstractNumId w:val="5"/>
  </w:num>
  <w:num w:numId="20" w16cid:durableId="103185781">
    <w:abstractNumId w:val="18"/>
  </w:num>
  <w:num w:numId="21" w16cid:durableId="484246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E102B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33DEC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B87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0535F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09B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1C46"/>
    <w:rsid w:val="00DF7339"/>
    <w:rsid w:val="00DF7FF5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92C979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DD096-9D49-4D2C-900B-29B2561BD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5260</Words>
  <Characters>29983</Characters>
  <Application>Microsoft Office Word</Application>
  <DocSecurity>0</DocSecurity>
  <Lines>249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2023-03-17T09:42:00Z</dcterms:created>
  <dcterms:modified xsi:type="dcterms:W3CDTF">2023-03-17T09:42:00Z</dcterms:modified>
</cp:coreProperties>
</file>