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D71B0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 – Dunajská Streda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D71B0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31.12.1976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71B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PhDr.Dagmar</w:t>
            </w:r>
            <w:proofErr w:type="spellEnd"/>
            <w:r>
              <w:rPr>
                <w:sz w:val="16"/>
                <w:szCs w:val="16"/>
              </w:rPr>
              <w:t xml:space="preserve"> Nagyová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71B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MUDr.Tibor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Misányik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71B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Jana Šoková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71B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Helena </w:t>
            </w:r>
            <w:proofErr w:type="spellStart"/>
            <w:r>
              <w:rPr>
                <w:sz w:val="16"/>
                <w:szCs w:val="16"/>
              </w:rPr>
              <w:t>Bogiová</w:t>
            </w:r>
            <w:proofErr w:type="spellEnd"/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D71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Školenie a výučba obyvateľstva v poskytovaní prvej pomoci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9D71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Bezpríspevkové darcovstvo krvi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9D71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Zdravotná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9D71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poradenstvo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9D71B0">
        <w:rPr>
          <w:b/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ps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7526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18190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27376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ks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7526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18190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27376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4976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18190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24826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1055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7" w:name="m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30BC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18190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30BC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1660</w:t>
            </w:r>
            <w:r w:rsidR="000012C4"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30BC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25881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30BC8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643E5" w:rsidRPr="00497323" w:rsidTr="00B30BC8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8" w:name="ps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9" w:name="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0" w:name="m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1" w:name="ks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0BC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54118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0BC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50145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2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3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0BC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152299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30BC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50505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12C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12C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-0,82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012C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206416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30BC8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100650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B30BC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24876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B30BC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3229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B30BC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24876</w:t>
            </w:r>
          </w:p>
        </w:tc>
        <w:tc>
          <w:tcPr>
            <w:tcW w:w="759" w:type="pct"/>
            <w:vAlign w:val="center"/>
          </w:tcPr>
          <w:p w:rsidR="002E0A97" w:rsidRPr="00C54F78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B30BC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3229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B30BC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24876</w:t>
            </w:r>
          </w:p>
        </w:tc>
        <w:tc>
          <w:tcPr>
            <w:tcW w:w="1500" w:type="pct"/>
            <w:vAlign w:val="center"/>
          </w:tcPr>
          <w:p w:rsidR="00461D4F" w:rsidRPr="00461D4F" w:rsidRDefault="00B30BC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3229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B30BC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24876</w:t>
            </w:r>
          </w:p>
        </w:tc>
        <w:tc>
          <w:tcPr>
            <w:tcW w:w="1500" w:type="pct"/>
            <w:vAlign w:val="center"/>
          </w:tcPr>
          <w:p w:rsidR="00461D4F" w:rsidRPr="00C54F78" w:rsidRDefault="00B30BC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54F7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4" w:name="ksmd38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4"/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54F7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5" w:name="ksmd38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5"/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21006,83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21006,83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6" w:name="ps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7" w:name="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8" w:name="m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ks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84470,38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25175,1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109645,48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259111,44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197847,04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61264,4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105477,21</w:t>
            </w:r>
          </w:p>
        </w:tc>
        <w:tc>
          <w:tcPr>
            <w:tcW w:w="599" w:type="pct"/>
            <w:vAlign w:val="center"/>
          </w:tcPr>
          <w:p w:rsidR="00194A51" w:rsidRPr="00CD392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284286,54</w:t>
            </w:r>
          </w:p>
        </w:tc>
        <w:tc>
          <w:tcPr>
            <w:tcW w:w="599" w:type="pct"/>
            <w:vAlign w:val="center"/>
          </w:tcPr>
          <w:p w:rsidR="00194A51" w:rsidRPr="00CD392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197847,04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191916,71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0" w:name="ps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1" w:name="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2" w:name="m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3" w:name="ks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3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4" w:name="ps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5" w:name="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6" w:name="m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7" w:name="ks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7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B30BC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1500" w:type="pct"/>
            <w:vAlign w:val="center"/>
          </w:tcPr>
          <w:p w:rsidR="00945816" w:rsidRPr="00461D4F" w:rsidRDefault="00B30BC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4114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B30BC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392</w:t>
            </w:r>
          </w:p>
        </w:tc>
        <w:tc>
          <w:tcPr>
            <w:tcW w:w="1500" w:type="pct"/>
            <w:vAlign w:val="center"/>
          </w:tcPr>
          <w:p w:rsidR="00945816" w:rsidRPr="00461D4F" w:rsidRDefault="00B30BC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4114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30BC8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555" w:type="pct"/>
            <w:vAlign w:val="center"/>
          </w:tcPr>
          <w:p w:rsidR="00F35F00" w:rsidRPr="00804636" w:rsidRDefault="00B30BC8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9B606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626</w:t>
            </w:r>
          </w:p>
        </w:tc>
        <w:tc>
          <w:tcPr>
            <w:tcW w:w="1555" w:type="pct"/>
            <w:vAlign w:val="center"/>
          </w:tcPr>
          <w:p w:rsidR="00F35F00" w:rsidRPr="00804636" w:rsidRDefault="00B30BC8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733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9B606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9B606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555" w:type="pct"/>
            <w:vAlign w:val="center"/>
          </w:tcPr>
          <w:p w:rsidR="00F35F00" w:rsidRPr="003C078A" w:rsidRDefault="00B30BC8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768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B606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1676</w:t>
            </w:r>
          </w:p>
        </w:tc>
        <w:tc>
          <w:tcPr>
            <w:tcW w:w="1555" w:type="pct"/>
            <w:vAlign w:val="center"/>
          </w:tcPr>
          <w:p w:rsidR="00F35F00" w:rsidRPr="003C078A" w:rsidRDefault="00B30BC8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8" w:name="ksd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9" w:name="ps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0" w:name="ksd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1" w:name="ps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2" w:name="ksd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3" w:name="ps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322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7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4" w:name="ksd47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012C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13733</w:t>
            </w:r>
            <w:r w:rsidR="009B6067">
              <w:rPr>
                <w:sz w:val="16"/>
                <w:szCs w:val="16"/>
              </w:rPr>
              <w:t>1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012C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13733</w:t>
            </w:r>
            <w:r w:rsidR="009B6067">
              <w:rPr>
                <w:sz w:val="16"/>
                <w:szCs w:val="16"/>
              </w:rPr>
              <w:t>1</w:t>
            </w:r>
            <w:bookmarkStart w:id="35" w:name="_GoBack"/>
            <w:bookmarkEnd w:id="35"/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012C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E4F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69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6" w:name="ksd69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6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716" w:rsidRDefault="005A2716" w:rsidP="00347C39">
      <w:pPr>
        <w:spacing w:before="0" w:after="0" w:line="240" w:lineRule="auto"/>
      </w:pPr>
      <w:r>
        <w:separator/>
      </w:r>
    </w:p>
  </w:endnote>
  <w:endnote w:type="continuationSeparator" w:id="0">
    <w:p w:rsidR="005A2716" w:rsidRDefault="005A271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1B0" w:rsidRDefault="009D71B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9D71B0" w:rsidRDefault="009D71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716" w:rsidRDefault="005A2716" w:rsidP="00347C39">
      <w:pPr>
        <w:spacing w:before="0" w:after="0" w:line="240" w:lineRule="auto"/>
      </w:pPr>
      <w:r>
        <w:separator/>
      </w:r>
    </w:p>
  </w:footnote>
  <w:footnote w:type="continuationSeparator" w:id="0">
    <w:p w:rsidR="005A2716" w:rsidRDefault="005A271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C4"/>
    <w:rsid w:val="000012C4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2716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067"/>
    <w:rsid w:val="009B6E6B"/>
    <w:rsid w:val="009C1A76"/>
    <w:rsid w:val="009D2887"/>
    <w:rsid w:val="009D688F"/>
    <w:rsid w:val="009D71B0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0BC8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A8351C"/>
  <w14:defaultImageDpi w14:val="0"/>
  <w15:docId w15:val="{4302107B-CFDA-4AAA-B2F8-54D510E2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3955</Words>
  <Characters>22548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sckds</dc:creator>
  <cp:lastModifiedBy>SČK Dunajská Streda</cp:lastModifiedBy>
  <cp:revision>2</cp:revision>
  <cp:lastPrinted>2014-01-20T21:18:00Z</cp:lastPrinted>
  <dcterms:created xsi:type="dcterms:W3CDTF">2023-03-10T07:22:00Z</dcterms:created>
  <dcterms:modified xsi:type="dcterms:W3CDTF">2023-03-10T07:22:00Z</dcterms:modified>
</cp:coreProperties>
</file>