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F7357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E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DC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BD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F3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AA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32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F3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7D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5F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36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20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8B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EF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7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8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8A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A9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C4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F3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2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28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5730D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2B3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B01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878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57B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124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0A3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EB0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3FF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138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699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DB4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2C7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9FB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7AF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B45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EA9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465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244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983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26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1A0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41D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683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05E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E92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173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B58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28D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1B9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3CD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49B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B26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219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C4413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51D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FA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7DA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DD5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60D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589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FB5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186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52E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4DA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8E7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039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107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907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431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03E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B5D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CA8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384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860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C2F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06E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E2E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A5C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AAD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454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F4D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4A2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C4D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0FF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C3E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1FA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37A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8E8BD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184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663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47C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864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B37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131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EFA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5A4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AC1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3EC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390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DE1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B34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0E9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CA7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399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FB2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703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A41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C6D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91A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6F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ED8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BD7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D4D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98E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846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B82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4C9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F67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A20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BE0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3F6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A53AE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72A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400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B93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87C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981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129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380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33E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919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90A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F01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82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ACE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43A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ED2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244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016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76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C43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0CB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BF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0EB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217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F91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32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E7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51E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C5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BAD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5E9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C04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8C0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B24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82A53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3C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A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AD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D5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ED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39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0C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32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27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8A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EE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86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BD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44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B0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28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E7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3C78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57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B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BF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9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F5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E4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AE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A93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D84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F6B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5B6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109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FB4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E54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AD1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035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349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D85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5446A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F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9F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A9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66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29E2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DF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9B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12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DE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8C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B3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A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E0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22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E3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4A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B9651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27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0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52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CD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EE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C9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AB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15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09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03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5C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91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F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09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11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EFDA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FA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03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8F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5F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4C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42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0C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62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CC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3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3E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DF7F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3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25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A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11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06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87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85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0A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0F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4A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37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1C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8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78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77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EE63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3E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2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6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C6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F7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E0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4C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4D06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B38F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5FF4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AF17A5" w14:textId="08AE4773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FB334C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AC80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9233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7D66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A2CA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0C63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0C58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6C9E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D429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F9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B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45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1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4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CB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495E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B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EB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49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19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5C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0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7C1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8D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B4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8521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73552C9" wp14:editId="03B5D0CD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2284F4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3552C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14:paraId="4A2284F4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19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1D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D8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AD4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2F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5D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8C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48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26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DB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DC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6F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95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3047F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FAE4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A5735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6CA1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117EB89" wp14:editId="3DB3E746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C66A8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17EB89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14:paraId="00C66A8E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9BC2FB0" wp14:editId="037E42D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16879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BC2FB0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14:paraId="2F16879A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DD5F12B" wp14:editId="3391BCAA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20BDF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D5F12B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14:paraId="1B20BDFA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8FF8884" wp14:editId="7E252A15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350BFC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FF8884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14:paraId="6B350BFC" w14:textId="77777777" w:rsidR="000B647F" w:rsidRDefault="00C44D3F" w:rsidP="00944C3D">
                            <w:fldSimple w:instr=" MERGEFIELD  aDMOD  \* MERGEFORMAT ">
                              <w:r w:rsidR="00646867"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2CC6AD3" wp14:editId="272B22F4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2C35B6" w14:textId="5B4C5A4D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D17278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FB334C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CC6A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D2C35B6" w14:textId="5B4C5A4D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D17278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FB334C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CE8BFAF" wp14:editId="480E7CA2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E59A56" w14:textId="463291D2" w:rsidR="000B647F" w:rsidRDefault="0099716A" w:rsidP="00944C3D">
                                  <w:r>
                                    <w:t>20</w:t>
                                  </w:r>
                                  <w:r w:rsidR="00D17278">
                                    <w:t>2</w:t>
                                  </w:r>
                                  <w:r w:rsidR="00FB334C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8BFAF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EE59A56" w14:textId="463291D2" w:rsidR="000B647F" w:rsidRDefault="0099716A" w:rsidP="00944C3D">
                            <w:r>
                              <w:t>20</w:t>
                            </w:r>
                            <w:r w:rsidR="00D17278">
                              <w:t>2</w:t>
                            </w:r>
                            <w:r w:rsidR="00FB334C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ED02771" wp14:editId="42861D07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D3FA57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02771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14:paraId="41D3FA57" w14:textId="77777777" w:rsidR="000B647F" w:rsidRDefault="00C44D3F" w:rsidP="00944C3D">
                            <w:fldSimple w:instr=" MERGEFIELD  aDMDO  \* MERGEFORMAT ">
                              <w:r w:rsidR="00646867"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C3C70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FB5FB0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36C25F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E145C80" wp14:editId="5E2D74DD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5E31E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45C80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14:paraId="7F5E31E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0E91E60" wp14:editId="5A3F056A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58C73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E91E60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14:paraId="3358C73C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BFAAB8" wp14:editId="5A052E4F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2DD4F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BFAAB8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14:paraId="022DD4F4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3CE61E5" wp14:editId="6F8E55D2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4924A9" w14:textId="286628E1" w:rsidR="000B647F" w:rsidRDefault="0099716A" w:rsidP="00944C3D">
                                  <w:r>
                                    <w:t>20</w:t>
                                  </w:r>
                                  <w:r w:rsidR="00FB334C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E61E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54924A9" w14:textId="286628E1" w:rsidR="000B647F" w:rsidRDefault="0099716A" w:rsidP="00944C3D">
                            <w:r>
                              <w:t>20</w:t>
                            </w:r>
                            <w:r w:rsidR="00FB334C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27F4C01" wp14:editId="28939FCD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25CBB6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F4C01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14:paraId="1F25CBB6" w14:textId="77777777" w:rsidR="000B647F" w:rsidRDefault="00C44D3F" w:rsidP="00944C3D">
                            <w:fldSimple w:instr=" MERGEFIELD  aDMDO  \* MERGEFORMAT ">
                              <w:r w:rsidR="00646867"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266425B" wp14:editId="680C707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242E9F" w14:textId="5F8AFD95" w:rsidR="000B647F" w:rsidRDefault="0099716A" w:rsidP="00944C3D">
                                  <w:r>
                                    <w:t>20</w:t>
                                  </w:r>
                                  <w:r w:rsidR="00FB334C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6425B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B242E9F" w14:textId="5F8AFD95" w:rsidR="000B647F" w:rsidRDefault="0099716A" w:rsidP="00944C3D">
                            <w:r>
                              <w:t>20</w:t>
                            </w:r>
                            <w:r w:rsidR="00FB334C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042F259" wp14:editId="635822D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C29C4D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42F259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14:paraId="5DC29C4D" w14:textId="77777777" w:rsidR="000B647F" w:rsidRDefault="00C44D3F" w:rsidP="00944C3D">
                            <w:fldSimple w:instr=" MERGEFIELD  aDMOD  \* MERGEFORMAT ">
                              <w:r w:rsidR="00646867"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F865B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21AA9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8AC8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61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039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6B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68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66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5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A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19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0B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FC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47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F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8D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9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D8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54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3F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59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6C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D5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EA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D8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7D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75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53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50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6B43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AB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3AF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444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2A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F7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E4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08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AD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AB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0E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65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87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0E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34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83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E2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DD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C8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03D7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3F0D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AB7A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3615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96BB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63F0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C801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B4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5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3B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0A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A7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2E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06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9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7926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CB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2C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FB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22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9E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7C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1C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A6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E0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33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44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6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3D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DE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91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44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B5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3D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88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92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A2BE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5C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84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DF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3F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6D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1F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46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07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3EF0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93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57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C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7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1F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26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56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C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6A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14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47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C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8D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67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F3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12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C5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A1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4E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D0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6BF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5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01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EB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83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55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B8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2E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A5D7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1B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B3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6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E0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DB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95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F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EF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E2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70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12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28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42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3A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F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ED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D6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4A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A79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922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59E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47C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A0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70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330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FE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23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3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8A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8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CE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50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B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3474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6F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2A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FD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B5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0D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90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4E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7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9F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DB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57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E6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FD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CC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BC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17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F4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7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02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9A7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9C3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AD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5E5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3A4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9F2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8F5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5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12B5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FA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8B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73E4CA8" wp14:editId="3C0F90B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789BC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3E4CA8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14:paraId="42789BC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34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C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6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6B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D7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70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B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8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63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5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D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E8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ED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29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EE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FE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8C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3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14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3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1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ED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C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9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4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DD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85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13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BA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D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A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B5FD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9B6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2963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EAF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7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3075FB" wp14:editId="2A2AF76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08AB3" w14:textId="77777777" w:rsidR="000B647F" w:rsidRPr="00391121" w:rsidRDefault="00034B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42147930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3075FB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14:paraId="51D08AB3" w14:textId="77777777" w:rsidR="000B647F" w:rsidRPr="00391121" w:rsidRDefault="00034B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42147930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00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3F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63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47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9C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BD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29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0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2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D62D0E3" wp14:editId="62F4687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7BA3CA" w14:textId="77777777" w:rsidR="000B647F" w:rsidRPr="00391121" w:rsidRDefault="00034B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2023018096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62D0E3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14:paraId="057BA3CA" w14:textId="77777777" w:rsidR="000B647F" w:rsidRPr="00391121" w:rsidRDefault="00034B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2023018096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CA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EB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54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4C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90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3F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8C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08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7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E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BC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15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A4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B5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F6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6D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B409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FD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B0C0D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87A5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2E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4A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79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FA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96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A2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0F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F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B8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2B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B8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4F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B6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84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6C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31B9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AA2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7BF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5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584218" wp14:editId="35EC7AA5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6E6352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034B80">
                                    <w:rPr>
                                      <w:rFonts w:ascii="Arial" w:hAnsi="Arial" w:cs="Arial"/>
                                    </w:rPr>
                                    <w:t xml:space="preserve">Štefánikova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84218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14:paraId="0C6E6352" w14:textId="77777777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34B80">
                              <w:rPr>
                                <w:rFonts w:ascii="Arial" w:hAnsi="Arial" w:cs="Arial"/>
                              </w:rPr>
                              <w:t xml:space="preserve">Štefánikova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8D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CF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3C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AD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09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E5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7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00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C1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29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48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5E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8E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39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70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E8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FD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F3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6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23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BC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2C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2D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75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36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33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0D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8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DA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B2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B9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E648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7B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F14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82023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B9AD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0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1F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07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E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78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6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B5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B0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D4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3D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40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79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64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0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E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AC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3F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7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3A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7D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A7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68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79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0E8BE2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75A3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C29E34F" wp14:editId="7E021F9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CE8018" w14:textId="77777777" w:rsidR="000B647F" w:rsidRPr="00391121" w:rsidRDefault="00034B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Štefánikova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9E34F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14:paraId="4ACE8018" w14:textId="77777777" w:rsidR="000B647F" w:rsidRPr="00391121" w:rsidRDefault="00034B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Štefánikova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CBF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19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C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26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BA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3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67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C1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5D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CE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E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E4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D9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44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2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7F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33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282F884" wp14:editId="6584A1D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3F3F4" w14:textId="77777777" w:rsidR="000B647F" w:rsidRDefault="00034B80" w:rsidP="00944C3D">
                                  <w:r>
                                    <w:t>381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82F884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14:paraId="12C3F3F4" w14:textId="77777777" w:rsidR="000B647F" w:rsidRDefault="00034B80" w:rsidP="00944C3D">
                            <w:r>
                              <w:t>381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6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BD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03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2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D2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C3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BA5C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26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EDC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FDA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8AB14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FC109A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C409BCE" wp14:editId="45A5EF4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9D4093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409BCE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14:paraId="009D4093" w14:textId="77777777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9D833AF" wp14:editId="4643745A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67D1B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833AF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14:paraId="6F67D1B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9D13D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0F8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EC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E1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61E7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F8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1EDF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4D367E1" wp14:editId="5D44EBA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1DE8B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D367E1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14:paraId="701DE8B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A1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697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39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820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077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E1D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B8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8CECE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0C39CB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810E8AA" wp14:editId="7BBAA5C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62856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10E8AA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14:paraId="3B62856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600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F3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F7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25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2D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05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04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F7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0E84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8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46BB6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90C0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B4062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276FCAA" wp14:editId="69C7EE4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D98F5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6FCAA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14:paraId="27D98F5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FD17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7AB66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B47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31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41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B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99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7E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A9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3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D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A6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DB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8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B6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7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8F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8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05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C2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51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B6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E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B3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B2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DD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A6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84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40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B200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EB0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E066F5" w14:textId="5E8AE8DF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17278">
              <w:rPr>
                <w:rFonts w:ascii="Arial" w:hAnsi="Arial"/>
                <w:lang w:eastAsia="sk-SK"/>
              </w:rPr>
              <w:t>28.2.202</w:t>
            </w:r>
            <w:r w:rsidR="00FB334C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DA9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6EA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4D2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5F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FB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728C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C7F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29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5A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31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36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17E9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5C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62C1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8E1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00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C3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27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BA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DA4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14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55D6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9CA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86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49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25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53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518A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24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FF07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25A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65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E7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1C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21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308B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DF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2946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DAE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79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E2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D0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A0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074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21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DF31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907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6C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0C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AC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6C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ADC3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1A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AFFC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83A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B4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D2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F7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03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0391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47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2DC1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34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ED8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62EBA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CF8213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61E2A5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E4C42C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EAA6B9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AEF3D0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7050AF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7825BE8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C9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2DB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5607CD" w14:textId="77777777" w:rsidR="00FB334C" w:rsidRDefault="00FB334C" w:rsidP="00503750">
            <w:pPr>
              <w:rPr>
                <w:rFonts w:ascii="Arial" w:hAnsi="Arial"/>
                <w:lang w:eastAsia="sk-SK"/>
              </w:rPr>
            </w:pPr>
          </w:p>
          <w:p w14:paraId="107A9C8E" w14:textId="6F19D039" w:rsidR="00FB334C" w:rsidRPr="00ED0163" w:rsidRDefault="00FB334C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A8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61BF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F2D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CD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D2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6E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B1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7B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58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93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C5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10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98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3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C8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80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C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E1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9B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7D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DB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138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BDE8E3" w14:textId="1B762F4C" w:rsidR="00FB334C" w:rsidRPr="00ED0163" w:rsidRDefault="00FB334C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1CF0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0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68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F6FCD4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F2207E9" w14:textId="77777777" w:rsidR="00944C3D" w:rsidRDefault="00944C3D" w:rsidP="00944C3D">
      <w:pPr>
        <w:rPr>
          <w:rFonts w:ascii="Arial" w:hAnsi="Arial"/>
        </w:rPr>
      </w:pPr>
    </w:p>
    <w:p w14:paraId="1796528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7CE9F46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65276C0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4A2817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94E54C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D1825C0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4968E3E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26CF2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89057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6CB5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1FB7A12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7FB9DAF" w14:textId="77777777" w:rsidR="00944C3D" w:rsidRPr="008D0433" w:rsidRDefault="00034B8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Vladová Miroslava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ADD2614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0AAF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A899E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786E3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CDA17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5CD22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794FE8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4249E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BD19F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3D3DA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FB3312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0E337C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7E0432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17C47C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7DA10E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3C8556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781FDB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50EECAB1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3E2BC2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95AD059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C58BB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530E78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D1FD5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8ADA7A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BF7D8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E31C016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5A2FC16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705CC66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9051B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4022C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28481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9312A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23477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1E961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14261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4784C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73FA1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F20D0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8DC58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BD3A4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87299C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82403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2E7089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440D40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130EA5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425C4A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7F720E7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EB601A8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76A454D" w14:textId="69E8E671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FB334C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52F16873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240D69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424BA29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C7494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F6752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9C98C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CE6C28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00656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E3D51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17D3E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64853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BC1CC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4BCDC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C5CFD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A1422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9581A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3F99F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A6A14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7388D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E56770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222CB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81AB0D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2FEF6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A4B45F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4C8B24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26C6DE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34C12E3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217754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8FB41E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A1CAA7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8C465C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18084B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A71288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22C32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493D3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62C63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FFD5BA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5B3027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F73854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DCC9EA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358A002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DF041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50889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39FBD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223D2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59473A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9FF56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3A73E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2211C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B4C9F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68490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B2687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02215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6A393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C58DE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A71F3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3C629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44211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59EB2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42E13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10DC0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464EA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E851D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3D5DB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E5871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081092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BD57C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81C5F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37DE2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F767F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70B4C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ED3834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35FAD2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882BAA9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3FCB2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C613DE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990C39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1ACA802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7B656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1B9DD3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3828D6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4E50A43" w14:textId="77777777" w:rsidTr="00503750">
        <w:tc>
          <w:tcPr>
            <w:tcW w:w="2302" w:type="dxa"/>
            <w:vAlign w:val="center"/>
          </w:tcPr>
          <w:p w14:paraId="32779C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1A9C3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8B0D7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3381C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AAF9B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DEDEB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B8095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F0098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5C84839" w14:textId="77777777" w:rsidTr="00503750">
        <w:tc>
          <w:tcPr>
            <w:tcW w:w="15593" w:type="dxa"/>
            <w:gridSpan w:val="8"/>
            <w:vAlign w:val="center"/>
          </w:tcPr>
          <w:p w14:paraId="61C74C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4A7BF43" w14:textId="77777777" w:rsidTr="00503750">
        <w:tc>
          <w:tcPr>
            <w:tcW w:w="2302" w:type="dxa"/>
            <w:vAlign w:val="center"/>
          </w:tcPr>
          <w:p w14:paraId="5F8789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DAEED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EBE3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7F31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A9EB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BA32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2B95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0F1B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A9F3F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26117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1C1F4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C542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84BD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67A9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71B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1938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A23A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61390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00069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AD849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92D6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2F14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2013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916B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C6C7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E021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192D4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ED6AA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C599C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4CBD9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55A2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4134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789D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3143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059B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04E4F7F" w14:textId="77777777" w:rsidTr="00503750">
        <w:tc>
          <w:tcPr>
            <w:tcW w:w="2302" w:type="dxa"/>
            <w:vAlign w:val="center"/>
          </w:tcPr>
          <w:p w14:paraId="78EB50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7224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F9C0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5829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4009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A637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9D45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8E83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5B2ABC" w14:textId="77777777" w:rsidTr="00503750">
        <w:tc>
          <w:tcPr>
            <w:tcW w:w="15593" w:type="dxa"/>
            <w:gridSpan w:val="8"/>
            <w:vAlign w:val="center"/>
          </w:tcPr>
          <w:p w14:paraId="474C90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44070FB" w14:textId="77777777" w:rsidTr="00503750">
        <w:tc>
          <w:tcPr>
            <w:tcW w:w="2302" w:type="dxa"/>
            <w:vAlign w:val="center"/>
          </w:tcPr>
          <w:p w14:paraId="4783659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6DCE5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5F96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191B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52E8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A627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4B80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885C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C3E4F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73B3C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690BD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C6BF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9DE9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04DE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E6C2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C4E4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77C4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5D1C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433FB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947FF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326E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C54B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F935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84C8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1877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BF96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1500DE" w14:textId="77777777" w:rsidTr="00503750">
        <w:tc>
          <w:tcPr>
            <w:tcW w:w="2302" w:type="dxa"/>
            <w:vAlign w:val="center"/>
          </w:tcPr>
          <w:p w14:paraId="687D95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4ECE4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0A19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7850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B6D4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0954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F6BF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9297F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272CAD" w14:textId="77777777" w:rsidTr="00503750">
        <w:tc>
          <w:tcPr>
            <w:tcW w:w="15593" w:type="dxa"/>
            <w:gridSpan w:val="8"/>
            <w:vAlign w:val="center"/>
          </w:tcPr>
          <w:p w14:paraId="08CF34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351B5EF" w14:textId="77777777" w:rsidTr="00503750">
        <w:tc>
          <w:tcPr>
            <w:tcW w:w="2302" w:type="dxa"/>
            <w:vAlign w:val="center"/>
          </w:tcPr>
          <w:p w14:paraId="49E99F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29A88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6A5A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1899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D680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5DE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4202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79A8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5491B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0BD49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8BF25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00E4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3A42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040F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CB50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D503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EF4C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769C4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36643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52B72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D4AD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097F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6D16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6FE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9CC0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8362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DA6B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C5702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0F588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706B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D725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6EF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0AE2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9425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7DE5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F959D2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E5F59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D18861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AF78A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583A0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AA4C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55B9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ABCD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002E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139D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9D35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10D53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0DE2B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62773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8AFD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21F7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25DF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0DBF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7C4B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6DA9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D13988" w14:textId="77777777" w:rsidR="00944C3D" w:rsidRDefault="00944C3D" w:rsidP="00944C3D">
      <w:pPr>
        <w:rPr>
          <w:rFonts w:ascii="Arial" w:hAnsi="Arial"/>
          <w:b/>
        </w:rPr>
      </w:pPr>
    </w:p>
    <w:p w14:paraId="7799155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D3446FB" w14:textId="77777777" w:rsidTr="00503750">
        <w:tc>
          <w:tcPr>
            <w:tcW w:w="1944" w:type="dxa"/>
            <w:vAlign w:val="center"/>
          </w:tcPr>
          <w:p w14:paraId="46D452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A7531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CE6EC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21945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E7C00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63D98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3FE73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3AA73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D2FE3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1321A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A292D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8D20C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C440C38" w14:textId="77777777" w:rsidTr="00503750">
        <w:tc>
          <w:tcPr>
            <w:tcW w:w="15685" w:type="dxa"/>
            <w:gridSpan w:val="12"/>
            <w:vAlign w:val="center"/>
          </w:tcPr>
          <w:p w14:paraId="5993F5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177E950" w14:textId="77777777" w:rsidTr="00503750">
        <w:tc>
          <w:tcPr>
            <w:tcW w:w="1944" w:type="dxa"/>
            <w:vAlign w:val="center"/>
          </w:tcPr>
          <w:p w14:paraId="799580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7635B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9BEC6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6DD2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2574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FE4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ECF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120A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1EEB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31C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151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7B62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AE933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03E6F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6527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4275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54C5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91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7DF7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7A3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E13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672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44797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8A0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05E7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5F224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B51AF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7D1E3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A1831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1D90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3C0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86FD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C24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383C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7FAC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0E6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B68A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1ED3D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EF67A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DB24E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C7DC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F3DEB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71D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C7C3B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514D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C07B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E8EAA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22605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7A39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A5E7F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65B7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14694AC" w14:textId="77777777" w:rsidTr="00503750">
        <w:tc>
          <w:tcPr>
            <w:tcW w:w="1944" w:type="dxa"/>
            <w:vAlign w:val="center"/>
          </w:tcPr>
          <w:p w14:paraId="446832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C685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9DD12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115F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E31C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B72C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2E7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B3D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56BD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BA1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EDCF2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4EC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20546C" w14:textId="77777777" w:rsidTr="00503750">
        <w:tc>
          <w:tcPr>
            <w:tcW w:w="15685" w:type="dxa"/>
            <w:gridSpan w:val="12"/>
            <w:vAlign w:val="center"/>
          </w:tcPr>
          <w:p w14:paraId="0BC240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05753F1" w14:textId="77777777" w:rsidTr="00503750">
        <w:tc>
          <w:tcPr>
            <w:tcW w:w="1944" w:type="dxa"/>
            <w:vAlign w:val="center"/>
          </w:tcPr>
          <w:p w14:paraId="1153717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934A3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685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789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4D44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56A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4EC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4D92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089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091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39D78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B156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C4B77E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13BED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0BE8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EB4F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42CA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56F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040B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27DA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E5A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3168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EBF7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191F8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809D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D7F92F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4C03D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DF32B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DBE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A2E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B6549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C394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143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405A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D2E2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36E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CED0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CEBF3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E46815" w14:textId="77777777" w:rsidTr="00503750">
        <w:tc>
          <w:tcPr>
            <w:tcW w:w="1944" w:type="dxa"/>
            <w:vAlign w:val="center"/>
          </w:tcPr>
          <w:p w14:paraId="627F7A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F8B9F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7595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BFFE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A07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5B6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F1F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EE1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5394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746A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22020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5892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312BEC" w14:textId="77777777" w:rsidTr="00503750">
        <w:tc>
          <w:tcPr>
            <w:tcW w:w="15685" w:type="dxa"/>
            <w:gridSpan w:val="12"/>
            <w:vAlign w:val="center"/>
          </w:tcPr>
          <w:p w14:paraId="3779BC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F8FA114" w14:textId="77777777" w:rsidTr="00503750">
        <w:tc>
          <w:tcPr>
            <w:tcW w:w="1944" w:type="dxa"/>
            <w:vAlign w:val="center"/>
          </w:tcPr>
          <w:p w14:paraId="7D6EE2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1FC4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818F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66E05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CEEB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2CE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E05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AA9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B02A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528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C19F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082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9D535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42373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F066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029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20D90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7BC2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EC5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02E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4B80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803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1F1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C7D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8BBB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B8235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092E6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E9B07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788B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7C7E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0113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60C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2033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4567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741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C1E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EEE1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C4FF6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73E0D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D31AE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5EE3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FB75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2799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3C83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7DA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F64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651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8031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EA1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0B6E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CA55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6FA298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E84CB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1B9EFF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0BD83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165D1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A2D28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782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A63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AEE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1A99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7E6D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2A9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1B8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BAD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FFCF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E8199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538B6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BB91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7E41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60CC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9DF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27A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30C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059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C60E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31E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71E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5DC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2BB56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DB766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F593D09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F26360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D8734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70613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96E1AD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7F40E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8CDC7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1C43A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00936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C73F8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55D96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F5C81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AF0A7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845674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180FA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C1653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F56D65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C72799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F242A6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EAF24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0112A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9603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77B6EB0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697B5F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D1CBF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2E788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A78A4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5524A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0F949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67968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99A08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87031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332D9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0C019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AF7D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5B912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389E2AF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2DBDC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7AC02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CE5E5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AA985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47FD7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772A0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30A6285" w14:textId="77777777" w:rsidTr="00503750">
        <w:trPr>
          <w:trHeight w:val="1073"/>
        </w:trPr>
        <w:tc>
          <w:tcPr>
            <w:tcW w:w="3614" w:type="dxa"/>
            <w:vMerge/>
          </w:tcPr>
          <w:p w14:paraId="0BCA40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9144C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AC61D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D6431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7DDE0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5FDF7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B0B7E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F338C70" w14:textId="77777777" w:rsidTr="00503750">
        <w:trPr>
          <w:trHeight w:val="283"/>
        </w:trPr>
        <w:tc>
          <w:tcPr>
            <w:tcW w:w="3614" w:type="dxa"/>
          </w:tcPr>
          <w:p w14:paraId="107248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60D5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CFB57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14E81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D82E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81DD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2449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082973A" w14:textId="77777777" w:rsidTr="00503750">
        <w:trPr>
          <w:trHeight w:val="283"/>
        </w:trPr>
        <w:tc>
          <w:tcPr>
            <w:tcW w:w="3614" w:type="dxa"/>
          </w:tcPr>
          <w:p w14:paraId="079F92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FB131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BB51B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DEAA0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2DA7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8D2F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26A3B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CD43CD1" w14:textId="77777777" w:rsidTr="00503750">
        <w:trPr>
          <w:trHeight w:val="283"/>
        </w:trPr>
        <w:tc>
          <w:tcPr>
            <w:tcW w:w="3614" w:type="dxa"/>
          </w:tcPr>
          <w:p w14:paraId="3CF076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0090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0B869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DB5CE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2B5E4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13D8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F723E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52DFDF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075814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245899E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6EDDE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E7B07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0CFA5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90C79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E92ED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5AB3C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52F57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43F46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A89C4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D4D01D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BD68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746422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E4CE73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74E9C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C43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414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048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38B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8A7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4BD4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2349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3C127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64A3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8CEA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5971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668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49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4D4E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B96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EDD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A5C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65DD4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9E55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1346E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90B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C319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BB74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67C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2FC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9440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5764C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DBEA1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E5E5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AA6EA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08DF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32DB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2945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569F8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7FF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248FE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55CBD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4176E3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B173D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EB5C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39E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2B9D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3B4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774F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36E8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803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E6A0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8850F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1EC62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753BBD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966F5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2395C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A35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3506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3C9E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9502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7E5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56F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833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D6095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259B0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5CE20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CAE2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614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D9B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7C52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6E0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293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E588A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38DEB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3098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65A6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3D4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5890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ACED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185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5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292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E4DF8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36A89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0C46F1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AE78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7B7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1C66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9072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447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F1B6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EBA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AB43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647DD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FEDEB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CCEA5F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3C35B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FE55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7D8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6D3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E2B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060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741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88C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31AD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C7F7A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C1DB2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E0173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A7E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960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C458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742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753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F36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0159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73D03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081AC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AF76E9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159DF0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CE29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2457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3174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5E78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48EF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1F7D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1937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75AD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84B9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C4E6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BC89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FA92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E484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AB49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2DD9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05C4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43E0DD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A167B6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B897888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3E1F03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2D69DAFD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DCA57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91BF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076A6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2CE52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0399D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7BB7FA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102DC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C384A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8C4CA0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086E31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1C2582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5A65B6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F1CA3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B469D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C4C963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12BE8F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C961B6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6AA7466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A0CF9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ED9D09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524649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034852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9E4B96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A85B82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44032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EA338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CC76CF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9AC8FB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12DBC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25AA37C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6F6BB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76EB9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737BAB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00302A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89AA6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DE32BC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A3E87C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EB3B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A481B0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B42DF8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F85DFA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F12ED53" w14:textId="77777777" w:rsidR="00944C3D" w:rsidRDefault="00944C3D" w:rsidP="00944C3D">
      <w:pPr>
        <w:rPr>
          <w:rFonts w:ascii="Arial" w:hAnsi="Arial"/>
          <w:b/>
        </w:rPr>
      </w:pPr>
    </w:p>
    <w:p w14:paraId="64274B03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022C17E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5275A5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6546F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03E59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3031B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95580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3846E10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065F0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1D167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96E99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30F78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5985E0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A7F34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D11DB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1112D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B0C5D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7E808F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9719B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67773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F92A8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84AD9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43F2D5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6216F33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257E97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47854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75F12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C7B01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9BC4777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849FC39" w14:textId="77777777" w:rsidTr="00503750">
        <w:tc>
          <w:tcPr>
            <w:tcW w:w="2835" w:type="dxa"/>
            <w:vAlign w:val="center"/>
          </w:tcPr>
          <w:p w14:paraId="370E6E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FB32A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763FB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1C16E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4C1A6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41FF0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DE1B2D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95DB8C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B875CC0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FE082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8B377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DC1A7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F0044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9C48C9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697F8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F1762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3752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640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A33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69D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969B7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3A0F5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0F054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EF7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D886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A526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7B707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C4C8A1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3D64B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F275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494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86E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A18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E6A1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13E81C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3517A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7DCA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F03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242B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B30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438FB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4D769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BBC58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3AAA0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D69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5694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98C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768E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DAE68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9CAE6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7FF7B2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250D0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72327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06E66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202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FCB4D0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5578413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972A816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EA7565D" w14:textId="77777777" w:rsidR="00944C3D" w:rsidRDefault="00944C3D" w:rsidP="00944C3D">
      <w:pPr>
        <w:rPr>
          <w:rFonts w:ascii="Arial" w:hAnsi="Arial"/>
          <w:b/>
        </w:rPr>
      </w:pPr>
    </w:p>
    <w:p w14:paraId="24A9301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54DB050" w14:textId="77777777" w:rsidTr="00503750">
        <w:tc>
          <w:tcPr>
            <w:tcW w:w="2835" w:type="dxa"/>
            <w:vAlign w:val="center"/>
          </w:tcPr>
          <w:p w14:paraId="09A691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5616E6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78EF9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2F783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C877C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4D25D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E07E52A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071B7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359DF7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3EE1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5FAC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7303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476C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305F4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FEF64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DFFF5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6C8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BE7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643B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3EC5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8D0FC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FC3B3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1BFBE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ED5D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190D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1B5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BD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32422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A22E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0D78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3CAB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9E7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F783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E7CC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DE89E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A203A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16AFE9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B5984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A0E40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594F9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4E31F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75C070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08586C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6CF17CD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D9083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C05D5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60B63BC" w14:textId="77777777" w:rsidTr="00503750">
        <w:trPr>
          <w:trHeight w:val="699"/>
        </w:trPr>
        <w:tc>
          <w:tcPr>
            <w:tcW w:w="3502" w:type="dxa"/>
            <w:vMerge/>
          </w:tcPr>
          <w:p w14:paraId="01D0FD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98B6C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4D1F7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84C621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DFDD8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E6A3880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C0649D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84EA1B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55B54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BD81877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C2F940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B793FE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B9DD2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098B281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D04C7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59558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7719D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4121CC60" w14:textId="77777777" w:rsidTr="00503750">
        <w:trPr>
          <w:trHeight w:val="593"/>
        </w:trPr>
        <w:tc>
          <w:tcPr>
            <w:tcW w:w="3497" w:type="dxa"/>
          </w:tcPr>
          <w:p w14:paraId="0D2754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8D335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9C1F6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240DE3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8AA64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BD202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B19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9ABEF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99148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B67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0450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B64A8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9C4B0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8F6B1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F4BA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725F1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554B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04A9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43E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A1134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EB7322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50CB8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FB8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6F96B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26E54D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BA0D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B727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E8981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9F61E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1EFD4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B9E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42FD3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1FE77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7FFF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EC53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76567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FA0D6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9E25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B01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88E8DE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CE0E3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A9333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207D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2A369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05A49D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D08C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AA4B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B5802E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B7CE6F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1B48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73B3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034CF1" w14:textId="77777777" w:rsidR="00944C3D" w:rsidRDefault="00944C3D" w:rsidP="00944C3D">
      <w:pPr>
        <w:rPr>
          <w:rFonts w:ascii="Arial" w:hAnsi="Arial"/>
          <w:b/>
        </w:rPr>
      </w:pPr>
    </w:p>
    <w:p w14:paraId="76AB6010" w14:textId="77777777" w:rsidR="00944C3D" w:rsidRDefault="00944C3D" w:rsidP="00944C3D">
      <w:pPr>
        <w:rPr>
          <w:rFonts w:ascii="Arial" w:hAnsi="Arial"/>
          <w:b/>
        </w:rPr>
      </w:pPr>
    </w:p>
    <w:p w14:paraId="27912D97" w14:textId="77777777" w:rsidR="00944C3D" w:rsidRDefault="00944C3D" w:rsidP="00944C3D">
      <w:pPr>
        <w:rPr>
          <w:rFonts w:ascii="Arial" w:hAnsi="Arial"/>
          <w:b/>
        </w:rPr>
      </w:pPr>
    </w:p>
    <w:p w14:paraId="078ECEE7" w14:textId="77777777" w:rsidR="00944C3D" w:rsidRDefault="00944C3D" w:rsidP="00944C3D">
      <w:pPr>
        <w:rPr>
          <w:rFonts w:ascii="Arial" w:hAnsi="Arial"/>
          <w:b/>
        </w:rPr>
      </w:pPr>
    </w:p>
    <w:p w14:paraId="0CA42D9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686B2A34" w14:textId="77777777" w:rsidTr="00503750">
        <w:tc>
          <w:tcPr>
            <w:tcW w:w="2622" w:type="dxa"/>
            <w:vAlign w:val="center"/>
          </w:tcPr>
          <w:p w14:paraId="1176B4A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1FC61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A25E9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B77EE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3104A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3103D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124A4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5C05B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F764C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5DDDAC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23EFF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6829341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1FAE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69796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A3A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EE2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581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1B5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1F86C9E" w14:textId="77777777" w:rsidTr="00503750">
        <w:tc>
          <w:tcPr>
            <w:tcW w:w="2622" w:type="dxa"/>
            <w:vAlign w:val="center"/>
          </w:tcPr>
          <w:p w14:paraId="0FBF33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514D4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B35A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849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E51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E70E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1C7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5120C4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6BD4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DBA4F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87C5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C1D1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9B37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A3D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DA0714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06D59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E20C9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EE3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E93D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F729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F22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4F4A6E9" w14:textId="77777777" w:rsidTr="00503750">
        <w:tc>
          <w:tcPr>
            <w:tcW w:w="2622" w:type="dxa"/>
            <w:vAlign w:val="center"/>
          </w:tcPr>
          <w:p w14:paraId="6F2766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5A43E4E" w14:textId="2B3D3C0F" w:rsidR="00944C3D" w:rsidRPr="008C56AB" w:rsidRDefault="00FB334C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8363</w:t>
            </w:r>
          </w:p>
        </w:tc>
        <w:tc>
          <w:tcPr>
            <w:tcW w:w="1275" w:type="dxa"/>
            <w:vAlign w:val="center"/>
          </w:tcPr>
          <w:p w14:paraId="18F716C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A3154A3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188DF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F64652" w14:textId="61EBCB0D" w:rsidR="00944C3D" w:rsidRPr="008C56AB" w:rsidRDefault="00FB334C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27602</w:t>
            </w:r>
          </w:p>
        </w:tc>
      </w:tr>
      <w:tr w:rsidR="0099716A" w:rsidRPr="00050529" w14:paraId="1835B52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8B3FA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B9E1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5C3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F23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3CF3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5EE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3559BCA" w14:textId="77777777" w:rsidTr="00503750">
        <w:tc>
          <w:tcPr>
            <w:tcW w:w="2622" w:type="dxa"/>
            <w:vAlign w:val="center"/>
          </w:tcPr>
          <w:p w14:paraId="5F72A5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C460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AE2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8AFE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5833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BE44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A8BF3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646795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2BDEE83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BD64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8C348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6C9BC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5E8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DE3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4AC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B4E857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17F9E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7FA6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4E4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035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E1B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ED6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AB7687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643F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6D61D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F3B07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94B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F91C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D4CC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C1A831C" w14:textId="77777777" w:rsidTr="00503750">
        <w:tc>
          <w:tcPr>
            <w:tcW w:w="2622" w:type="dxa"/>
            <w:vAlign w:val="center"/>
          </w:tcPr>
          <w:p w14:paraId="692FFF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175B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6836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FE6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E1D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8A34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D53A363" w14:textId="77777777" w:rsidTr="00503750">
        <w:tc>
          <w:tcPr>
            <w:tcW w:w="2622" w:type="dxa"/>
            <w:vAlign w:val="center"/>
          </w:tcPr>
          <w:p w14:paraId="1024A2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88B9B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EE857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6B7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12C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A0C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38A50CE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CAFCC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F4DEB8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B50E8AB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FAA724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FEABA56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FB602B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2EEC544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6B072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769376B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3FD722E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D12057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91B3F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7FE7E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7F04F3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21D45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56F5BC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3CD3C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DBD3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453F43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EFF2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8D1B4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75D075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74887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2D199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33C041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BFCC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A529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842A4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89519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17D2A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8F8DE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D4EE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0C01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8989D3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BB62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C8A7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CC3F5D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29F2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CDB59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5BC70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F9D09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4FCB1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2DF4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1FC70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C376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5A2804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295B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227FC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28DC0C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24355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4B941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78A35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EFC3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9BE608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F0F1A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23C4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34728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C88D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738E5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D27ED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971E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F991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05CCF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3B2B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8360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619E38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20271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02BB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2D3B0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5D9A3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89378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5245F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4F1ABD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5AF12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9E199D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D89E6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7065AA44" w14:textId="77777777" w:rsidTr="00503750">
        <w:tc>
          <w:tcPr>
            <w:tcW w:w="2835" w:type="dxa"/>
            <w:vAlign w:val="center"/>
          </w:tcPr>
          <w:p w14:paraId="4742D8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A7587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9E55C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F09BC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3807B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2FC34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B6BE191" w14:textId="77777777" w:rsidTr="00503750">
        <w:tc>
          <w:tcPr>
            <w:tcW w:w="2835" w:type="dxa"/>
            <w:vAlign w:val="center"/>
          </w:tcPr>
          <w:p w14:paraId="0741E0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55BBF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C59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298D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14D6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78E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996AD4" w14:textId="77777777" w:rsidTr="00503750">
        <w:tc>
          <w:tcPr>
            <w:tcW w:w="2835" w:type="dxa"/>
            <w:vAlign w:val="center"/>
          </w:tcPr>
          <w:p w14:paraId="34B948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311B6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9E4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03C9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62CE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92B0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0D572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CA429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0E633B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5AAAB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53903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D032C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3890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9F69505" w14:textId="77777777" w:rsidTr="00503750">
        <w:tc>
          <w:tcPr>
            <w:tcW w:w="2835" w:type="dxa"/>
            <w:vAlign w:val="center"/>
          </w:tcPr>
          <w:p w14:paraId="0CD5FB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81BEA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F96E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20A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5A7E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AE2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554EE9" w14:textId="77777777" w:rsidTr="00503750">
        <w:tc>
          <w:tcPr>
            <w:tcW w:w="2835" w:type="dxa"/>
            <w:vAlign w:val="center"/>
          </w:tcPr>
          <w:p w14:paraId="23BFA1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9A59C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5F9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5A2C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7B75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4D94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72942C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5C10B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9F431D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27A57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02D8B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3F9C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6395B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BC73D4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8AB32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ACC96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B174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DAE8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2255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398B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B45CB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455A40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1132B4C1" w14:textId="77777777" w:rsidTr="00503750">
        <w:tc>
          <w:tcPr>
            <w:tcW w:w="2552" w:type="dxa"/>
            <w:shd w:val="clear" w:color="auto" w:fill="auto"/>
            <w:vAlign w:val="center"/>
          </w:tcPr>
          <w:p w14:paraId="5481BE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06918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ACFF0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64932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11657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3C7BC9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614D17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597A69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5DF87E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B6DDC4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0A9239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4CF63E6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09B9B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CAEBCC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68D85E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E568D5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97912B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338469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0F91F7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E73DB4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03907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6ED08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EECF8CC" w14:textId="77777777" w:rsidTr="00503750">
        <w:tc>
          <w:tcPr>
            <w:tcW w:w="4395" w:type="dxa"/>
            <w:vMerge/>
          </w:tcPr>
          <w:p w14:paraId="2DB0E0C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5AB26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1ED12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2A07E0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4117A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D9883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EEAD95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83CDE2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20EA4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6B7C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321F18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CAAE0A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2236AE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3C875E2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2C5F3C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081FC7F" w14:textId="77777777" w:rsidTr="00503750">
        <w:tc>
          <w:tcPr>
            <w:tcW w:w="4395" w:type="dxa"/>
            <w:vAlign w:val="center"/>
          </w:tcPr>
          <w:p w14:paraId="227847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B5C9A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A5AA4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492A555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5C06F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27E7F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DC541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DD32E7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8DDA9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AC854A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6528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DDA6F8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9A9EC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6EEA4C7" w14:textId="764DF096" w:rsidR="00944C3D" w:rsidRPr="008C56AB" w:rsidRDefault="00D17278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8037</w:t>
            </w:r>
          </w:p>
        </w:tc>
        <w:tc>
          <w:tcPr>
            <w:tcW w:w="2835" w:type="dxa"/>
            <w:vAlign w:val="center"/>
          </w:tcPr>
          <w:p w14:paraId="4C344F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FF4CD29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D6F45D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58944760" w14:textId="77777777" w:rsidTr="00503750">
        <w:tc>
          <w:tcPr>
            <w:tcW w:w="4395" w:type="dxa"/>
            <w:vAlign w:val="center"/>
          </w:tcPr>
          <w:p w14:paraId="70D6CF1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BD3E04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A50CB4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FE0F694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B83181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414CD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2D4C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8870A5C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46079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431B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2BC9A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174E6B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FA53C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71145B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515D4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495897B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CC4CF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45610D93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7528A6F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281F6EE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7C826A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47E942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7076A3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EEAB81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A61E7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EB4AE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9FC08E6" w14:textId="77777777" w:rsidTr="00503750">
        <w:tc>
          <w:tcPr>
            <w:tcW w:w="1843" w:type="dxa"/>
            <w:vAlign w:val="center"/>
          </w:tcPr>
          <w:p w14:paraId="45A4E53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1FB624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3F50C3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AE2611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9B3714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40E1E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CA53C0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B688D9B" w14:textId="77777777" w:rsidTr="00503750">
        <w:tc>
          <w:tcPr>
            <w:tcW w:w="1843" w:type="dxa"/>
            <w:vAlign w:val="center"/>
          </w:tcPr>
          <w:p w14:paraId="74EE0F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BE431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3906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C4B2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F99A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ACE3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962D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9C46FC7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50D55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B9A4D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A9EB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B6D4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F9A5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4BD1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9B542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3AA28CA" w14:textId="77777777" w:rsidTr="00503750">
        <w:tc>
          <w:tcPr>
            <w:tcW w:w="1843" w:type="dxa"/>
            <w:vAlign w:val="center"/>
          </w:tcPr>
          <w:p w14:paraId="100112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258C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F7A72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8EAA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41CE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A0A4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D363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75251B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1EBA6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86408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A39EA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0A45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528BB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BE93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39AA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8743514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C1705F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A4DD9E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AD840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AFE0C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4F2E6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B2EAE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EB359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D251BE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AC4C6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2917A3A6" w14:textId="77777777" w:rsidTr="00503750">
        <w:trPr>
          <w:trHeight w:val="664"/>
        </w:trPr>
        <w:tc>
          <w:tcPr>
            <w:tcW w:w="3372" w:type="dxa"/>
          </w:tcPr>
          <w:p w14:paraId="33FAE8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BB45B1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1168C7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ED5076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AEDD8C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1A2B4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E5C5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178D86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D8AA5F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B0E6F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DEB2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25807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413E86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AC775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E953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B560D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3BDDFF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6451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E0F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67492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75094B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966C3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659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FE8F7D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C6E843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6D1D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C642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D38B6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0978B7D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4E8796E" w14:textId="77777777" w:rsidTr="00503750">
        <w:tc>
          <w:tcPr>
            <w:tcW w:w="2835" w:type="dxa"/>
            <w:vAlign w:val="center"/>
          </w:tcPr>
          <w:p w14:paraId="60CF268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6060D5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13BA07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787125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3D6DCF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32087D5" w14:textId="77777777" w:rsidTr="00503750">
        <w:tc>
          <w:tcPr>
            <w:tcW w:w="2835" w:type="dxa"/>
          </w:tcPr>
          <w:p w14:paraId="358728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D232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B45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18BC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FDDD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51EC0A" w14:textId="77777777" w:rsidTr="00503750">
        <w:tc>
          <w:tcPr>
            <w:tcW w:w="2835" w:type="dxa"/>
          </w:tcPr>
          <w:p w14:paraId="62079F3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973DA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95DC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3328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195A1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8BF65C" w14:textId="77777777" w:rsidTr="00503750">
        <w:tc>
          <w:tcPr>
            <w:tcW w:w="2835" w:type="dxa"/>
          </w:tcPr>
          <w:p w14:paraId="75D8F8B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FC9C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C8E8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79A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1C4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9AF7F6" w14:textId="77777777" w:rsidTr="00503750">
        <w:tc>
          <w:tcPr>
            <w:tcW w:w="2835" w:type="dxa"/>
            <w:vAlign w:val="center"/>
          </w:tcPr>
          <w:p w14:paraId="1176E47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9286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912B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3D4C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9B3D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EDD148" w14:textId="77777777" w:rsidTr="00503750">
        <w:tc>
          <w:tcPr>
            <w:tcW w:w="2835" w:type="dxa"/>
            <w:vAlign w:val="center"/>
          </w:tcPr>
          <w:p w14:paraId="7E275C7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7139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E565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6803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467E5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751629" w14:textId="77777777" w:rsidTr="00503750">
        <w:tc>
          <w:tcPr>
            <w:tcW w:w="2835" w:type="dxa"/>
          </w:tcPr>
          <w:p w14:paraId="2E82728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D6F6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B34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DAC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ECE0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7E0925" w14:textId="77777777" w:rsidTr="00503750">
        <w:tc>
          <w:tcPr>
            <w:tcW w:w="2835" w:type="dxa"/>
          </w:tcPr>
          <w:p w14:paraId="26DFE24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5F8D7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74D0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72AF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D23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7CBB67" w14:textId="77777777" w:rsidTr="00503750">
        <w:tc>
          <w:tcPr>
            <w:tcW w:w="2835" w:type="dxa"/>
          </w:tcPr>
          <w:p w14:paraId="1631CB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F5204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8ED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FBF8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2764D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2E2D65" w14:textId="77777777" w:rsidR="00944C3D" w:rsidRDefault="00944C3D" w:rsidP="00944C3D">
      <w:pPr>
        <w:rPr>
          <w:rFonts w:ascii="Arial" w:hAnsi="Arial"/>
          <w:b/>
        </w:rPr>
      </w:pPr>
    </w:p>
    <w:p w14:paraId="7990406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0B3636F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E03788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5634777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5D8CE1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9669CA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095504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77BDA25" w14:textId="77777777" w:rsidTr="00503750">
        <w:trPr>
          <w:trHeight w:val="443"/>
        </w:trPr>
        <w:tc>
          <w:tcPr>
            <w:tcW w:w="2560" w:type="dxa"/>
          </w:tcPr>
          <w:p w14:paraId="39E7AD3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7EE2B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7199A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C366B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ED5B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B9BECD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56C5FE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9A836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3BC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288EA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98C12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680B4C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9D99C2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C47A0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2D74C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88FA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B4CB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2766E4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486300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AECA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4FF4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F5340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7D52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A31609" w14:textId="77777777" w:rsidR="00944C3D" w:rsidRDefault="00944C3D" w:rsidP="00944C3D">
      <w:pPr>
        <w:rPr>
          <w:rFonts w:ascii="Arial" w:hAnsi="Arial"/>
          <w:b/>
        </w:rPr>
      </w:pPr>
    </w:p>
    <w:p w14:paraId="749155F8" w14:textId="77777777" w:rsidR="00944C3D" w:rsidRDefault="00944C3D" w:rsidP="00944C3D">
      <w:pPr>
        <w:rPr>
          <w:rFonts w:ascii="Arial" w:hAnsi="Arial"/>
          <w:b/>
        </w:rPr>
      </w:pPr>
    </w:p>
    <w:p w14:paraId="069C114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C502A03" w14:textId="77777777" w:rsidR="00944C3D" w:rsidRDefault="00944C3D" w:rsidP="00944C3D">
      <w:pPr>
        <w:rPr>
          <w:rFonts w:ascii="Arial" w:hAnsi="Arial"/>
          <w:b/>
        </w:rPr>
      </w:pPr>
    </w:p>
    <w:p w14:paraId="1A687EA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479C31EE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5D04E3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354B97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45BFA4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E64ADF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E3458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9397B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D55C4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0D1CE3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7731B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5FB62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7F017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C5A1B9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BDFD6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52305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BA4CD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7E0997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E6C338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88132D9" w14:textId="77777777" w:rsidTr="00503750">
        <w:trPr>
          <w:trHeight w:val="677"/>
        </w:trPr>
        <w:tc>
          <w:tcPr>
            <w:tcW w:w="3358" w:type="dxa"/>
          </w:tcPr>
          <w:p w14:paraId="3800F4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7BBDF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D6D632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9A0626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886F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0246B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4B0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9E278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8ECBC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D047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2A6C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775B6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35E71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924F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A3FED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76D52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AF971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E8EB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BA3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5C015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4DD1F8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21035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F06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50470C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0ACCBD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013B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4EA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C273F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0E7DE6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1BD5F1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A4C62D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F79E11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DE281F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8F4C0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08EB5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9FBF2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5A00B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E1B3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778DAEA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37476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5EE71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272F76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F89432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FE296E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2C4AE7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630846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E6586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7E058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4B6DC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6A9A6C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E5401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7D48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0ED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834D3B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57034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4CA956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76D55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51C3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036C3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0006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A348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C9690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4D5854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E67DC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6FB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57011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7CE1DB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9569A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71C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D14D0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68513E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C5CD97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1A59899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80140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307C6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82A08B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10ED0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04F0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FE91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D362A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F9CC3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C0C6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37D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FE128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87CF7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D322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1112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29989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B1ABBA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B9F0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F576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36B7A4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4D016A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E01B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8F0E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2FF62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3022AE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53887F1" w14:textId="77777777" w:rsidTr="00503750">
        <w:tc>
          <w:tcPr>
            <w:tcW w:w="3686" w:type="dxa"/>
            <w:vAlign w:val="center"/>
          </w:tcPr>
          <w:p w14:paraId="3533B9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6EB2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DCE0F9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17A83E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4C406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F4BE0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CE17C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6C9C01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423CF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CEC6C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514B7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7800EF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4DC3E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050DB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90107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7883DE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6CB3DD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E0F99B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0BB5A2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7F3E0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950E61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27C3A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CC3A4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FE46DB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29A613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F988C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A56AD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A5AA5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FA0EE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79113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39805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16E9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CD724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31A4F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37108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5876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A4630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2A53CA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8146A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4C1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2DA35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978C80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9FB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FB1A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E01BA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91570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5C418A3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F66C0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EF1D32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E3E19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A2235C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40490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E172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A7F6D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D7676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49D9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DE40C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2B5DF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6552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04407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866E9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F2643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27A5F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0297D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32B9D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9AC4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17632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F43A84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9789689" w14:textId="77777777" w:rsidR="00944C3D" w:rsidRDefault="00944C3D" w:rsidP="00944C3D">
      <w:pPr>
        <w:rPr>
          <w:sz w:val="22"/>
          <w:szCs w:val="22"/>
        </w:rPr>
      </w:pPr>
    </w:p>
    <w:p w14:paraId="0233F6B1" w14:textId="77777777" w:rsidR="00944C3D" w:rsidRDefault="00944C3D" w:rsidP="00944C3D">
      <w:pPr>
        <w:rPr>
          <w:sz w:val="22"/>
          <w:szCs w:val="22"/>
        </w:rPr>
      </w:pPr>
    </w:p>
    <w:p w14:paraId="1E8B8D8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AC0B0AF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D470F19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A1B37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1A043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E1FBC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7DCFB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61036560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F971BB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30E185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EC9711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392B3C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A5509A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B608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1249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9CFA9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08CEB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2EFE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891E8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BC8E3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146E8F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8654C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1371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BBFD6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4A963E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16A28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A83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D197C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59F6134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04DF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ADE2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7122E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2B945A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8B2CC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4EA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7D80A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454B2D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05CA6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D6EA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BD28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CEAD6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4103BB3B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3DEE42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8E331D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EFCBDA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888717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732961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AB480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9B9D0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326372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575C79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2777C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CE834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102F0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C1FA63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5388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F69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80A2D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BE9789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6C4DA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9060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FAD7D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9F2D64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41293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7BF89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D4E13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7387FC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D8A88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ADF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3A119C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3D1A8D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D481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2FF46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C242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753E8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3ECF612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4A8E4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4E674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0DC18C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6AF87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E8413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071BAE2F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BF5FF9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5A23E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1F7683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A12382A" w14:textId="77777777" w:rsidR="00944C3D" w:rsidRPr="003607F0" w:rsidRDefault="00944C3D" w:rsidP="00944C3D"/>
    <w:p w14:paraId="78015C0D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EED35" w14:textId="77777777" w:rsidR="000D3198" w:rsidRDefault="000D3198">
      <w:r>
        <w:separator/>
      </w:r>
    </w:p>
  </w:endnote>
  <w:endnote w:type="continuationSeparator" w:id="0">
    <w:p w14:paraId="4B73E246" w14:textId="77777777" w:rsidR="000D3198" w:rsidRDefault="000D3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4E7A3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1E0740A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3D88B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8173D6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08ADF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5D4C6979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1954A" w14:textId="77777777" w:rsidR="000D3198" w:rsidRDefault="000D3198">
      <w:r>
        <w:separator/>
      </w:r>
    </w:p>
  </w:footnote>
  <w:footnote w:type="continuationSeparator" w:id="0">
    <w:p w14:paraId="23A50173" w14:textId="77777777" w:rsidR="000D3198" w:rsidRDefault="000D3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080058">
    <w:abstractNumId w:val="13"/>
  </w:num>
  <w:num w:numId="2" w16cid:durableId="2109308582">
    <w:abstractNumId w:val="17"/>
  </w:num>
  <w:num w:numId="3" w16cid:durableId="1228687861">
    <w:abstractNumId w:val="8"/>
  </w:num>
  <w:num w:numId="4" w16cid:durableId="366873178">
    <w:abstractNumId w:val="7"/>
  </w:num>
  <w:num w:numId="5" w16cid:durableId="46277732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497434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9119502">
    <w:abstractNumId w:val="20"/>
  </w:num>
  <w:num w:numId="8" w16cid:durableId="1914241902">
    <w:abstractNumId w:val="10"/>
  </w:num>
  <w:num w:numId="9" w16cid:durableId="1119495889">
    <w:abstractNumId w:val="0"/>
  </w:num>
  <w:num w:numId="10" w16cid:durableId="1761684476">
    <w:abstractNumId w:val="19"/>
  </w:num>
  <w:num w:numId="11" w16cid:durableId="911506752">
    <w:abstractNumId w:val="6"/>
  </w:num>
  <w:num w:numId="12" w16cid:durableId="1147622662">
    <w:abstractNumId w:val="9"/>
  </w:num>
  <w:num w:numId="13" w16cid:durableId="403189587">
    <w:abstractNumId w:val="12"/>
  </w:num>
  <w:num w:numId="14" w16cid:durableId="179702357">
    <w:abstractNumId w:val="15"/>
  </w:num>
  <w:num w:numId="15" w16cid:durableId="523445784">
    <w:abstractNumId w:val="14"/>
  </w:num>
  <w:num w:numId="16" w16cid:durableId="1908344196">
    <w:abstractNumId w:val="2"/>
  </w:num>
  <w:num w:numId="17" w16cid:durableId="1576814453">
    <w:abstractNumId w:val="4"/>
  </w:num>
  <w:num w:numId="18" w16cid:durableId="1338537042">
    <w:abstractNumId w:val="11"/>
  </w:num>
  <w:num w:numId="19" w16cid:durableId="1348483905">
    <w:abstractNumId w:val="5"/>
  </w:num>
  <w:num w:numId="20" w16cid:durableId="1664891803">
    <w:abstractNumId w:val="18"/>
  </w:num>
  <w:num w:numId="21" w16cid:durableId="1611234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D3198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764D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4D3F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17278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B334C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6455E0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D5679-278F-45C4-AF5A-EB8269349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5277</Words>
  <Characters>30081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2023-03-16T13:04:00Z</dcterms:created>
  <dcterms:modified xsi:type="dcterms:W3CDTF">2023-03-16T13:04:00Z</dcterms:modified>
</cp:coreProperties>
</file>