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B5868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5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9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0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E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4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7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2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8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7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9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3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1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5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F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B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0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4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6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A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6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F2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2D8DF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B7E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32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A1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ADA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8E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08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C6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914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4F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083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6F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DF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193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B10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C1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44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96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0D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E3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16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E2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073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44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F2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4E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7D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F5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24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2F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81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F7B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16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2C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12E46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43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197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A2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B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333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F0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AB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50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02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AE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398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F94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E53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F1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408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513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94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5B8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7E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DD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EE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52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7B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3B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53F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68A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F0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F1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7D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248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357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BE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9A3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3E650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41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4D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82C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2A2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4C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EF3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31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1D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7A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22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0B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70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88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891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81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DB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8F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D3C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9E1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F9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98B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25C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EA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5E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BB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A7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A8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A6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75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96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298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DD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707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5EE8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4C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62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3F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0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3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0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0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8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B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9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14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7B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F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9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A2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99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42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4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E8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92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2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8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88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B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F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D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DD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7D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2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6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89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0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D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054D8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9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5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E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1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F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3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3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9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1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D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1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A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1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4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8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6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1F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AE85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E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1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D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B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6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A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217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69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C5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C0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DA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218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B2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0F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21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EC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32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F538C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6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8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B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C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0C1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5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E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2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F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67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E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F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7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0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01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4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EA16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A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5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6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7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E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8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6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5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4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3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3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0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C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4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5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8A64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9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E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9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7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2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1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4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F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B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B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2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E20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F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8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D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6A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9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B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8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9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4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2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6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1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F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B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9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C9C9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9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B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C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F1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9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2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F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C4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50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76E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D3011" w14:textId="3700B00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9020BF">
              <w:rPr>
                <w:rFonts w:ascii="Arial" w:hAnsi="Arial"/>
                <w:lang w:eastAsia="sk-SK"/>
              </w:rPr>
              <w:t>2</w:t>
            </w:r>
            <w:r w:rsidR="00616DD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E6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0D3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E26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35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5B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7A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4F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DF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8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2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4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4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3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F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9331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C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7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B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2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9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8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B66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B2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B7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994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C020DB" wp14:editId="76B95BB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01630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2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4C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34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E8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6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3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8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1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B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0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4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7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7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72076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ECC4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DD8BD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64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000FD89" wp14:editId="010B3A2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00E53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C1B0CC" wp14:editId="6FA84D6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840AE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AEAF8B" wp14:editId="1691231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7E241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8FB0629" wp14:editId="31283B9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FFB12" w14:textId="77777777" w:rsidR="00433DEC" w:rsidRDefault="00000000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F82205C" wp14:editId="6E205ED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6D0B5" w14:textId="1090ED44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9020B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616DD7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8220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A16D0B5" w14:textId="1090ED44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9020B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616DD7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AE3037E" wp14:editId="2209EB3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65BD3" w14:textId="2CFF73E0" w:rsidR="00433DEC" w:rsidRDefault="00433DEC" w:rsidP="00944C3D">
                                  <w:r>
                                    <w:t>20</w:t>
                                  </w:r>
                                  <w:r w:rsidR="009020BF">
                                    <w:t>2</w:t>
                                  </w:r>
                                  <w:r w:rsidR="00616DD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3037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B465BD3" w14:textId="2CFF73E0" w:rsidR="00433DEC" w:rsidRDefault="00433DEC" w:rsidP="00944C3D">
                            <w:r>
                              <w:t>20</w:t>
                            </w:r>
                            <w:r w:rsidR="009020BF">
                              <w:t>2</w:t>
                            </w:r>
                            <w:r w:rsidR="00616DD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190785C" wp14:editId="4E665F2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0AED0" w14:textId="77777777" w:rsidR="00433DEC" w:rsidRDefault="00000000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8040D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43C45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4CFB70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5D2D37" wp14:editId="399C6CD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82539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108A0D1" wp14:editId="030E3F8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6ED62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A8E4F4" wp14:editId="6E64519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E2BE8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99ADC62" wp14:editId="65055CD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61936" w14:textId="3A163A52" w:rsidR="00433DEC" w:rsidRDefault="00433DEC" w:rsidP="00944C3D">
                                  <w:r>
                                    <w:t>20</w:t>
                                  </w:r>
                                  <w:r w:rsidR="00616DD7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ADC6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2361936" w14:textId="3A163A52" w:rsidR="00433DEC" w:rsidRDefault="00433DEC" w:rsidP="00944C3D">
                            <w:r>
                              <w:t>20</w:t>
                            </w:r>
                            <w:r w:rsidR="00616DD7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9C86C25" wp14:editId="38E9837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EEFBF" w14:textId="77777777" w:rsidR="00433DEC" w:rsidRDefault="00000000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1650C4C" wp14:editId="4C95B5E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9E5EB" w14:textId="31A76344" w:rsidR="00433DEC" w:rsidRDefault="00433DEC" w:rsidP="00944C3D">
                                  <w:r>
                                    <w:t>20</w:t>
                                  </w:r>
                                  <w:r w:rsidR="00616DD7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50C4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AA9E5EB" w14:textId="31A76344" w:rsidR="00433DEC" w:rsidRDefault="00433DEC" w:rsidP="00944C3D">
                            <w:r>
                              <w:t>20</w:t>
                            </w:r>
                            <w:r w:rsidR="00616DD7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670F162" wp14:editId="55E8FD7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A4BD7" w14:textId="77777777" w:rsidR="00433DEC" w:rsidRDefault="00000000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ACC88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95C61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ACCB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9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9B0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E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C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D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C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7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4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A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A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C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6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C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F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3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B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4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F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F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4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B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2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D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6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D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C858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C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09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8C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0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2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F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1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0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4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F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C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B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9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6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C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E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2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D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D4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E1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C6B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53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08E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B9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86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0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E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6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3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0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3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6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D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BB18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7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1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9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4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E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F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D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3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5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3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9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F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5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3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E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0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0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9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9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2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8CA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9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E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D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9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F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E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6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C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CF68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F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D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A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C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0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0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2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E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D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D8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0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3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99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D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5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D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D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C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2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15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6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D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9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7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6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8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D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16D1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E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6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D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C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1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5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A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D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9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2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5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3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0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9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E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E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3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D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06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FF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ED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EB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66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AE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2B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8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6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6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C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6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5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6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6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9AA8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7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C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3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C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1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9E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4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4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C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9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9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D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B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8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9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2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A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5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D1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76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25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C2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84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7B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27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3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E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5F56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6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E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5189C9" wp14:editId="611FDB0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CF4E8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C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7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F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6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2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B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2E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9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7F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3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2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5D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7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5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6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A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7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A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9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F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8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2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3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4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8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B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A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5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6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F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960F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1D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17BC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B90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8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21A04A" wp14:editId="0B0EF21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24A7C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36114821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36114821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9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7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1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1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7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4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2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9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C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69AFC6" wp14:editId="0C8915D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853F9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2021527882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2021527882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7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B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3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F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E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6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6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8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3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2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7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EC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D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F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0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9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52E3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A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9DAD5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4D9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7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F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7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A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C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B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F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0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3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E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2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0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E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9278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D3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1F7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9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17F449" wp14:editId="6C034ED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6823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 </w:t>
                                  </w:r>
                                  <w:r w:rsidR="008B648B"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 </w:t>
                            </w:r>
                            <w:r w:rsidR="008B648B"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60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B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1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2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1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9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D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5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F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7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7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C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4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3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3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B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1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7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2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3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4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5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7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9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2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80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4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D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A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4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F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847E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8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D5D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28FC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6612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8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E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0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B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4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2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C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A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66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D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A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D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9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8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3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3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E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6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A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6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4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2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A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F1DB8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E1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F3678B" wp14:editId="75D8122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5E460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E5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0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D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F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F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0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0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6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4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6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2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A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5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F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7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9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D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3CD653" wp14:editId="21F73A0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5D92A" w14:textId="77777777" w:rsidR="00433DEC" w:rsidRDefault="008B648B" w:rsidP="00944C3D">
                                  <w:r>
                                    <w:t>0869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433DEC" w:rsidRDefault="008B648B" w:rsidP="00944C3D">
                            <w:r>
                              <w:t>0869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B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C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E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D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7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4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4CF0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9F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268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27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2D64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36C71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7A96A2" wp14:editId="0DF188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ED191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8B648B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8B648B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0084E7" wp14:editId="5CF751C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F3CB0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53AB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D64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E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E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9AE6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5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FB1E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085007" wp14:editId="34F2DA2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93E0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9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2B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77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3C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B1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3F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1A2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3559D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6856F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A73007" wp14:editId="1FEA690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FE25D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0B1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5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2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4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C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D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3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2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D7F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8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590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D558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2AC90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ECC7F11" wp14:editId="0633B89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990D3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3EC3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CED1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379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C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5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C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D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6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6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7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3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7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1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C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9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C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2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E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1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F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F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E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7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C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2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E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F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3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CFA2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878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700B3A" w14:textId="4F7DFF5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16DD7">
              <w:rPr>
                <w:rFonts w:ascii="Arial" w:hAnsi="Arial"/>
                <w:lang w:eastAsia="sk-SK"/>
              </w:rPr>
              <w:t>17.3.2023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6B6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9A3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CC3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A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6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140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914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F7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26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DB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5F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BAA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4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FB7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30E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00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FC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B9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95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A71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C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19DA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8A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2E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09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B0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2B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C20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1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6CB0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E61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E4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90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13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A2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3D8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73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7B03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CDB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08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06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47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85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A2E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1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AFB8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04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F8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8E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0B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70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C86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E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8CF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4F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12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AC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17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1F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677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4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0307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2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6D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C3DCF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3016EC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903FA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8AFAB6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6500A8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7B1A58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52811D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D426C14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3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0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85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8A7A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780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A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E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3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4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B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D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1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A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9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3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6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5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5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2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E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4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A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C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D71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F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5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C55754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58224B9" w14:textId="77777777" w:rsidR="00944C3D" w:rsidRDefault="00944C3D" w:rsidP="00944C3D">
      <w:pPr>
        <w:rPr>
          <w:rFonts w:ascii="Arial" w:hAnsi="Arial"/>
        </w:rPr>
      </w:pPr>
    </w:p>
    <w:p w14:paraId="7CC7C2E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168D98E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13070C6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A632A0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94F4C8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23844B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AD2803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3B100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7162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E060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F220B7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88E54A3" w14:textId="0FC1AB77" w:rsidR="00944C3D" w:rsidRPr="008D0433" w:rsidRDefault="00616DD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Štefan Majtán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51DF2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EA07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C9495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81D83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F413D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F2E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FA318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30E9D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2CA0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5940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4B9C0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AACAB8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D3D39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0DC6CA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4266C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56E3ED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6D36F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5E357F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B1455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0D2370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4BEDC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92F19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EFD27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9F56D2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953F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7BBF53C" w14:textId="77777777" w:rsidR="00944C3D" w:rsidRPr="008D0433" w:rsidRDefault="008B64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0BBA6A8" w14:textId="77777777" w:rsidR="00944C3D" w:rsidRPr="008D0433" w:rsidRDefault="008B64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0DB4E55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76916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59BD78A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6A89DA8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490E030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FCDF9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BDBB4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697CF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1D4D7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99761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F83BD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C097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326E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CAF57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38EF4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23FCD5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4B60B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D7A58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F4E59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317726B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58D5A0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AC45CC4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0A27C65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2EFAF5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1BAB60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025C8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49690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F3B51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651CFB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2E59D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DE3C6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641D3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7E8C0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B9A38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687D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9808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73323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5CEA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50FFD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174BC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592CA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13255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8C3B3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7C7B6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3B79F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6673D5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1AA04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27417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AADCA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845E8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CF84E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CE4C1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ECEDE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133DE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DE733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9A94D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EFBBB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A64BB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57440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7CD73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FDE82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3A10A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056762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C9E9F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C6C1F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B0417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70686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B56BD5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FFF1E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3BD2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0A9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D1E37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A8958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9A9F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CA3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D7B0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F54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E965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7D66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AC13D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65A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1AE2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9816A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9B2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FE6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89BE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13C4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F7A43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5A95F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DB90E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6DE0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54E2B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63ED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AD96C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B7DD33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51CC20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4CEA6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C933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1B87E6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DD6C30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30412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42916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AD0AE5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D87103C" w14:textId="77777777" w:rsidTr="00503750">
        <w:tc>
          <w:tcPr>
            <w:tcW w:w="2302" w:type="dxa"/>
            <w:vAlign w:val="center"/>
          </w:tcPr>
          <w:p w14:paraId="02BC8F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6E869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D2542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966AD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31CD1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3A43F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F29A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B0FF0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A68F574" w14:textId="77777777" w:rsidTr="00503750">
        <w:tc>
          <w:tcPr>
            <w:tcW w:w="15593" w:type="dxa"/>
            <w:gridSpan w:val="8"/>
            <w:vAlign w:val="center"/>
          </w:tcPr>
          <w:p w14:paraId="4186C6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957248D" w14:textId="77777777" w:rsidTr="00503750">
        <w:tc>
          <w:tcPr>
            <w:tcW w:w="2302" w:type="dxa"/>
            <w:vAlign w:val="center"/>
          </w:tcPr>
          <w:p w14:paraId="579D5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6C75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F79F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9CE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BD8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2839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AD8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E05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370E9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2216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9D67C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829F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1BCC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70CA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168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A08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BF3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BDEF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3891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C3A52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8557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7EC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A12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A10F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D589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0F26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CAA6A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B495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8D624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A4DFB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C3A2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4F2C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683D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1A59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EA18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6E9BD15" w14:textId="77777777" w:rsidTr="00503750">
        <w:tc>
          <w:tcPr>
            <w:tcW w:w="2302" w:type="dxa"/>
            <w:vAlign w:val="center"/>
          </w:tcPr>
          <w:p w14:paraId="0368C9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16B6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6AEC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378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968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CC87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2D3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B7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191DCE" w14:textId="77777777" w:rsidTr="00503750">
        <w:tc>
          <w:tcPr>
            <w:tcW w:w="15593" w:type="dxa"/>
            <w:gridSpan w:val="8"/>
            <w:vAlign w:val="center"/>
          </w:tcPr>
          <w:p w14:paraId="1007A3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8B459A6" w14:textId="77777777" w:rsidTr="00503750">
        <w:tc>
          <w:tcPr>
            <w:tcW w:w="2302" w:type="dxa"/>
            <w:vAlign w:val="center"/>
          </w:tcPr>
          <w:p w14:paraId="2E991E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2C98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E59A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DC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271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372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C5B9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601F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B8D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E01D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5E256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2C6A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286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C9B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F41D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09F0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6E8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8230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477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4FE6C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8A23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344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DE05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7EE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2B45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0E17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B719E" w14:textId="77777777" w:rsidTr="00503750">
        <w:tc>
          <w:tcPr>
            <w:tcW w:w="2302" w:type="dxa"/>
            <w:vAlign w:val="center"/>
          </w:tcPr>
          <w:p w14:paraId="78845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3C16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24E9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0C5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4D9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E3B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AB9D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C6E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425B7" w14:textId="77777777" w:rsidTr="00503750">
        <w:tc>
          <w:tcPr>
            <w:tcW w:w="15593" w:type="dxa"/>
            <w:gridSpan w:val="8"/>
            <w:vAlign w:val="center"/>
          </w:tcPr>
          <w:p w14:paraId="7FE2B2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DF3B0DE" w14:textId="77777777" w:rsidTr="00503750">
        <w:tc>
          <w:tcPr>
            <w:tcW w:w="2302" w:type="dxa"/>
            <w:vAlign w:val="center"/>
          </w:tcPr>
          <w:p w14:paraId="6987A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D5EA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8D53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B9A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167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DE64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1CB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F1F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7BAC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8D50C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4646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1837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A16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10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9E96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FE3E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9F39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3559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445C6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D185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F178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75C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FCC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EE7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51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1230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348DE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F5740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14F3C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D045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F76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64DE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C846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AA7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181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B1B1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E33F3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8F43C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71AE3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D9A3E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67E6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95D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94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957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B2AD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BF78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5CCD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D2863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7D9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A50B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8C0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7B6F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3ED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2E3D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EE98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9F37A7" w14:textId="77777777" w:rsidR="00944C3D" w:rsidRDefault="00944C3D" w:rsidP="00944C3D">
      <w:pPr>
        <w:rPr>
          <w:rFonts w:ascii="Arial" w:hAnsi="Arial"/>
          <w:b/>
        </w:rPr>
      </w:pPr>
    </w:p>
    <w:p w14:paraId="0326F7A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FF2E2C9" w14:textId="77777777" w:rsidTr="00503750">
        <w:tc>
          <w:tcPr>
            <w:tcW w:w="1944" w:type="dxa"/>
            <w:vAlign w:val="center"/>
          </w:tcPr>
          <w:p w14:paraId="08F8AB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6D246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BEF62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999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35EDB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922D1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CF55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809A9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5A60A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DEA9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AB277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BA3A4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0F33EE7" w14:textId="77777777" w:rsidTr="00503750">
        <w:tc>
          <w:tcPr>
            <w:tcW w:w="15685" w:type="dxa"/>
            <w:gridSpan w:val="12"/>
            <w:vAlign w:val="center"/>
          </w:tcPr>
          <w:p w14:paraId="03F31E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EF3D4B7" w14:textId="77777777" w:rsidTr="00503750">
        <w:tc>
          <w:tcPr>
            <w:tcW w:w="1944" w:type="dxa"/>
            <w:vAlign w:val="center"/>
          </w:tcPr>
          <w:p w14:paraId="2EC0F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AE9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63D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AFC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26B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7EB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1C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1B6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40C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EBA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11B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55F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9896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B344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872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752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3D6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62C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850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388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B8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8A6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BA0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D40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5FE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FFDB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A6919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D0C9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2AC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62E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7CA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5CE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FCB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B95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B08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A45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7FE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004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AF12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0150A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23C0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FA5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31A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747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018D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4E86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21E7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5612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C70C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78B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AA47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5D221F3" w14:textId="77777777" w:rsidTr="00503750">
        <w:tc>
          <w:tcPr>
            <w:tcW w:w="1944" w:type="dxa"/>
            <w:vAlign w:val="center"/>
          </w:tcPr>
          <w:p w14:paraId="7E92F5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E80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3EF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ABD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169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48A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847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8BB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68F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7D4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D32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B5A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A361B" w14:textId="77777777" w:rsidTr="00503750">
        <w:tc>
          <w:tcPr>
            <w:tcW w:w="15685" w:type="dxa"/>
            <w:gridSpan w:val="12"/>
            <w:vAlign w:val="center"/>
          </w:tcPr>
          <w:p w14:paraId="596D3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E310CBF" w14:textId="77777777" w:rsidTr="00503750">
        <w:tc>
          <w:tcPr>
            <w:tcW w:w="1944" w:type="dxa"/>
            <w:vAlign w:val="center"/>
          </w:tcPr>
          <w:p w14:paraId="72EA86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3C4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020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5FC5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300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8CD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6E7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0CB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01E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2AE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65D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4DF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4145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AC2C9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DB1D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C40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F8E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8EB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C73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F04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3DD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F9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7E6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49DD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96B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A2FA2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F1D8B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B710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03F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DAC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5F2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090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42E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906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7DA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BDD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C8D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EF4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99224F" w14:textId="77777777" w:rsidTr="00503750">
        <w:tc>
          <w:tcPr>
            <w:tcW w:w="1944" w:type="dxa"/>
            <w:vAlign w:val="center"/>
          </w:tcPr>
          <w:p w14:paraId="0D63CE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EF9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C4F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9D2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327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0D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3F2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9A7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3BC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03B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B9B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C52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DC7A0" w14:textId="77777777" w:rsidTr="00503750">
        <w:tc>
          <w:tcPr>
            <w:tcW w:w="15685" w:type="dxa"/>
            <w:gridSpan w:val="12"/>
            <w:vAlign w:val="center"/>
          </w:tcPr>
          <w:p w14:paraId="58C607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2EBB500" w14:textId="77777777" w:rsidTr="00503750">
        <w:tc>
          <w:tcPr>
            <w:tcW w:w="1944" w:type="dxa"/>
            <w:vAlign w:val="center"/>
          </w:tcPr>
          <w:p w14:paraId="6BB018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9B2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3A9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62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0CD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FA8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C52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8E0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725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818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A28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8B8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9B02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8B6E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B1D3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558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AD1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7A2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4AB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7F8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EE3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6EF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806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16E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F8B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52D7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EA7A0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D0F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259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E5F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90E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7E3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917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B44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0CF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02D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271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262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67A97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C3D2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15E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FA8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C06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792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193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38C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349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6FC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51D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746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979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9095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FDCDB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25B744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517F5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3236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04D2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027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32E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481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BF7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74F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6B8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31A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40A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650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064F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885E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F928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C1C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5AF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B34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255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B4E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EA7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133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889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C57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D03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DD63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3FA3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6AC32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776C2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7CEB5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25DC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EFEC34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0AA6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B39F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90199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E96E0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38EA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C8020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2334D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41C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7486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F028C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FE442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D1388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72C48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2705CE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EB2B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EF50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F775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59D133A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BA99C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4F25B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B548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522A6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5F747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A7ED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5EE3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8183E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030E2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E5D98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B980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AF3E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03ED9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440986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CBF11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917CB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0F2A9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86623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15E8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32101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936A32E" w14:textId="77777777" w:rsidTr="00503750">
        <w:trPr>
          <w:trHeight w:val="1073"/>
        </w:trPr>
        <w:tc>
          <w:tcPr>
            <w:tcW w:w="3614" w:type="dxa"/>
            <w:vMerge/>
          </w:tcPr>
          <w:p w14:paraId="4D2461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C68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7700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F5AF1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EEAE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3CA1A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B731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F5E7424" w14:textId="77777777" w:rsidTr="00503750">
        <w:trPr>
          <w:trHeight w:val="283"/>
        </w:trPr>
        <w:tc>
          <w:tcPr>
            <w:tcW w:w="3614" w:type="dxa"/>
          </w:tcPr>
          <w:p w14:paraId="501EED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7742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444A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D978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E699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AAC8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EBD5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AA6C600" w14:textId="77777777" w:rsidTr="00503750">
        <w:trPr>
          <w:trHeight w:val="283"/>
        </w:trPr>
        <w:tc>
          <w:tcPr>
            <w:tcW w:w="3614" w:type="dxa"/>
          </w:tcPr>
          <w:p w14:paraId="159A8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C26A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7196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9A0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CA18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0BF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6D2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AEFB14" w14:textId="77777777" w:rsidTr="00503750">
        <w:trPr>
          <w:trHeight w:val="283"/>
        </w:trPr>
        <w:tc>
          <w:tcPr>
            <w:tcW w:w="3614" w:type="dxa"/>
          </w:tcPr>
          <w:p w14:paraId="4B06E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B980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7FB5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5EF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19AE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4EB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1B7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DE30D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A9AFB6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AAB971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6AB1C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D72EB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CD268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F00AC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7EE4E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C56DC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B5AA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02A9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E205D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D77987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CF94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4F246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20198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A80B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7A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E7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58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B1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1B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482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33D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712E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80AF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CE60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27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B1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60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13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49F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65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9DC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038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1CB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8923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A47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147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F6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A0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436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7F4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20C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249C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C39D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D8D6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4A1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92F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37F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3BC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623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E1C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F838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A4FB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9E885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BE1E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A6D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89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40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2C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2D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6BA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711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8E246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4470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0CB58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16BC9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E4E9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08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A5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6D9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64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7B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EB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693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04A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09D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8FC1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52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4D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642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8A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90E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63F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220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0AB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3CF4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80A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42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57C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E8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113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F5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82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64E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3F96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077EC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96F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16A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621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8F0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57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47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4D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DAF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B5AD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C7C78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932CB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492BC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221F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675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4E5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A0A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71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1F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C8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09B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06144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3282A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028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901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40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3C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FD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BF0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B09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97D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44D7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152F5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FC734D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841FF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F6BF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2C29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3768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B1A2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A8E1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CDF3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13CD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B5D7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10C6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9B81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BF23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B482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0CF6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642D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3DCE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267F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F71ED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A6795F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F11FD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75F3F4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074073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C0BDE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755E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B669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02E4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09C9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C474E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E469C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EDF5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E189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5DC7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B033E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923CC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4C63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4D1A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08D5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E60D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B36E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284FB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D322D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F743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E983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5839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9318B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97935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B878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02BF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980324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616A7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2DC9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C00A4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AFCE6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2FDB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F86C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5B97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BCB6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C6DBE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6576FC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6911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C394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14A2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B37C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BEDE456" w14:textId="77777777" w:rsidR="00944C3D" w:rsidRDefault="00944C3D" w:rsidP="00944C3D">
      <w:pPr>
        <w:rPr>
          <w:rFonts w:ascii="Arial" w:hAnsi="Arial"/>
          <w:b/>
        </w:rPr>
      </w:pPr>
    </w:p>
    <w:p w14:paraId="005D876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A87964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F20D4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9979B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8341D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25294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51465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E5429A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E9DF2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C7C1C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67B8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1492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FB33A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DCE59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423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788E5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9E9F2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0878EB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5F89E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DED1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AEB40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E2831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051574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B13D31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2962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423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73AE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150B7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E648AC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5ECBDDB" w14:textId="77777777" w:rsidTr="00503750">
        <w:tc>
          <w:tcPr>
            <w:tcW w:w="2835" w:type="dxa"/>
            <w:vAlign w:val="center"/>
          </w:tcPr>
          <w:p w14:paraId="422BB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334C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FB9D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AD9BE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772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D634F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EDBEC6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63C5FC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5338B13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AFE7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B1F02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56F3D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D5599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767E9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609C5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FF9D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389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D23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FAB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B1E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92CF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0E42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B2FF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236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A9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557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006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4FC5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61EB5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3188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F2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374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F4C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CB9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4860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9203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3B6D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7DE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712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00A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53A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8A16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906BC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267E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2A3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B26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03E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5A6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1375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F53B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B0A78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CC2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8ED9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861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F88E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64FD0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C4B585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18821C6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E84768F" w14:textId="77777777" w:rsidR="00944C3D" w:rsidRDefault="00944C3D" w:rsidP="00944C3D">
      <w:pPr>
        <w:rPr>
          <w:rFonts w:ascii="Arial" w:hAnsi="Arial"/>
          <w:b/>
        </w:rPr>
      </w:pPr>
    </w:p>
    <w:p w14:paraId="5AC5065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C0DE946" w14:textId="77777777" w:rsidTr="00503750">
        <w:tc>
          <w:tcPr>
            <w:tcW w:w="2835" w:type="dxa"/>
            <w:vAlign w:val="center"/>
          </w:tcPr>
          <w:p w14:paraId="53903E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FB5A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5D733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BDB17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F2684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3AE98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4B35B8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CBAF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B644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108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1F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5B73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78C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B2E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FCA8A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8418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D5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081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77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16B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417C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B33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E00E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71D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D3E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EB1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169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996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E162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B7D1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0F6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F4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72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F9C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535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EF49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CF0AF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84C0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D70B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E53C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57C2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3630BC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9C68E6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50B607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151F4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01C34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83E72B7" w14:textId="77777777" w:rsidTr="00503750">
        <w:trPr>
          <w:trHeight w:val="699"/>
        </w:trPr>
        <w:tc>
          <w:tcPr>
            <w:tcW w:w="3502" w:type="dxa"/>
            <w:vMerge/>
          </w:tcPr>
          <w:p w14:paraId="0081A5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8A5D7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D45C2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09C5B8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EC3C1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6E24DD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2D1404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8C209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96F5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E8492B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EFCA67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136BD8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3CAA6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051C9A2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B119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120D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954FA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88A29F4" w14:textId="77777777" w:rsidTr="00503750">
        <w:trPr>
          <w:trHeight w:val="593"/>
        </w:trPr>
        <w:tc>
          <w:tcPr>
            <w:tcW w:w="3497" w:type="dxa"/>
          </w:tcPr>
          <w:p w14:paraId="2A1EF1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02098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D74E5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1741B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7835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9B11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1F7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C549F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46482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4BF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2B8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77C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B2BE5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3C6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60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7A81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7F4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CB6F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E74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5633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BF905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102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4F5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ACD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ACB14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194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DBF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60A3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22C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24A8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806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02C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7D603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DFE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D07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8705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E9AB2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5581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431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19EE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5E2DA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E05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695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764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BAAE2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B72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263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E7BF7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4CF05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5098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5CB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A94731" w14:textId="77777777" w:rsidR="00944C3D" w:rsidRDefault="00944C3D" w:rsidP="00944C3D">
      <w:pPr>
        <w:rPr>
          <w:rFonts w:ascii="Arial" w:hAnsi="Arial"/>
          <w:b/>
        </w:rPr>
      </w:pPr>
    </w:p>
    <w:p w14:paraId="4C1D1285" w14:textId="77777777" w:rsidR="00944C3D" w:rsidRDefault="00944C3D" w:rsidP="00944C3D">
      <w:pPr>
        <w:rPr>
          <w:rFonts w:ascii="Arial" w:hAnsi="Arial"/>
          <w:b/>
        </w:rPr>
      </w:pPr>
    </w:p>
    <w:p w14:paraId="125C4B91" w14:textId="77777777" w:rsidR="00944C3D" w:rsidRDefault="00944C3D" w:rsidP="00944C3D">
      <w:pPr>
        <w:rPr>
          <w:rFonts w:ascii="Arial" w:hAnsi="Arial"/>
          <w:b/>
        </w:rPr>
      </w:pPr>
    </w:p>
    <w:p w14:paraId="79CBA595" w14:textId="77777777" w:rsidR="00944C3D" w:rsidRDefault="00944C3D" w:rsidP="00944C3D">
      <w:pPr>
        <w:rPr>
          <w:rFonts w:ascii="Arial" w:hAnsi="Arial"/>
          <w:b/>
        </w:rPr>
      </w:pPr>
    </w:p>
    <w:p w14:paraId="149C2FE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C81C66B" w14:textId="77777777" w:rsidTr="00503750">
        <w:tc>
          <w:tcPr>
            <w:tcW w:w="2622" w:type="dxa"/>
            <w:vAlign w:val="center"/>
          </w:tcPr>
          <w:p w14:paraId="46E684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47A50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378CE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C89D0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E1AA8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FCB74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B38A8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7A60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7CC1D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A589B7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9A5D7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DAE3F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505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A5EF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0FC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5E9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ED3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2C9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EFC8D8E" w14:textId="77777777" w:rsidTr="00503750">
        <w:tc>
          <w:tcPr>
            <w:tcW w:w="2622" w:type="dxa"/>
            <w:vAlign w:val="center"/>
          </w:tcPr>
          <w:p w14:paraId="10D91B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3FC55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27AD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7CC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82C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18A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D88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3503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CF46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FC1D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2DE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ED4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DAF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8FE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48294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C22D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64C5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CFB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E19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BF5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7E3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0F13233" w14:textId="77777777" w:rsidTr="00503750">
        <w:tc>
          <w:tcPr>
            <w:tcW w:w="2622" w:type="dxa"/>
            <w:vAlign w:val="center"/>
          </w:tcPr>
          <w:p w14:paraId="2B6573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DFF532A" w14:textId="73CD9CB9" w:rsidR="00944C3D" w:rsidRPr="008C56AB" w:rsidRDefault="00616DD7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39327</w:t>
            </w:r>
          </w:p>
        </w:tc>
        <w:tc>
          <w:tcPr>
            <w:tcW w:w="1275" w:type="dxa"/>
            <w:vAlign w:val="center"/>
          </w:tcPr>
          <w:p w14:paraId="772674B4" w14:textId="77777777" w:rsidR="00944C3D" w:rsidRPr="008C56AB" w:rsidRDefault="00944C3D" w:rsidP="008B648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5826BD" w14:textId="77777777" w:rsidR="00944C3D" w:rsidRPr="008C56AB" w:rsidRDefault="00944C3D" w:rsidP="008B648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D2D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D657BF" w14:textId="732288AB" w:rsidR="00944C3D" w:rsidRPr="008C56AB" w:rsidRDefault="00616DD7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46980</w:t>
            </w:r>
          </w:p>
        </w:tc>
      </w:tr>
      <w:tr w:rsidR="0099716A" w:rsidRPr="00050529" w14:paraId="7272ED6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1F9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657B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BB4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D9A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9AD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5B5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85229E" w14:textId="77777777" w:rsidTr="00503750">
        <w:tc>
          <w:tcPr>
            <w:tcW w:w="2622" w:type="dxa"/>
            <w:vAlign w:val="center"/>
          </w:tcPr>
          <w:p w14:paraId="3E0A7C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3452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659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5CE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04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0B0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18EA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38E08B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DA1FD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FB6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B4A6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041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180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1DE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6A2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FEEC7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8E3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C87F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50A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634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E5D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9A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26E0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C331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50E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92A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1F4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B68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637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4B29D2" w14:textId="77777777" w:rsidTr="00503750">
        <w:tc>
          <w:tcPr>
            <w:tcW w:w="2622" w:type="dxa"/>
            <w:vAlign w:val="center"/>
          </w:tcPr>
          <w:p w14:paraId="1D6E2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6D00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B82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A8E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B68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9B8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F6A0392" w14:textId="77777777" w:rsidTr="00503750">
        <w:tc>
          <w:tcPr>
            <w:tcW w:w="2622" w:type="dxa"/>
            <w:vAlign w:val="center"/>
          </w:tcPr>
          <w:p w14:paraId="4B9033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61B8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BB2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8CA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FBC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AF9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276AD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17A7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36F4063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05DA39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91A8C1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03CB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93A03B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DEEF9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ECA70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31353C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8D0A13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6C4B2F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01BC0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80BD4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0EAF0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45DBA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3C7B3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6566A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0878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E0950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CA42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3F9B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F4799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E2ED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5CAB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82A53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47D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AB69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0F0A7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8204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6FF2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8AD2C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F830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E4B3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4C68C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EE37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7A02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6C306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99FE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D4DF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C96D5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2294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C9C4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69571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0133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AB8A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2F0E1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9557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2FE27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B1054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A8D36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8598D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AA8FB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C26A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6886C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F310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B857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E034E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2231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CBD1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82DB9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9B5B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E1F5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E9A46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6502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00D2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889C5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90E2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20F5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980CE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3CEC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4D28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D2144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C454C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82C6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FFE5F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C2670B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35DFA8F" w14:textId="77777777" w:rsidTr="00503750">
        <w:tc>
          <w:tcPr>
            <w:tcW w:w="2835" w:type="dxa"/>
            <w:vAlign w:val="center"/>
          </w:tcPr>
          <w:p w14:paraId="69BF5F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DB7A4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925FE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19107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3D6C9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1F732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5F8097C" w14:textId="77777777" w:rsidTr="00503750">
        <w:tc>
          <w:tcPr>
            <w:tcW w:w="2835" w:type="dxa"/>
            <w:vAlign w:val="center"/>
          </w:tcPr>
          <w:p w14:paraId="1761F4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3E40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DB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629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462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4C1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B6C5A" w14:textId="77777777" w:rsidTr="00503750">
        <w:tc>
          <w:tcPr>
            <w:tcW w:w="2835" w:type="dxa"/>
            <w:vAlign w:val="center"/>
          </w:tcPr>
          <w:p w14:paraId="67908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E8C8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C1F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E22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DC3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D79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8C8FE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EE88B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A338F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27A0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69C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1DDE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F330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BD7F515" w14:textId="77777777" w:rsidTr="00503750">
        <w:tc>
          <w:tcPr>
            <w:tcW w:w="2835" w:type="dxa"/>
            <w:vAlign w:val="center"/>
          </w:tcPr>
          <w:p w14:paraId="0378A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5C18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A4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C5D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0E1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E22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DCC06C" w14:textId="77777777" w:rsidTr="00503750">
        <w:tc>
          <w:tcPr>
            <w:tcW w:w="2835" w:type="dxa"/>
            <w:vAlign w:val="center"/>
          </w:tcPr>
          <w:p w14:paraId="26E20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9525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C9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286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CE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5F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D0CC4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8CECA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032AD8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7123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1C3F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876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5CDE8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FEEA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3ADD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2521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6E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882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FC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7CD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14307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B9472B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4A4AD94" w14:textId="77777777" w:rsidTr="00503750">
        <w:tc>
          <w:tcPr>
            <w:tcW w:w="2552" w:type="dxa"/>
            <w:shd w:val="clear" w:color="auto" w:fill="auto"/>
            <w:vAlign w:val="center"/>
          </w:tcPr>
          <w:p w14:paraId="7900B6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B74D9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CDB89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D2FAA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89C06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D6B607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CA3F5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90B880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A6E532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79CEF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D06EAD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2DE90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B6192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93737B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66259B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18148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D8331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51974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E260B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A214B6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49C1B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3D55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0B2D6EA" w14:textId="77777777" w:rsidTr="00503750">
        <w:tc>
          <w:tcPr>
            <w:tcW w:w="4395" w:type="dxa"/>
            <w:vMerge/>
          </w:tcPr>
          <w:p w14:paraId="2A5584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DD69D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D6041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419350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7EB93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377C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4A75FF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F1E1A8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6147D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B2CD709" w14:textId="77777777" w:rsidR="00944C3D" w:rsidRPr="008C56AB" w:rsidRDefault="00944C3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4228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6827C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0EBBB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E85FCC3" w14:textId="77777777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53EB3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56E1E79" w14:textId="77777777" w:rsidTr="00503750">
        <w:tc>
          <w:tcPr>
            <w:tcW w:w="4395" w:type="dxa"/>
            <w:vAlign w:val="center"/>
          </w:tcPr>
          <w:p w14:paraId="13CAFB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D26C5E9" w14:textId="77777777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8376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E1B54D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C93F9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3D95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09916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928C7C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9936A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75EA8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67C6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2B4CB6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C8473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054E7FE" w14:textId="2BC2C428" w:rsidR="00944C3D" w:rsidRPr="008C56AB" w:rsidRDefault="00616DD7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26479</w:t>
            </w:r>
          </w:p>
        </w:tc>
        <w:tc>
          <w:tcPr>
            <w:tcW w:w="2835" w:type="dxa"/>
            <w:vAlign w:val="center"/>
          </w:tcPr>
          <w:p w14:paraId="1454C2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EC4AD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0010A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3EA69EE" w14:textId="77777777" w:rsidTr="00503750">
        <w:tc>
          <w:tcPr>
            <w:tcW w:w="4395" w:type="dxa"/>
            <w:vAlign w:val="center"/>
          </w:tcPr>
          <w:p w14:paraId="53037B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7A579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22581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6E49F8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2EEC00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C48B9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FFA8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D07F6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BC96A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9026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D408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975FDD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9B532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762B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B93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89ED2D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E9769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1BA628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63AAD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96F12C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0BC4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E85AF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B5AB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530DB4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58EA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3BCE9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0FCC58A" w14:textId="77777777" w:rsidTr="00503750">
        <w:tc>
          <w:tcPr>
            <w:tcW w:w="1843" w:type="dxa"/>
            <w:vAlign w:val="center"/>
          </w:tcPr>
          <w:p w14:paraId="7571593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8793F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E897A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B2096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C2EB63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711EC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5BBCE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C01D975" w14:textId="77777777" w:rsidTr="00503750">
        <w:tc>
          <w:tcPr>
            <w:tcW w:w="1843" w:type="dxa"/>
            <w:vAlign w:val="center"/>
          </w:tcPr>
          <w:p w14:paraId="6C3308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CD0D6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D3BF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7343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E58F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C041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97F7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9FCA7F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E003E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A6BF0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EBAE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96E3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A37C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F588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948D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5445FF0" w14:textId="77777777" w:rsidTr="00503750">
        <w:tc>
          <w:tcPr>
            <w:tcW w:w="1843" w:type="dxa"/>
            <w:vAlign w:val="center"/>
          </w:tcPr>
          <w:p w14:paraId="5CC3CF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F0A79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E3F5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3BB2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40C7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2B5F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06C1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A3F6D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B2124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185D414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7625DC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8C07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0430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D553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F435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B7C9B7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54226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5BF2E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5711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5968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0912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1DEC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0719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64B9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22210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E951485" w14:textId="77777777" w:rsidTr="00503750">
        <w:trPr>
          <w:trHeight w:val="664"/>
        </w:trPr>
        <w:tc>
          <w:tcPr>
            <w:tcW w:w="3372" w:type="dxa"/>
          </w:tcPr>
          <w:p w14:paraId="755B31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68657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ADBD5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CEA4D7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4113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3A71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53A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64C4B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3AAD1B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3CC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43C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D916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DA848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1C1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776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D8F05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032BF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5E32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09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D0969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89991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C3E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8FE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A5F0B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C2CE70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1A8F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90D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10E28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9CEBEB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11ADB60" w14:textId="77777777" w:rsidTr="00503750">
        <w:tc>
          <w:tcPr>
            <w:tcW w:w="2835" w:type="dxa"/>
            <w:vAlign w:val="center"/>
          </w:tcPr>
          <w:p w14:paraId="4B7747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9FA17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A512E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77C18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EBB438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C161727" w14:textId="77777777" w:rsidTr="00503750">
        <w:tc>
          <w:tcPr>
            <w:tcW w:w="2835" w:type="dxa"/>
          </w:tcPr>
          <w:p w14:paraId="0E5ECE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61E9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D21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22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0CB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1A47E7" w14:textId="77777777" w:rsidTr="00503750">
        <w:tc>
          <w:tcPr>
            <w:tcW w:w="2835" w:type="dxa"/>
          </w:tcPr>
          <w:p w14:paraId="1682E2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6390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DDB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866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90B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7E6E5B" w14:textId="77777777" w:rsidTr="00503750">
        <w:tc>
          <w:tcPr>
            <w:tcW w:w="2835" w:type="dxa"/>
          </w:tcPr>
          <w:p w14:paraId="184555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6FBD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666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25D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CB0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F4B599" w14:textId="77777777" w:rsidTr="00503750">
        <w:tc>
          <w:tcPr>
            <w:tcW w:w="2835" w:type="dxa"/>
            <w:vAlign w:val="center"/>
          </w:tcPr>
          <w:p w14:paraId="305C84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84B9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AB6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C04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D82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1B2B34" w14:textId="77777777" w:rsidTr="00503750">
        <w:tc>
          <w:tcPr>
            <w:tcW w:w="2835" w:type="dxa"/>
            <w:vAlign w:val="center"/>
          </w:tcPr>
          <w:p w14:paraId="4EE787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3440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570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B3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933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EF419E" w14:textId="77777777" w:rsidTr="00503750">
        <w:tc>
          <w:tcPr>
            <w:tcW w:w="2835" w:type="dxa"/>
          </w:tcPr>
          <w:p w14:paraId="2F5558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83BE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970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A6A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A2F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8D1C21" w14:textId="77777777" w:rsidTr="00503750">
        <w:tc>
          <w:tcPr>
            <w:tcW w:w="2835" w:type="dxa"/>
          </w:tcPr>
          <w:p w14:paraId="66B521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DCBE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97E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AD6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6AA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BEA3CB" w14:textId="77777777" w:rsidTr="00503750">
        <w:tc>
          <w:tcPr>
            <w:tcW w:w="2835" w:type="dxa"/>
          </w:tcPr>
          <w:p w14:paraId="107CDC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117A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980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F81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BA7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9E82F5" w14:textId="77777777" w:rsidR="00944C3D" w:rsidRDefault="00944C3D" w:rsidP="00944C3D">
      <w:pPr>
        <w:rPr>
          <w:rFonts w:ascii="Arial" w:hAnsi="Arial"/>
          <w:b/>
        </w:rPr>
      </w:pPr>
    </w:p>
    <w:p w14:paraId="7112AD2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86E62E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48A45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7937B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005A1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30B5E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63ACA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98EBDE5" w14:textId="77777777" w:rsidTr="00503750">
        <w:trPr>
          <w:trHeight w:val="443"/>
        </w:trPr>
        <w:tc>
          <w:tcPr>
            <w:tcW w:w="2560" w:type="dxa"/>
          </w:tcPr>
          <w:p w14:paraId="5DD412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BE40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63E8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FA5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93EC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F2890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417D6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1958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FF2D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9DE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B5E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20FFE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58042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4875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7C62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E65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8A55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A840D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071C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7DD9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B4DB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8F0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0A23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CC3865" w14:textId="77777777" w:rsidR="00944C3D" w:rsidRDefault="00944C3D" w:rsidP="00944C3D">
      <w:pPr>
        <w:rPr>
          <w:rFonts w:ascii="Arial" w:hAnsi="Arial"/>
          <w:b/>
        </w:rPr>
      </w:pPr>
    </w:p>
    <w:p w14:paraId="5C9C5A26" w14:textId="77777777" w:rsidR="00944C3D" w:rsidRDefault="00944C3D" w:rsidP="00944C3D">
      <w:pPr>
        <w:rPr>
          <w:rFonts w:ascii="Arial" w:hAnsi="Arial"/>
          <w:b/>
        </w:rPr>
      </w:pPr>
    </w:p>
    <w:p w14:paraId="753B4D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F145974" w14:textId="77777777" w:rsidR="00944C3D" w:rsidRDefault="00944C3D" w:rsidP="00944C3D">
      <w:pPr>
        <w:rPr>
          <w:rFonts w:ascii="Arial" w:hAnsi="Arial"/>
          <w:b/>
        </w:rPr>
      </w:pPr>
    </w:p>
    <w:p w14:paraId="4AB8A17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DBD0E0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81722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A9290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3C87F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99E2B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CED8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24785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CDEE2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13BF5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39BC5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9F94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BFCF3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7AEC0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AA05A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BDB2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C75C1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BCC09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E3680E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F38AC7F" w14:textId="77777777" w:rsidTr="00503750">
        <w:trPr>
          <w:trHeight w:val="677"/>
        </w:trPr>
        <w:tc>
          <w:tcPr>
            <w:tcW w:w="3358" w:type="dxa"/>
          </w:tcPr>
          <w:p w14:paraId="7BFD1D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85804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3B484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4F7D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3E5C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F68D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A6C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6CF8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7C1B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13EC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5ED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0CA9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9258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3550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98F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D991A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E178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EDC2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15D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0D456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5B56F3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C794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C3A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24759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92C278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F55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521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C0FFC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210C7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05D82E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8E750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CF9A5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337690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E72B8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22CFE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85B80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FC5A6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C9C34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3982B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7F2C9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817DB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57852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9C4C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4155C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83A58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98BCBE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47212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746EA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A02A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A395B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19BD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D8E5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185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08F59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6B38C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12CC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AD0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27B2A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CC24B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4C98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6C0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628AD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2FEC1E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61D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455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5F47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075126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4ED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88B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B12FF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89ADF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0708CD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1E375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E2680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6247A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EE3DF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D88C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68CDD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0E7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8657B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CCC69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8F17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52A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D90A7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4DF3A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2C9C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81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2EF3E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735E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9EB3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3D0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68807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14FB11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94AC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F54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15FBE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56E75A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2E44AE0" w14:textId="77777777" w:rsidTr="00503750">
        <w:tc>
          <w:tcPr>
            <w:tcW w:w="3686" w:type="dxa"/>
            <w:vAlign w:val="center"/>
          </w:tcPr>
          <w:p w14:paraId="39A3AD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733C1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8C0D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610BC3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B1967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89C5B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174BA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A68D2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B123E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E1C8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1D078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7FEB7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821D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B8A5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C429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18868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F7882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D3B0AC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ED98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0212F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FC35CD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89F75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8786B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EB6A4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C2300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CD1E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C25C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AB3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41510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5B8E8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1AC7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5CD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A32A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ECEE3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1FC2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B53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67E27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86571A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C5F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96F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A8ECA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68F81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B01F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827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8CB0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57DCC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1BE4A5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AE947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35AE8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27699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394343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656C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7F88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0945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A44F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57CE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08EE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2AF98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56DE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2D82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ADEB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C30C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94E79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FB2A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0A88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0E4C7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85011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486BD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9887C3" w14:textId="77777777" w:rsidR="00944C3D" w:rsidRDefault="00944C3D" w:rsidP="00944C3D">
      <w:pPr>
        <w:rPr>
          <w:sz w:val="22"/>
          <w:szCs w:val="22"/>
        </w:rPr>
      </w:pPr>
    </w:p>
    <w:p w14:paraId="799D1A74" w14:textId="77777777" w:rsidR="00944C3D" w:rsidRDefault="00944C3D" w:rsidP="00944C3D">
      <w:pPr>
        <w:rPr>
          <w:sz w:val="22"/>
          <w:szCs w:val="22"/>
        </w:rPr>
      </w:pPr>
    </w:p>
    <w:p w14:paraId="1B0CD37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618874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60A272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E8CC8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FF4A5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1D2DE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C085E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C298B5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1DD65B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93771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54D93B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68F0D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0D315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CE3C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3DD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3B23C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ED55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4057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9D2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BFD34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FD801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CC14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29E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8E535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F1891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C806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A10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F3E41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51F10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3B6F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896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3B81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68170C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D0B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2C6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33F28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DF342B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852A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E9A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EBCF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76E82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E2F48B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FB509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F4C34D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9946D3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C6071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04D3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F3ED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8FC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2AB0B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DFA2C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0746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73A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EA3E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C962E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DE2E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AE7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7DBB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7F8A5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3EAE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90C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EBBD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80F48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318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CC4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4D0B9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DFEBE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69D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BF7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1D664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7C2541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5207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18D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E9F3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A23C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77ABD1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AB4FF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BEDED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17879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5EAA1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4C8AC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4760071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DFBAF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8270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268F2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04F72E9" w14:textId="77777777" w:rsidR="00944C3D" w:rsidRPr="003607F0" w:rsidRDefault="00944C3D" w:rsidP="00944C3D"/>
    <w:p w14:paraId="42F82C1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1A317" w14:textId="77777777" w:rsidR="00E105EF" w:rsidRDefault="00E105EF">
      <w:r>
        <w:separator/>
      </w:r>
    </w:p>
  </w:endnote>
  <w:endnote w:type="continuationSeparator" w:id="0">
    <w:p w14:paraId="64FF9817" w14:textId="77777777" w:rsidR="00E105EF" w:rsidRDefault="00E1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991B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D4AA968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62DB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F8F3943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55AC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6F885BE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AD97" w14:textId="77777777" w:rsidR="00E105EF" w:rsidRDefault="00E105EF">
      <w:r>
        <w:separator/>
      </w:r>
    </w:p>
  </w:footnote>
  <w:footnote w:type="continuationSeparator" w:id="0">
    <w:p w14:paraId="0ECBD93D" w14:textId="77777777" w:rsidR="00E105EF" w:rsidRDefault="00E10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03497">
    <w:abstractNumId w:val="13"/>
  </w:num>
  <w:num w:numId="2" w16cid:durableId="770004958">
    <w:abstractNumId w:val="17"/>
  </w:num>
  <w:num w:numId="3" w16cid:durableId="834612525">
    <w:abstractNumId w:val="8"/>
  </w:num>
  <w:num w:numId="4" w16cid:durableId="1612742228">
    <w:abstractNumId w:val="7"/>
  </w:num>
  <w:num w:numId="5" w16cid:durableId="62569559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051782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6706711">
    <w:abstractNumId w:val="20"/>
  </w:num>
  <w:num w:numId="8" w16cid:durableId="1355765244">
    <w:abstractNumId w:val="10"/>
  </w:num>
  <w:num w:numId="9" w16cid:durableId="965233791">
    <w:abstractNumId w:val="0"/>
  </w:num>
  <w:num w:numId="10" w16cid:durableId="2032755331">
    <w:abstractNumId w:val="19"/>
  </w:num>
  <w:num w:numId="11" w16cid:durableId="393818894">
    <w:abstractNumId w:val="6"/>
  </w:num>
  <w:num w:numId="12" w16cid:durableId="777717008">
    <w:abstractNumId w:val="9"/>
  </w:num>
  <w:num w:numId="13" w16cid:durableId="567375032">
    <w:abstractNumId w:val="12"/>
  </w:num>
  <w:num w:numId="14" w16cid:durableId="1568149055">
    <w:abstractNumId w:val="15"/>
  </w:num>
  <w:num w:numId="15" w16cid:durableId="731343508">
    <w:abstractNumId w:val="14"/>
  </w:num>
  <w:num w:numId="16" w16cid:durableId="127088997">
    <w:abstractNumId w:val="2"/>
  </w:num>
  <w:num w:numId="17" w16cid:durableId="1779761996">
    <w:abstractNumId w:val="4"/>
  </w:num>
  <w:num w:numId="18" w16cid:durableId="711466634">
    <w:abstractNumId w:val="11"/>
  </w:num>
  <w:num w:numId="19" w16cid:durableId="1858929141">
    <w:abstractNumId w:val="5"/>
  </w:num>
  <w:num w:numId="20" w16cid:durableId="1292127391">
    <w:abstractNumId w:val="18"/>
  </w:num>
  <w:num w:numId="21" w16cid:durableId="684670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3A62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16DD7"/>
    <w:rsid w:val="0062543C"/>
    <w:rsid w:val="00631973"/>
    <w:rsid w:val="00643188"/>
    <w:rsid w:val="00646867"/>
    <w:rsid w:val="00660AB8"/>
    <w:rsid w:val="006818FD"/>
    <w:rsid w:val="00683C28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B648B"/>
    <w:rsid w:val="008C1980"/>
    <w:rsid w:val="008D0433"/>
    <w:rsid w:val="008D6310"/>
    <w:rsid w:val="009020BF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1C46"/>
    <w:rsid w:val="00DF7339"/>
    <w:rsid w:val="00E105EF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0DFEB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EDE5-3F27-4A79-8717-695E907E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5256</Words>
  <Characters>29962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2023-03-17T07:00:00Z</dcterms:created>
  <dcterms:modified xsi:type="dcterms:W3CDTF">2023-03-17T07:00:00Z</dcterms:modified>
</cp:coreProperties>
</file>