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771CD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2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91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9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9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0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0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B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4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2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F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E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5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5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8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5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D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9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8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1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EE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A35CE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78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C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34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06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3A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15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E4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56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EE9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05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D3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46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96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D79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C8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FA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13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75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51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E5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4A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FA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84A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6B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42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D4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F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67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95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92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6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3C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B0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EB46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6D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E3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E8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D8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E9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14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6B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EF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A0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48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04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80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7E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B7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3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FC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D1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26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29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FB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543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0D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DC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5E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6BE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67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25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5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1B5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AE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636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2E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98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02DA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3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08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07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CA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9E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FF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24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0D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5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4E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14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B5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0F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7B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0B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B4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7A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CB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0C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0B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5B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52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F2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46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5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0E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E86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54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54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65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1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DD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56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10D2E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8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C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5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4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E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C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4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C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3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3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77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1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D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D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6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5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5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20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10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5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3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28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C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8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7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8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33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1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4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1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4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F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4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6C1CA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3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8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C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E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F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3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D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8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D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4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4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3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A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6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F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DC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7D74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9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7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D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9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C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F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B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EF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DD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41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EF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39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AA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85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68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81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02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BA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DF211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3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B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7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8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C6C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9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1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4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C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0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E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9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E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9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A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768F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6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D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5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0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7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B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E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A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8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0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7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0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1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9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6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6EA1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6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1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B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9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2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F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E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B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7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F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C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1F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3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8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5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7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F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0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8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4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B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0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4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8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4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0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3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95EE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6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B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D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E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7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D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F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44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93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A5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472EB" w14:textId="446A035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8305D">
              <w:rPr>
                <w:rFonts w:ascii="Arial" w:hAnsi="Arial"/>
                <w:lang w:eastAsia="sk-SK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77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B6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76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44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B1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51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24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8E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E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6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D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3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5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8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B649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8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A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4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0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12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EB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45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5A4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2530E1A" wp14:editId="5750CED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77B7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58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34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6C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E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2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4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2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6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3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6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9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9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254B8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4206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77DE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64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21BEE50" wp14:editId="1492559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D15A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CEA7C96" wp14:editId="5ABA748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F1C3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168BA2" wp14:editId="01F79F1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7032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9F1C03" wp14:editId="5A024CB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2718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463771" wp14:editId="11C9A28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3B5A2" w14:textId="1417339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D1B83">
                                    <w:rPr>
                                      <w:rFonts w:ascii="Arial" w:hAnsi="Arial" w:cs="Arial"/>
                                    </w:rPr>
                                    <w:t>222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4637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E43B5A2" w14:textId="1417339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D1B83">
                              <w:rPr>
                                <w:rFonts w:ascii="Arial" w:hAnsi="Arial" w:cs="Arial"/>
                              </w:rPr>
                              <w:t>222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F6DAD0C" wp14:editId="2D949D8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1CD5BF" w14:textId="79DC67D9" w:rsidR="000B647F" w:rsidRDefault="0099716A" w:rsidP="00944C3D">
                                  <w:r>
                                    <w:t>20</w:t>
                                  </w:r>
                                  <w:r w:rsidR="008D1B83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DAD0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51CD5BF" w14:textId="79DC67D9" w:rsidR="000B647F" w:rsidRDefault="0099716A" w:rsidP="00944C3D">
                            <w:r>
                              <w:t>20</w:t>
                            </w:r>
                            <w:r w:rsidR="008D1B83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96CC4D3" wp14:editId="1CC798A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40AD8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4A3A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AF232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0E3C5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3771B8" wp14:editId="5A1264C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2506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EB10455" wp14:editId="37FFE2C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1426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ABEB72" wp14:editId="5474579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0D54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E52351F" wp14:editId="02CCAF3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81D08" w14:textId="6C2F511D" w:rsidR="000B647F" w:rsidRDefault="0099716A" w:rsidP="00944C3D">
                                  <w:r>
                                    <w:t>20</w:t>
                                  </w:r>
                                  <w:r w:rsidR="008D1B8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2351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881D08" w14:textId="6C2F511D" w:rsidR="000B647F" w:rsidRDefault="0099716A" w:rsidP="00944C3D">
                            <w:r>
                              <w:t>20</w:t>
                            </w:r>
                            <w:r w:rsidR="008D1B8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16BB438" wp14:editId="1BED81E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8F68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19CE57D" wp14:editId="7B1C8EB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0073A" w14:textId="1765D246" w:rsidR="000B647F" w:rsidRDefault="0099716A" w:rsidP="00944C3D">
                                  <w:r>
                                    <w:t>20</w:t>
                                  </w:r>
                                  <w:r w:rsidR="008D1B83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CE57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A90073A" w14:textId="1765D246" w:rsidR="000B647F" w:rsidRDefault="0099716A" w:rsidP="00944C3D">
                            <w:r>
                              <w:t>20</w:t>
                            </w:r>
                            <w:r w:rsidR="008D1B83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19AE6D2" wp14:editId="7E95CAB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7911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EB66B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22DD5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91BFC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8981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D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78E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9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D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9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5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8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9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7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3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2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8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6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9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2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F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1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3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3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1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9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1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0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B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C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B277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D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C8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9C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A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22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1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F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C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8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7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C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4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7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7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3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7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4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49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A0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79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F8D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48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46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41B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A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C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F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3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F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2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8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737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3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9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6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F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0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7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8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B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F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4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E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0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B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B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B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C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1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2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5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CA0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4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6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C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2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7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A5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2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6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7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A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B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E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C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E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5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2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B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4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83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A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2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4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B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0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E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51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D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C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5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3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2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2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1BFF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A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5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0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E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9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0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3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7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9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5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8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8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1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6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8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6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C3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8A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11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D9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42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61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3E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5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C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0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B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A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D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EF1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A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F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F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6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1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A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7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F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3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8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6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C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3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8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66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84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D7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E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CD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2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2A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3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A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C6CF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1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4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8E08A5" wp14:editId="0AEE970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4C22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3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A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3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E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1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6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2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6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E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6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8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D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F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D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5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7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2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0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0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B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B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8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5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7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B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1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68A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EB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B136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813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25CA40" wp14:editId="0ACCF51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15D08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36128813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36128813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A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5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A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6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0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D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3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1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E3F063" wp14:editId="0A89EF2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08748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2021651808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2021651808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9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A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E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7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F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4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D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9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7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3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D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7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2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8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7DCE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8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CFC8B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91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7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C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F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C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3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7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2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9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7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8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C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5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1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C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438D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F7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42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5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A8F8FE" wp14:editId="3565273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466E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8B2780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8B27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B2780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8B27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3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D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8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7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D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E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2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1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B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9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2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D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E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9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4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5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E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0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1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B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5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A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9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0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3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1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7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E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D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A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2A8A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F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A65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CC37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0705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8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E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D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0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2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5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F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C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7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5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1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C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6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1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A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B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E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1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8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6AD7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1F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9DC432" wp14:editId="337C5E8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52B8F" w14:textId="77777777" w:rsidR="000B647F" w:rsidRPr="00391121" w:rsidRDefault="008B27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8B27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2DA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1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9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B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C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0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1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6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9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5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4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C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6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C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F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430289" wp14:editId="36C5230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3EC71" w14:textId="77777777" w:rsidR="000B647F" w:rsidRDefault="00402D3A" w:rsidP="00944C3D">
                                  <w:r>
                                    <w:t>2</w:t>
                                  </w:r>
                                  <w:r w:rsidR="008B2780">
                                    <w:t>392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02D3A" w:rsidP="00944C3D">
                            <w:r>
                              <w:t>2</w:t>
                            </w:r>
                            <w:r w:rsidR="008B2780">
                              <w:t>392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A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3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0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E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F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5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FA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D6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0A9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B7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F59E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4C991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DD948A" wp14:editId="2698598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715E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AFA9B9" wp14:editId="170EE69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1DFE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D376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75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7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3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2112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0F1A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B0F42A" wp14:editId="6C93C9C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4D0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2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06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F2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4E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C2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31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67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B923E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471FA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B07496" wp14:editId="18759F9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46E4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936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9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4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F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D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0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8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B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C1C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E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2E5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D9AF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024F1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7862DB" wp14:editId="6C75673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D6B5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5D57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F8B0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974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D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1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6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1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9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1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7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E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8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5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E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E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5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D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A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C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0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8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2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6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A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F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2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6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CA5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27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A4846C" w14:textId="54CC24D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D1B83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78F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C27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84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5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D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F5EC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2F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04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5F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B9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B6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A9C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3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4DE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27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9B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16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F1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4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F28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9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66BE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75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2D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DC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28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9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7BA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C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04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68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2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46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9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67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0B8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C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C495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14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A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74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5D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D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7AD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E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E5A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92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BF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8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0B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73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859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B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71CD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8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97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7E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55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06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8C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C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602E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3C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B658D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79FE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623684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764583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9909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D0C67F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FFCDA0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245F97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3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26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B8BC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22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5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C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6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8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2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9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C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7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0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D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0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F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8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B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F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0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4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E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7F8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3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4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0D2B26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E134741" w14:textId="77777777" w:rsidR="00944C3D" w:rsidRDefault="00944C3D" w:rsidP="00944C3D">
      <w:pPr>
        <w:rPr>
          <w:rFonts w:ascii="Arial" w:hAnsi="Arial"/>
        </w:rPr>
      </w:pPr>
    </w:p>
    <w:p w14:paraId="04A14BA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3AE0F52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328BF30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3B8A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0329B3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079D6D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45976C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D33B6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F1B4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9EAC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CA99A5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72F168C" w14:textId="77777777" w:rsidR="00944C3D" w:rsidRPr="008D0433" w:rsidRDefault="008B278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Kostelná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Marcela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80D9A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2B42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C2BCE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1923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DAF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7717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E6921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CD694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EFAD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956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EF3E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15F378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CE173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01BF0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E807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270940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EC48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AA5726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22731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A3811B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CA72B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436F3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201E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C6ECDF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40CA9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C3A57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0B009A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2929CD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1E154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C84D9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F9E9A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F3774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D97E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049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71C6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D465D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2333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150B6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65E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542FC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BA7BB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29678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B74D75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C7715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8B4AF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C786C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8A37D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38C174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064F9A5" w14:textId="36AF1C6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D1B83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CCA116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F0A437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8B9046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7CAAB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51BAE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20EB1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C50390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CEAB5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434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C644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4D5EA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A7B8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960B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75D3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65967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364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69563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04E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4B02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9C0DB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C5F0E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CB7B1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E15BE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3479C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D488B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2D529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CC5A9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6109D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67CEA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1420F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E6B12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CAA0E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2EEDE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0D585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A80B8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72994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142D1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B71C06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5EEBC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C37F1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F4641B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0EEFB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B392A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B19D1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88AC8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61E90C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5473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F058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8DE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536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691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A609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5C185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25CE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1786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77D6F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A24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F8A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94ED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F9822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2B372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7F76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0387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5609C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5BA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1C6B2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5F0DB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12E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3FA4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59A5E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465E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A8FC3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6E0868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E95938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497B8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13FF9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340599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6BA79C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ADECB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3BFD7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876865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BA780CA" w14:textId="77777777" w:rsidTr="00503750">
        <w:tc>
          <w:tcPr>
            <w:tcW w:w="2302" w:type="dxa"/>
            <w:vAlign w:val="center"/>
          </w:tcPr>
          <w:p w14:paraId="560D34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3A93A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E32CF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E457C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AC43C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54F8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7FEAC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0377C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26567F8" w14:textId="77777777" w:rsidTr="00503750">
        <w:tc>
          <w:tcPr>
            <w:tcW w:w="15593" w:type="dxa"/>
            <w:gridSpan w:val="8"/>
            <w:vAlign w:val="center"/>
          </w:tcPr>
          <w:p w14:paraId="7404AC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E9C528" w14:textId="77777777" w:rsidTr="00503750">
        <w:tc>
          <w:tcPr>
            <w:tcW w:w="2302" w:type="dxa"/>
            <w:vAlign w:val="center"/>
          </w:tcPr>
          <w:p w14:paraId="37528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9B74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CBCA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F41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0A8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D05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3D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A4D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7E08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3D7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53985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B381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7DA8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841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B7A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6BD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714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9A9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FC8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73255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0BB7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ED4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977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CB3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FDF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507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3242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65C2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CF0D0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D7E9E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87DB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006A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13DB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DA59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AB8D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3AF65F" w14:textId="77777777" w:rsidTr="00503750">
        <w:tc>
          <w:tcPr>
            <w:tcW w:w="2302" w:type="dxa"/>
            <w:vAlign w:val="center"/>
          </w:tcPr>
          <w:p w14:paraId="1A9FBA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CB26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7E6D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5D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D47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06BB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7C7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DFF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4E466" w14:textId="77777777" w:rsidTr="00503750">
        <w:tc>
          <w:tcPr>
            <w:tcW w:w="15593" w:type="dxa"/>
            <w:gridSpan w:val="8"/>
            <w:vAlign w:val="center"/>
          </w:tcPr>
          <w:p w14:paraId="5E0A7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077FE6A" w14:textId="77777777" w:rsidTr="00503750">
        <w:tc>
          <w:tcPr>
            <w:tcW w:w="2302" w:type="dxa"/>
            <w:vAlign w:val="center"/>
          </w:tcPr>
          <w:p w14:paraId="7ACB05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A7A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C85E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BF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495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072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44D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66D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436D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6800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ECC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4D96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A9A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26E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A4E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DBEF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8AFB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CBA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497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BE11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3DF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8D6C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8CF2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351B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763A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A42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094E3" w14:textId="77777777" w:rsidTr="00503750">
        <w:tc>
          <w:tcPr>
            <w:tcW w:w="2302" w:type="dxa"/>
            <w:vAlign w:val="center"/>
          </w:tcPr>
          <w:p w14:paraId="21F975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A2966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491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C4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6B4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072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B0C4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6250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ED95E" w14:textId="77777777" w:rsidTr="00503750">
        <w:tc>
          <w:tcPr>
            <w:tcW w:w="15593" w:type="dxa"/>
            <w:gridSpan w:val="8"/>
            <w:vAlign w:val="center"/>
          </w:tcPr>
          <w:p w14:paraId="464C9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7CC69DA" w14:textId="77777777" w:rsidTr="00503750">
        <w:tc>
          <w:tcPr>
            <w:tcW w:w="2302" w:type="dxa"/>
            <w:vAlign w:val="center"/>
          </w:tcPr>
          <w:p w14:paraId="7195A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61839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5350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8A3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EDB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D68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CF29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7DD1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0343D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805B7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4A36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C42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DC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509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F14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B55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8DC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AFDAC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64EE8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C3941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919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591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2C18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AF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0228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649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D88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569B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A03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CF8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91D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4DB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D30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F58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B68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C358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FCA4F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5E5495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F7FA9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A046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B2F5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6FA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ABC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1C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E0A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A592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E401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3AB6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77C2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635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94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224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617B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CCC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5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8D878D" w14:textId="77777777" w:rsidR="00944C3D" w:rsidRDefault="00944C3D" w:rsidP="00944C3D">
      <w:pPr>
        <w:rPr>
          <w:rFonts w:ascii="Arial" w:hAnsi="Arial"/>
          <w:b/>
        </w:rPr>
      </w:pPr>
    </w:p>
    <w:p w14:paraId="2B95F3D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3222B0D" w14:textId="77777777" w:rsidTr="00503750">
        <w:tc>
          <w:tcPr>
            <w:tcW w:w="1944" w:type="dxa"/>
            <w:vAlign w:val="center"/>
          </w:tcPr>
          <w:p w14:paraId="32B8E4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A329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297B8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1934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84AF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24ABB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7FB40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CF5C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BF024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6A68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CBCD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6E3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8994B40" w14:textId="77777777" w:rsidTr="00503750">
        <w:tc>
          <w:tcPr>
            <w:tcW w:w="15685" w:type="dxa"/>
            <w:gridSpan w:val="12"/>
            <w:vAlign w:val="center"/>
          </w:tcPr>
          <w:p w14:paraId="30DA7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0895C9" w14:textId="77777777" w:rsidTr="00503750">
        <w:tc>
          <w:tcPr>
            <w:tcW w:w="1944" w:type="dxa"/>
            <w:vAlign w:val="center"/>
          </w:tcPr>
          <w:p w14:paraId="3BE8A1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7C2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F47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ED4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7DE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3BD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708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AE4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C30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37D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958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BD2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E8B9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670C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49D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FAD9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12B4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6DF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3AA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5DF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2B9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C76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256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641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444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C01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BCE0F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B384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04C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7A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AC4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519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428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65A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15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E2E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73D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07A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CE37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B245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61B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36C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D52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5A7F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7FF4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76DA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5661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7B93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83EC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F21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245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60DCCA" w14:textId="77777777" w:rsidTr="00503750">
        <w:tc>
          <w:tcPr>
            <w:tcW w:w="1944" w:type="dxa"/>
            <w:vAlign w:val="center"/>
          </w:tcPr>
          <w:p w14:paraId="21401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20B9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30E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E4D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703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818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4B7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5FA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D15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D84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6A7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5EC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B45B5" w14:textId="77777777" w:rsidTr="00503750">
        <w:tc>
          <w:tcPr>
            <w:tcW w:w="15685" w:type="dxa"/>
            <w:gridSpan w:val="12"/>
            <w:vAlign w:val="center"/>
          </w:tcPr>
          <w:p w14:paraId="73032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EE6A32" w14:textId="77777777" w:rsidTr="00503750">
        <w:tc>
          <w:tcPr>
            <w:tcW w:w="1944" w:type="dxa"/>
            <w:vAlign w:val="center"/>
          </w:tcPr>
          <w:p w14:paraId="232E1A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B4D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F7F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3BF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1EC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F64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EB3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D7C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FF0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FFE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3F3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570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BD07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C6CD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924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1E3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D68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16F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E3C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5D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549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ECC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B83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42E3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ECC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CC7B5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71A2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0BD9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5BA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988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D03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6F9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762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BDB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474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FE8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B3E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3AE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9E9FB" w14:textId="77777777" w:rsidTr="00503750">
        <w:tc>
          <w:tcPr>
            <w:tcW w:w="1944" w:type="dxa"/>
            <w:vAlign w:val="center"/>
          </w:tcPr>
          <w:p w14:paraId="03A38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12A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19B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851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A13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E96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02F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103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76F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922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BB8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155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CA8C4" w14:textId="77777777" w:rsidTr="00503750">
        <w:tc>
          <w:tcPr>
            <w:tcW w:w="15685" w:type="dxa"/>
            <w:gridSpan w:val="12"/>
            <w:vAlign w:val="center"/>
          </w:tcPr>
          <w:p w14:paraId="4E921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9420D6" w14:textId="77777777" w:rsidTr="00503750">
        <w:tc>
          <w:tcPr>
            <w:tcW w:w="1944" w:type="dxa"/>
            <w:vAlign w:val="center"/>
          </w:tcPr>
          <w:p w14:paraId="0D4343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88A9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C3A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1A6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E61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3EA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DF5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3B3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1B4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356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B6E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C4C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EDD8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3BC7D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1245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19F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602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CC4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EEC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5EF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9C8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E0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DA8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969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E12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D468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3B69A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5BB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5C6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FF8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71A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23F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4B8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098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247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007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A66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304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E9FC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477A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B8F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31E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7E7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452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1F5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817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8AD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4E6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F3C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2FC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CAD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40B0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4E41C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E2A3A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D97B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12BF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EDF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F4D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175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BD1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9B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DFC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C66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1F0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C22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B4B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FCC3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AE6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156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222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5E3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79F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392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C55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0D0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F0F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650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139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8DF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EB91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2E96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3FCEA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A76398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BE804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F364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C47D19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8A58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683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C2657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3FFE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0A7F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14F36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BB8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E1E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9F97B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0CBA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141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8C25E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96709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AA8F73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697B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B70E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B6D2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E0B12A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F20B2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764B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341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47B16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9D7AB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EE1D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FCAB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A21E2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76EB9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C3DD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146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6C88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B017E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4F3BDA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59214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016DD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83C88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53BA9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CF0A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7445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1659A06" w14:textId="77777777" w:rsidTr="00503750">
        <w:trPr>
          <w:trHeight w:val="1073"/>
        </w:trPr>
        <w:tc>
          <w:tcPr>
            <w:tcW w:w="3614" w:type="dxa"/>
            <w:vMerge/>
          </w:tcPr>
          <w:p w14:paraId="15BF51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79C5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329D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79F32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16F1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D0A53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031C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78362D1" w14:textId="77777777" w:rsidTr="00503750">
        <w:trPr>
          <w:trHeight w:val="283"/>
        </w:trPr>
        <w:tc>
          <w:tcPr>
            <w:tcW w:w="3614" w:type="dxa"/>
          </w:tcPr>
          <w:p w14:paraId="51D2A4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F91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5BBB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83C9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BE8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D8DE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E2D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60813B" w14:textId="77777777" w:rsidTr="00503750">
        <w:trPr>
          <w:trHeight w:val="283"/>
        </w:trPr>
        <w:tc>
          <w:tcPr>
            <w:tcW w:w="3614" w:type="dxa"/>
          </w:tcPr>
          <w:p w14:paraId="567292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65DA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7FC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F94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188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09B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F0A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0630DB" w14:textId="77777777" w:rsidTr="00503750">
        <w:trPr>
          <w:trHeight w:val="283"/>
        </w:trPr>
        <w:tc>
          <w:tcPr>
            <w:tcW w:w="3614" w:type="dxa"/>
          </w:tcPr>
          <w:p w14:paraId="574ABB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091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C6A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CE57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F912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57C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6D6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8D294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C74B1C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CB62B6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3D5E3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F914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3CFC4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4A3E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E7B49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AB220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E93E0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A177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11A65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FF53F2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AC31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B6553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852B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5ECB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D64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A0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E26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93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76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F1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F63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867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34D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297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F8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376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1D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2F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D4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F1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38A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40D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351F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B0D8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41B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F3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6F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10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04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EB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A3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12A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FDA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54AE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C1E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070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64A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7DF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B8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62F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3FFF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604AA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E296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C63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BC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DA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04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24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C7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FD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FA3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3A45F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1B87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2D20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9A2D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C6F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67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3B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C8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9A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9B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615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ED9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CB0E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4746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6E1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E5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83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2E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BC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40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DA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DA4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1778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E79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3420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45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12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EA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8D5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16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85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CD9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7B3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33C75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725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57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07B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97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F7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BE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73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B78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3D8B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26AC8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433A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EEBA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876A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3D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E8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F7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91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DC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7C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1C2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108C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D2F4E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F39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F5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75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19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43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DA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62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260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8BDE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EBF38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5E9CB0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51F58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9CFC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95FF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70B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1CB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18B6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27C0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416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AA6F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736F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25E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443B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C92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4830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6F52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CE16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3C98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AD486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5BF68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B1871C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3D1CE9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99268B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2EE3A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354F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3003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F9BC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D410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AFD8BA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0C90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BF9C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F65A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F0EF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2254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A9CF1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BE365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C1AD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1EF6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E3F0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801B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FD4F6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17B58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F2FC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C638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7212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47A1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4DC2B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DCB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D7A5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FCD9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E36F8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D97A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0574D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134D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D1B2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CAAE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8415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2BFF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487E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95F7AB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F2F9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64E5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B66E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BE58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372AE5" w14:textId="77777777" w:rsidR="00944C3D" w:rsidRDefault="00944C3D" w:rsidP="00944C3D">
      <w:pPr>
        <w:rPr>
          <w:rFonts w:ascii="Arial" w:hAnsi="Arial"/>
          <w:b/>
        </w:rPr>
      </w:pPr>
    </w:p>
    <w:p w14:paraId="3075419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A05D47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D6168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CF627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A58E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FA89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1E42F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A4D717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CB3C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9327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F8E0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7B5F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6D9DD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807B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C4F1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3136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AF6A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42D0F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24E5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218C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041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3EE3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4B105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2586E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58590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14A8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3832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BE7CD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C76C5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3120CFC" w14:textId="77777777" w:rsidTr="00503750">
        <w:tc>
          <w:tcPr>
            <w:tcW w:w="2835" w:type="dxa"/>
            <w:vAlign w:val="center"/>
          </w:tcPr>
          <w:p w14:paraId="42951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BBD69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C7260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AF746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B67B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5DE7A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CB3167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688EB6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DBA94D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C190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89DCC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72B4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737DE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D162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D709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3AE9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444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BD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0A6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B9D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C13C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12722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553C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79C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81D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D26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245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A1CB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CCF4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7345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C8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B3E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0BB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9E8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D54A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8ABE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52F9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A19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2E3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734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8AE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42E2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D85FA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7E85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6A8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EF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BFE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BCB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DEFBA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7BDA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16BC1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8A7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7EF8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0E4D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B8C1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96A157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5C5FBC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758C5B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A55E02" w14:textId="77777777" w:rsidR="00944C3D" w:rsidRDefault="00944C3D" w:rsidP="00944C3D">
      <w:pPr>
        <w:rPr>
          <w:rFonts w:ascii="Arial" w:hAnsi="Arial"/>
          <w:b/>
        </w:rPr>
      </w:pPr>
    </w:p>
    <w:p w14:paraId="0A1467D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4B7E34" w14:textId="77777777" w:rsidTr="00503750">
        <w:tc>
          <w:tcPr>
            <w:tcW w:w="2835" w:type="dxa"/>
            <w:vAlign w:val="center"/>
          </w:tcPr>
          <w:p w14:paraId="4BE079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D9947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C690C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5076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75675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ADD6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7CB22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A3552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AA34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B9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D4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EF6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11E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8DAC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CB6E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5670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FAD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D0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EB0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15C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61F7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1E1D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7652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6B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33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6C0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9E0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CC65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F17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7DB0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003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E04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2F0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AB8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8D7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C26A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36F0C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4026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3E0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87B4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2F36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432B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0D7151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0194B6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6511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067FB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123EEF4" w14:textId="77777777" w:rsidTr="00503750">
        <w:trPr>
          <w:trHeight w:val="699"/>
        </w:trPr>
        <w:tc>
          <w:tcPr>
            <w:tcW w:w="3502" w:type="dxa"/>
            <w:vMerge/>
          </w:tcPr>
          <w:p w14:paraId="256F37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6AEAF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6875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7D68E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9307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58B9D7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23BF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8F32D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C2F2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85653C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D8F7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D515E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9D61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8C4B3C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D327C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B67F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372B7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EEAC4B1" w14:textId="77777777" w:rsidTr="00503750">
        <w:trPr>
          <w:trHeight w:val="593"/>
        </w:trPr>
        <w:tc>
          <w:tcPr>
            <w:tcW w:w="3497" w:type="dxa"/>
          </w:tcPr>
          <w:p w14:paraId="488C3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72D3C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74A5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47B6D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88B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AC99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FE7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5A4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15F37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29C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E42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6E0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B36E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A81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DA5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806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616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920E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925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FB24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CCD53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1D1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F0C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CC7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A4642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A38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AE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A4C6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C7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559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4ED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066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33072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A65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AFA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2A9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64F6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46D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DE2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8374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F110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C1E1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90F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3E8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7EA0E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EF7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D56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32C20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CE49D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F36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0DA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49E1E6" w14:textId="77777777" w:rsidR="00944C3D" w:rsidRDefault="00944C3D" w:rsidP="00944C3D">
      <w:pPr>
        <w:rPr>
          <w:rFonts w:ascii="Arial" w:hAnsi="Arial"/>
          <w:b/>
        </w:rPr>
      </w:pPr>
    </w:p>
    <w:p w14:paraId="176C3BA7" w14:textId="77777777" w:rsidR="00944C3D" w:rsidRDefault="00944C3D" w:rsidP="00944C3D">
      <w:pPr>
        <w:rPr>
          <w:rFonts w:ascii="Arial" w:hAnsi="Arial"/>
          <w:b/>
        </w:rPr>
      </w:pPr>
    </w:p>
    <w:p w14:paraId="2E393C54" w14:textId="77777777" w:rsidR="00944C3D" w:rsidRDefault="00944C3D" w:rsidP="00944C3D">
      <w:pPr>
        <w:rPr>
          <w:rFonts w:ascii="Arial" w:hAnsi="Arial"/>
          <w:b/>
        </w:rPr>
      </w:pPr>
    </w:p>
    <w:p w14:paraId="64CC2101" w14:textId="77777777" w:rsidR="00944C3D" w:rsidRDefault="00944C3D" w:rsidP="00944C3D">
      <w:pPr>
        <w:rPr>
          <w:rFonts w:ascii="Arial" w:hAnsi="Arial"/>
          <w:b/>
        </w:rPr>
      </w:pPr>
    </w:p>
    <w:p w14:paraId="061B0FF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7126CB3" w14:textId="77777777" w:rsidTr="00503750">
        <w:tc>
          <w:tcPr>
            <w:tcW w:w="2622" w:type="dxa"/>
            <w:vAlign w:val="center"/>
          </w:tcPr>
          <w:p w14:paraId="573F25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842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E72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1CF4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77FE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077A8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998DD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8744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08485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916FF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E0F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F6E2B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813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D8FF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211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19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537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0BC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FD69A6B" w14:textId="77777777" w:rsidTr="00503750">
        <w:tc>
          <w:tcPr>
            <w:tcW w:w="2622" w:type="dxa"/>
            <w:vAlign w:val="center"/>
          </w:tcPr>
          <w:p w14:paraId="508B81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3011F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D251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94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C4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CB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6E9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3D45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EED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365F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745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56C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C7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131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3F98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A1BA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E72A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8C2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6DD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3E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E77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9C3150" w14:textId="77777777" w:rsidTr="00503750">
        <w:tc>
          <w:tcPr>
            <w:tcW w:w="2622" w:type="dxa"/>
            <w:vAlign w:val="center"/>
          </w:tcPr>
          <w:p w14:paraId="72D12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CC9526B" w14:textId="3AF0FF26" w:rsidR="00944C3D" w:rsidRPr="008C56AB" w:rsidRDefault="008D1B8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14700</w:t>
            </w:r>
          </w:p>
        </w:tc>
        <w:tc>
          <w:tcPr>
            <w:tcW w:w="1275" w:type="dxa"/>
            <w:vAlign w:val="center"/>
          </w:tcPr>
          <w:p w14:paraId="326BC0A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ACA316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9D58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83212A" w14:textId="4344DC79" w:rsidR="00944C3D" w:rsidRPr="008C56AB" w:rsidRDefault="008D1B83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10725</w:t>
            </w:r>
          </w:p>
        </w:tc>
      </w:tr>
      <w:tr w:rsidR="0099716A" w:rsidRPr="00050529" w14:paraId="335387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1C7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E14B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FC1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66C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1C3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D3F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95E5AD" w14:textId="77777777" w:rsidTr="00503750">
        <w:tc>
          <w:tcPr>
            <w:tcW w:w="2622" w:type="dxa"/>
            <w:vAlign w:val="center"/>
          </w:tcPr>
          <w:p w14:paraId="267A8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51EC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F8E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0B9E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CA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E7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19CD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99900D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34CA9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AA6C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019C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84F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3A6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5D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751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A5B75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0E9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E9CF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8DA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66D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839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943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6B15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769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3379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A5A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0C6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AC3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D64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74E97A4" w14:textId="77777777" w:rsidTr="00503750">
        <w:tc>
          <w:tcPr>
            <w:tcW w:w="2622" w:type="dxa"/>
            <w:vAlign w:val="center"/>
          </w:tcPr>
          <w:p w14:paraId="0C2EB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81A1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A13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702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ACE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6B6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01C3D7" w14:textId="77777777" w:rsidTr="00503750">
        <w:tc>
          <w:tcPr>
            <w:tcW w:w="2622" w:type="dxa"/>
            <w:vAlign w:val="center"/>
          </w:tcPr>
          <w:p w14:paraId="4D1C6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53A9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1A7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B2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E5C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404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2B17FB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C310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265B91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79809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4607C7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4A5339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B9CB1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E7D25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1D75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2A088C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F22AEE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09BC34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0304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AD689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E92E2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1C190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D9C9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1228C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F991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945AD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FF5B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674A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69089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90D8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6A69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96700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9258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D6BA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2B7C8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C313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653C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2C4B7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B443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CF65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4801B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5A94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9EAC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13A1C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12AD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BD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734E3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1CAC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8E0C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A8096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ACCD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0B54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AA637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65F1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54556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B5E44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91C95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E523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907A4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E6D9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229CF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3FDB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50C1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61CD5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FD7E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E4AB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E9AD5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0ABF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EC7B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A574B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18F3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6005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BC203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1842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3954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F5BCE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D69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B412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02B68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6A574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62BA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0B9D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D363F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E487ACB" w14:textId="77777777" w:rsidTr="00503750">
        <w:tc>
          <w:tcPr>
            <w:tcW w:w="2835" w:type="dxa"/>
            <w:vAlign w:val="center"/>
          </w:tcPr>
          <w:p w14:paraId="1532D0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96C61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DE8FA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DDD2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80BBE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58D06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9313BC4" w14:textId="77777777" w:rsidTr="00503750">
        <w:tc>
          <w:tcPr>
            <w:tcW w:w="2835" w:type="dxa"/>
            <w:vAlign w:val="center"/>
          </w:tcPr>
          <w:p w14:paraId="4D9B9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5806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460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9A4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F86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DB6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343344" w14:textId="77777777" w:rsidTr="00503750">
        <w:tc>
          <w:tcPr>
            <w:tcW w:w="2835" w:type="dxa"/>
            <w:vAlign w:val="center"/>
          </w:tcPr>
          <w:p w14:paraId="30CE9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FBBC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AC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070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E1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EBF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42B5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09F70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FB72B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3AF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4BC2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7969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E190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A61FB81" w14:textId="77777777" w:rsidTr="00503750">
        <w:tc>
          <w:tcPr>
            <w:tcW w:w="2835" w:type="dxa"/>
            <w:vAlign w:val="center"/>
          </w:tcPr>
          <w:p w14:paraId="7BAED3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CF14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7E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3B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C2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DBF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FB4A3" w14:textId="77777777" w:rsidTr="00503750">
        <w:tc>
          <w:tcPr>
            <w:tcW w:w="2835" w:type="dxa"/>
            <w:vAlign w:val="center"/>
          </w:tcPr>
          <w:p w14:paraId="4BFA7F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3FCD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4F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F4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A7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DB0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BFC4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E11BA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9294F3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D1FC7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EBC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200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BD2CC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149B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5BA00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BBD2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EC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56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F6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43D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0700E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BB44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8F7C549" w14:textId="77777777" w:rsidTr="00503750">
        <w:tc>
          <w:tcPr>
            <w:tcW w:w="2552" w:type="dxa"/>
            <w:shd w:val="clear" w:color="auto" w:fill="auto"/>
            <w:vAlign w:val="center"/>
          </w:tcPr>
          <w:p w14:paraId="462FD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57C89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5BE4F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EDF1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5FB0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EC310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4584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9CA4BB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0C7A88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996FA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5E2C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A6942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A209A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FCA6D8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D7E00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BB4C0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60ABA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F8EEF5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7FCB0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18F7EB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69C5B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76C51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22A273" w14:textId="77777777" w:rsidTr="00503750">
        <w:tc>
          <w:tcPr>
            <w:tcW w:w="4395" w:type="dxa"/>
            <w:vMerge/>
          </w:tcPr>
          <w:p w14:paraId="78FDCE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BE36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E2D1F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EA0FC4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FBEFC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CE9B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DD77B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E04C0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0FC0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FC96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7197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40B24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3D18C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8FF2A3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002DF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B7B12F" w14:textId="77777777" w:rsidTr="00503750">
        <w:tc>
          <w:tcPr>
            <w:tcW w:w="4395" w:type="dxa"/>
            <w:vAlign w:val="center"/>
          </w:tcPr>
          <w:p w14:paraId="42043B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7682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D858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2C18D3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0154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A817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64F2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39C5B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65231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A3AEA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36E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C3CAA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61C5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3DB2F68" w14:textId="4547C084" w:rsidR="00944C3D" w:rsidRPr="008C56AB" w:rsidRDefault="008D1B83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30971</w:t>
            </w:r>
          </w:p>
        </w:tc>
        <w:tc>
          <w:tcPr>
            <w:tcW w:w="2835" w:type="dxa"/>
            <w:vAlign w:val="center"/>
          </w:tcPr>
          <w:p w14:paraId="4AB67C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43823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FE7BF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1643124" w14:textId="77777777" w:rsidTr="00503750">
        <w:tc>
          <w:tcPr>
            <w:tcW w:w="4395" w:type="dxa"/>
            <w:vAlign w:val="center"/>
          </w:tcPr>
          <w:p w14:paraId="5899BA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C90E9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54AC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FF17EE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BBDFA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22FE6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B6F5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621E8F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9F5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2B55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2DD7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DCD5B2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DF3FE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470D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3E1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CE29A5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A2F93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E39B01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26785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924901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C489A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85F13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8E53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B87B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5395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8CDC9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A932579" w14:textId="77777777" w:rsidTr="00503750">
        <w:tc>
          <w:tcPr>
            <w:tcW w:w="1843" w:type="dxa"/>
            <w:vAlign w:val="center"/>
          </w:tcPr>
          <w:p w14:paraId="35F68E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ED500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C8C53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E6D05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769DD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35C0D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D74F2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0F0D2CC" w14:textId="77777777" w:rsidTr="00503750">
        <w:tc>
          <w:tcPr>
            <w:tcW w:w="1843" w:type="dxa"/>
            <w:vAlign w:val="center"/>
          </w:tcPr>
          <w:p w14:paraId="4A1150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54ED0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9E0E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91EF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97E2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D939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6E2E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2A237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1D3A0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EC1E1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0582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7D07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9003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E51B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659C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098204" w14:textId="77777777" w:rsidTr="00503750">
        <w:tc>
          <w:tcPr>
            <w:tcW w:w="1843" w:type="dxa"/>
            <w:vAlign w:val="center"/>
          </w:tcPr>
          <w:p w14:paraId="1B9FFE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3E9A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6CD2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DB69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6D28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AD29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199F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594AF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4CD9E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F58E0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ADFA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755F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DD06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4360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CA27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1E9B3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89E93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68668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5C8F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F5D0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473B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D0F4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32D4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35DC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65AC6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3BDFE01" w14:textId="77777777" w:rsidTr="00503750">
        <w:trPr>
          <w:trHeight w:val="664"/>
        </w:trPr>
        <w:tc>
          <w:tcPr>
            <w:tcW w:w="3372" w:type="dxa"/>
          </w:tcPr>
          <w:p w14:paraId="1F948B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B370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EF7CE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BD4B28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C643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30D0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218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B160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D0E46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D6A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02F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93A0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D5336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226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D9C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94280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77AA3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6CC8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051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8DDA5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D0009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B45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239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CB280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1FDC90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158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A8A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CA926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B5EF2F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C8A1A95" w14:textId="77777777" w:rsidTr="00503750">
        <w:tc>
          <w:tcPr>
            <w:tcW w:w="2835" w:type="dxa"/>
            <w:vAlign w:val="center"/>
          </w:tcPr>
          <w:p w14:paraId="049C22D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4F120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16FB7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5D432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89AFA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A3A1EE4" w14:textId="77777777" w:rsidTr="00503750">
        <w:tc>
          <w:tcPr>
            <w:tcW w:w="2835" w:type="dxa"/>
          </w:tcPr>
          <w:p w14:paraId="192AA4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3F71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357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933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D10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BF7A8C" w14:textId="77777777" w:rsidTr="00503750">
        <w:tc>
          <w:tcPr>
            <w:tcW w:w="2835" w:type="dxa"/>
          </w:tcPr>
          <w:p w14:paraId="52BFF0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8890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2D6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F16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738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40B02D" w14:textId="77777777" w:rsidTr="00503750">
        <w:tc>
          <w:tcPr>
            <w:tcW w:w="2835" w:type="dxa"/>
          </w:tcPr>
          <w:p w14:paraId="45CD2F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AE4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4F2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05B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4E7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0BD2FD" w14:textId="77777777" w:rsidTr="00503750">
        <w:tc>
          <w:tcPr>
            <w:tcW w:w="2835" w:type="dxa"/>
            <w:vAlign w:val="center"/>
          </w:tcPr>
          <w:p w14:paraId="1EB3B2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EE00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A74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2A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363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24AF31" w14:textId="77777777" w:rsidTr="00503750">
        <w:tc>
          <w:tcPr>
            <w:tcW w:w="2835" w:type="dxa"/>
            <w:vAlign w:val="center"/>
          </w:tcPr>
          <w:p w14:paraId="22AA0D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0CA3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D33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674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51A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62E27A" w14:textId="77777777" w:rsidTr="00503750">
        <w:tc>
          <w:tcPr>
            <w:tcW w:w="2835" w:type="dxa"/>
          </w:tcPr>
          <w:p w14:paraId="0761BF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BF58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99A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B7F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281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E5206F" w14:textId="77777777" w:rsidTr="00503750">
        <w:tc>
          <w:tcPr>
            <w:tcW w:w="2835" w:type="dxa"/>
          </w:tcPr>
          <w:p w14:paraId="0A9731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54DD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F87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FF5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27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B4297" w14:textId="77777777" w:rsidTr="00503750">
        <w:tc>
          <w:tcPr>
            <w:tcW w:w="2835" w:type="dxa"/>
          </w:tcPr>
          <w:p w14:paraId="471A22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0977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E9E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8F0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3BD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667464" w14:textId="77777777" w:rsidR="00944C3D" w:rsidRDefault="00944C3D" w:rsidP="00944C3D">
      <w:pPr>
        <w:rPr>
          <w:rFonts w:ascii="Arial" w:hAnsi="Arial"/>
          <w:b/>
        </w:rPr>
      </w:pPr>
    </w:p>
    <w:p w14:paraId="6B8C22D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3481FF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A21EF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02E312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C3988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62D94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DA08C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00D4C0E" w14:textId="77777777" w:rsidTr="00503750">
        <w:trPr>
          <w:trHeight w:val="443"/>
        </w:trPr>
        <w:tc>
          <w:tcPr>
            <w:tcW w:w="2560" w:type="dxa"/>
          </w:tcPr>
          <w:p w14:paraId="110058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5445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113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BBE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038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28652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92B98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8953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4C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AFB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5BA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691FB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ABE39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EA92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C7A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B90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839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72FB9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EF377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D42A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C3A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E0B6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B0F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2A73D3" w14:textId="77777777" w:rsidR="00944C3D" w:rsidRDefault="00944C3D" w:rsidP="00944C3D">
      <w:pPr>
        <w:rPr>
          <w:rFonts w:ascii="Arial" w:hAnsi="Arial"/>
          <w:b/>
        </w:rPr>
      </w:pPr>
    </w:p>
    <w:p w14:paraId="7FAA2051" w14:textId="77777777" w:rsidR="00944C3D" w:rsidRDefault="00944C3D" w:rsidP="00944C3D">
      <w:pPr>
        <w:rPr>
          <w:rFonts w:ascii="Arial" w:hAnsi="Arial"/>
          <w:b/>
        </w:rPr>
      </w:pPr>
    </w:p>
    <w:p w14:paraId="3CA6CC3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5F65A6F" w14:textId="77777777" w:rsidR="00944C3D" w:rsidRDefault="00944C3D" w:rsidP="00944C3D">
      <w:pPr>
        <w:rPr>
          <w:rFonts w:ascii="Arial" w:hAnsi="Arial"/>
          <w:b/>
        </w:rPr>
      </w:pPr>
    </w:p>
    <w:p w14:paraId="36F854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0D2CA8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FCCB0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AA92B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7090A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1BEF8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B117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1CF39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D518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03D98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9C0F6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AEC2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5D0E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F4485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BD64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BE41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E1EA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87D72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5580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A5FD8DA" w14:textId="77777777" w:rsidTr="00503750">
        <w:trPr>
          <w:trHeight w:val="677"/>
        </w:trPr>
        <w:tc>
          <w:tcPr>
            <w:tcW w:w="3358" w:type="dxa"/>
          </w:tcPr>
          <w:p w14:paraId="2D29FB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EA9D7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4B54D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72178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0EDA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6E3C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999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9614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2FC84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C6C9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44C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FA8F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9E0C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44DC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90D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22DBA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22D9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F003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6F6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35D7E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51B25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C33A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71E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0708E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2A863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F48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E4C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EDAD1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215E1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ED792A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C7FD5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F2EBB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9F384D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F226B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68150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19A18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3C6C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F2D5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088A6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7573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6DE4B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B251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E421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E6F5A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6A2DA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CAEA23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F6740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19DC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274C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CFEC6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292F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7D3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56A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F64C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AACAC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D55C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C39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F5B43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4EADD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14D8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E7B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63881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0EBF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C51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38D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71290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C68706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AC4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749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3F765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ABB3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0093E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8011C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DBF2E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A62EB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3D43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13795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C6F6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F78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86DC4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641E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8E21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A92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9E570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BE95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9771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E40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134EE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7DB54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A16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F2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FE671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AC6CA4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4C2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EB4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C4A54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04A3A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57FC46C" w14:textId="77777777" w:rsidTr="00503750">
        <w:tc>
          <w:tcPr>
            <w:tcW w:w="3686" w:type="dxa"/>
            <w:vAlign w:val="center"/>
          </w:tcPr>
          <w:p w14:paraId="5D070C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2857A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5B03F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2B5255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19F37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197D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F1AE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A209E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6708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C953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A0A3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C72A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36216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16EE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BC29B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3E016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ABCB3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43ECCA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C7B0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CAABD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093C72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2F17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B9E71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88139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1DF28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4B7D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B0B4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429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B980D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FED98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8FE8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7D1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69721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B9049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6B9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C47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845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49AAE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2F2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EA5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19BF4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62D9A6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887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596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CCFF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79A91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658293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28121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31679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55ED7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1509D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F127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4905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3E27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C504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D5B9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FD24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7E1B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4EF6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9A016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5D43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DF7D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371C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344A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C19C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B846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5242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2CE05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80BFA6" w14:textId="77777777" w:rsidR="00944C3D" w:rsidRDefault="00944C3D" w:rsidP="00944C3D">
      <w:pPr>
        <w:rPr>
          <w:sz w:val="22"/>
          <w:szCs w:val="22"/>
        </w:rPr>
      </w:pPr>
    </w:p>
    <w:p w14:paraId="62451E57" w14:textId="77777777" w:rsidR="00944C3D" w:rsidRDefault="00944C3D" w:rsidP="00944C3D">
      <w:pPr>
        <w:rPr>
          <w:sz w:val="22"/>
          <w:szCs w:val="22"/>
        </w:rPr>
      </w:pPr>
    </w:p>
    <w:p w14:paraId="10A9E40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09E5E2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68FB89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2A872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494AC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DC5F3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14CB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0A8F7A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EC4AD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A3F4F6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9D6CDF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DF4CD8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D321AB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6388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9EF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E52C2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7CF25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B697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C41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8AF9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DB70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F661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CD9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0B8C7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A1B7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51A1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970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1D408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9178B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7605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A59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5F20B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4182F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F4A0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916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B3216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776ED2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743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755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1684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ADE2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0CEF59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358FA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78058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1CDD7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B682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AFD4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A8A6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87B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310A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C476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911F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509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F8AFC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6537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21A1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169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42A61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7C4A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043B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2B1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EB858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EA678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B931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3CE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5FA1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6D9A1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BCC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334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E1F82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7C31E8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775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52F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FACD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A420C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48B3A0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C3E0B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8B86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7D7FC0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3ED39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1346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F3541F8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93091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395D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D4AAB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FA5AD48" w14:textId="77777777" w:rsidR="00944C3D" w:rsidRPr="003607F0" w:rsidRDefault="00944C3D" w:rsidP="00944C3D"/>
    <w:p w14:paraId="51F5809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69D67" w14:textId="77777777" w:rsidR="00CB4314" w:rsidRDefault="00CB4314">
      <w:r>
        <w:separator/>
      </w:r>
    </w:p>
  </w:endnote>
  <w:endnote w:type="continuationSeparator" w:id="0">
    <w:p w14:paraId="55035EBF" w14:textId="77777777" w:rsidR="00CB4314" w:rsidRDefault="00CB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56F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17CADC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FD4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13F0E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E9D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BF79E3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798F" w14:textId="77777777" w:rsidR="00CB4314" w:rsidRDefault="00CB4314">
      <w:r>
        <w:separator/>
      </w:r>
    </w:p>
  </w:footnote>
  <w:footnote w:type="continuationSeparator" w:id="0">
    <w:p w14:paraId="388DDDB6" w14:textId="77777777" w:rsidR="00CB4314" w:rsidRDefault="00CB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7308">
    <w:abstractNumId w:val="13"/>
  </w:num>
  <w:num w:numId="2" w16cid:durableId="1651251173">
    <w:abstractNumId w:val="17"/>
  </w:num>
  <w:num w:numId="3" w16cid:durableId="241572783">
    <w:abstractNumId w:val="8"/>
  </w:num>
  <w:num w:numId="4" w16cid:durableId="1249341846">
    <w:abstractNumId w:val="7"/>
  </w:num>
  <w:num w:numId="5" w16cid:durableId="191858843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26117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1703955">
    <w:abstractNumId w:val="20"/>
  </w:num>
  <w:num w:numId="8" w16cid:durableId="1640063640">
    <w:abstractNumId w:val="10"/>
  </w:num>
  <w:num w:numId="9" w16cid:durableId="1440639287">
    <w:abstractNumId w:val="0"/>
  </w:num>
  <w:num w:numId="10" w16cid:durableId="2080129953">
    <w:abstractNumId w:val="19"/>
  </w:num>
  <w:num w:numId="11" w16cid:durableId="973872336">
    <w:abstractNumId w:val="6"/>
  </w:num>
  <w:num w:numId="12" w16cid:durableId="2014068649">
    <w:abstractNumId w:val="9"/>
  </w:num>
  <w:num w:numId="13" w16cid:durableId="2126341750">
    <w:abstractNumId w:val="12"/>
  </w:num>
  <w:num w:numId="14" w16cid:durableId="1835949111">
    <w:abstractNumId w:val="15"/>
  </w:num>
  <w:num w:numId="15" w16cid:durableId="1799375425">
    <w:abstractNumId w:val="14"/>
  </w:num>
  <w:num w:numId="16" w16cid:durableId="1711685703">
    <w:abstractNumId w:val="2"/>
  </w:num>
  <w:num w:numId="17" w16cid:durableId="1054810352">
    <w:abstractNumId w:val="4"/>
  </w:num>
  <w:num w:numId="18" w16cid:durableId="1566915602">
    <w:abstractNumId w:val="11"/>
  </w:num>
  <w:num w:numId="19" w16cid:durableId="1301956517">
    <w:abstractNumId w:val="5"/>
  </w:num>
  <w:num w:numId="20" w16cid:durableId="2086994480">
    <w:abstractNumId w:val="18"/>
  </w:num>
  <w:num w:numId="21" w16cid:durableId="1108935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768E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8305D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D0433"/>
    <w:rsid w:val="008D1B8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4314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66B6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1409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D3C8-787D-4920-B118-F036265C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5276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2023-03-17T08:03:00Z</dcterms:created>
  <dcterms:modified xsi:type="dcterms:W3CDTF">2023-03-17T08:03:00Z</dcterms:modified>
</cp:coreProperties>
</file>