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771CD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52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91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49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F9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10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30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5B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04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E2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5F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2E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65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65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D8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15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DD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54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09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08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41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0EE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A35CE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D78F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CA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34E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E066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3AA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157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E46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562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DEE9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050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D34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A462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696B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D79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6C81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AFA6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9132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5275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851B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E52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34A7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FAD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884A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6B3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442C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D4D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6F9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667E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950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3927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63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3C7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0B07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BEB46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46D9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E34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0E8E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D8F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E92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714E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D6B8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7EFA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4A05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B48E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D041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6800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E7EA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B77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38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FCB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AD1D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5265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29A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FB3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543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CB0D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DCE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65E9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C6BE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9679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254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C5A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91B5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AEB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636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2E7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988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602DA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631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08D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07C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CA9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D9E9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FF9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24D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0D2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659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4ED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5149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7B53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0FB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07B3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0BD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B4E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27A8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CB0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C0CC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0BD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E5BD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523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4F29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461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3C54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0EA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E86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54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B54A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E658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10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ADD3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56A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10D2E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88E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0CD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F58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14A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6EC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CCC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E48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1CF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63C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C3D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B77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313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1DC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FDB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D6B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B56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25D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220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610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352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337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282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FC6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F8B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97A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C89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333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91D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045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C1F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944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2F8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44B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6C1CA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33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48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3C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4E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EF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33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CD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58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7D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54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84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13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EA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A6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33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8F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EDC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7D74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39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A7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4D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E9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8C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6F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0B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5EF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ADD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141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CEF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939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FAA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185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668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281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302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DBA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5DF211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63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BB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57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28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C6C2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99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31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C4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6C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50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7E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A6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A9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AE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29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8A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B768FD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36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DD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F5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70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37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6B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0E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FA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98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20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47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50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91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69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96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6EA1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36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C1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4B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59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22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8F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AE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FB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77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3F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1C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B41F8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B3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08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B5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D7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2F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F0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68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14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5B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30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04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B8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44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80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53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95EE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16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DB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9D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BE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47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1D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5F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B449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393E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EA59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5472EB" w14:textId="446A0353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48305D">
              <w:rPr>
                <w:rFonts w:ascii="Arial" w:hAnsi="Arial"/>
                <w:lang w:eastAsia="sk-SK"/>
              </w:rPr>
              <w:t>20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9770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7B68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276B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044B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9B15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6518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224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18E9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6E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C6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5D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33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C5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F8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B649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08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68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2A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54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DA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80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B12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6EB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345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05A44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2530E1A" wp14:editId="5750CED7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077B7D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CD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958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B34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C6C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DE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72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84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32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A6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C3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F6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89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79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254B8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4206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77DE9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F645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21BEE50" wp14:editId="1492559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FD15A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CEA7C96" wp14:editId="5ABA748F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6F1C3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E168BA2" wp14:editId="01F79F18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77032A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39F1C03" wp14:editId="5A024CB9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C27182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EB66B6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5463771" wp14:editId="11C9A28D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43B5A2" w14:textId="14173394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D1B83">
                                    <w:rPr>
                                      <w:rFonts w:ascii="Arial" w:hAnsi="Arial" w:cs="Arial"/>
                                    </w:rPr>
                                    <w:t>222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546377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E43B5A2" w14:textId="14173394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D1B83">
                              <w:rPr>
                                <w:rFonts w:ascii="Arial" w:hAnsi="Arial" w:cs="Arial"/>
                              </w:rPr>
                              <w:t>222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7F6DAD0C" wp14:editId="2D949D8C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1CD5BF" w14:textId="79DC67D9" w:rsidR="000B647F" w:rsidRDefault="0099716A" w:rsidP="00944C3D">
                                  <w:r>
                                    <w:t>20</w:t>
                                  </w:r>
                                  <w:r w:rsidR="008D1B83"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6DAD0C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51CD5BF" w14:textId="79DC67D9" w:rsidR="000B647F" w:rsidRDefault="0099716A" w:rsidP="00944C3D">
                            <w:r>
                              <w:t>20</w:t>
                            </w:r>
                            <w:r w:rsidR="008D1B83"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96CC4D3" wp14:editId="1CC798A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A40AD8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EB66B6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D4A3A6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3AF232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0E3C5A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03771B8" wp14:editId="5A1264C7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52506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EB10455" wp14:editId="37FFE2C8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81426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EABEB72" wp14:editId="5474579E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70D54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E52351F" wp14:editId="02CCAF3F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881D08" w14:textId="6C2F511D" w:rsidR="000B647F" w:rsidRDefault="0099716A" w:rsidP="00944C3D">
                                  <w:r>
                                    <w:t>20</w:t>
                                  </w:r>
                                  <w:r w:rsidR="008D1B83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52351F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D881D08" w14:textId="6C2F511D" w:rsidR="000B647F" w:rsidRDefault="0099716A" w:rsidP="00944C3D">
                            <w:r>
                              <w:t>20</w:t>
                            </w:r>
                            <w:r w:rsidR="008D1B83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16BB438" wp14:editId="1BED81E5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8F687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EB66B6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19CE57D" wp14:editId="7B1C8EB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90073A" w14:textId="1765D246" w:rsidR="000B647F" w:rsidRDefault="0099716A" w:rsidP="00944C3D">
                                  <w:r>
                                    <w:t>20</w:t>
                                  </w:r>
                                  <w:r w:rsidR="008D1B83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9CE57D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A90073A" w14:textId="1765D246" w:rsidR="000B647F" w:rsidRDefault="0099716A" w:rsidP="00944C3D">
                            <w:r>
                              <w:t>20</w:t>
                            </w:r>
                            <w:r w:rsidR="008D1B83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19AE6D2" wp14:editId="7E95CAB2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07911B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EB66B6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D22DD5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D91BFCD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8981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3D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878E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89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7D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79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B8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D5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38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19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B7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23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92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D8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86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C9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A2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0F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61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53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D3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41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99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E1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90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FB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2C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B277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5D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3C8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69C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1A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22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41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FF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DC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78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C7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DC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44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E7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A7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83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37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AE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54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3496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3A0E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179E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DF8D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0483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F465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A41B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7A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AC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E1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4F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23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5F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F2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08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F737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B3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09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D6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5F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40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97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28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DB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3F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A4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5A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DE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A0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CB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CB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EB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9C3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B1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C82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15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2CA0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E4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E1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DD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96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EC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E8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92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67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1A5C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62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96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B7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5A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AB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8E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DC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0E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25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E2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1B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F4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83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3A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42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B4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8B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C0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B0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CE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451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CD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AC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85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03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5A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92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22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1BFF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1A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55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A0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FC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BE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F9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E0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C3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D7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99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85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F8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E8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91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76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28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06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67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EC3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08A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411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DD9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242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861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63E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35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6C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60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BB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0F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8A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08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3D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3EF1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2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4A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6F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AF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AB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C6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E1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1A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E9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07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DF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D3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18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24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16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3C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A6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63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18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F66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984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7D7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4EB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7CD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72B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32A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C3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5A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C6CF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31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F4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38E08A5" wp14:editId="0AEE970F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F4C22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83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EA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A3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0E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E1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96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82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E6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7E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E6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A8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8D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76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14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FF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6D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65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77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92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40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01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A0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6B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CB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48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55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D7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AF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4B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2A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31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468A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2EB8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B1366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813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6D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E25CA40" wp14:editId="0ACCF51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515D08" w14:textId="77777777" w:rsidR="000B647F" w:rsidRPr="00391121" w:rsidRDefault="008B27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36128813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8B27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36128813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CA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85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5D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1A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56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70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DD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C3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71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3E3F063" wp14:editId="0A89EF2B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308748" w14:textId="77777777" w:rsidR="000B647F" w:rsidRPr="00391121" w:rsidRDefault="008B27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2021651808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8B27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2021651808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06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29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AA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6E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87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6F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2A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34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3D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29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17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33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2D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07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E2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88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7DCE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68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CFC8B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914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67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FC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3F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2C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C3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D7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92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79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47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28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5C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E8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55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71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1C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438D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5F77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A42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55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8A8F8FE" wp14:editId="35652734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466E5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402D3A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proofErr w:type="spellStart"/>
                                  <w:r w:rsidR="008B2780">
                                    <w:rPr>
                                      <w:rFonts w:ascii="Arial" w:hAnsi="Arial" w:cs="Arial"/>
                                    </w:rPr>
                                    <w:t>Halalovka</w:t>
                                  </w:r>
                                  <w:proofErr w:type="spellEnd"/>
                                  <w:r w:rsidR="008B2780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402D3A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8B2780">
                              <w:rPr>
                                <w:rFonts w:ascii="Arial" w:hAnsi="Arial" w:cs="Arial"/>
                              </w:rPr>
                              <w:t>Halalovka</w:t>
                            </w:r>
                            <w:proofErr w:type="spellEnd"/>
                            <w:r w:rsidR="008B2780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03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0D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B8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C7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2D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BE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7E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52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31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3B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D9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22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FD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5E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F9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24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F5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AE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F0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11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FB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05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3A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99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D0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23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B1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17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CE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6D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1A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2A8A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8F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6BA65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7CC37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0705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81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38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2E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FD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00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82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95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DF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EC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C7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15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51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1C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2A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40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16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61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5A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4B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EE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61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B5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88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F6AD72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A1F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49DC432" wp14:editId="337C5E86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352B8F" w14:textId="77777777" w:rsidR="000B647F" w:rsidRPr="00391121" w:rsidRDefault="008B27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Halalovka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8B27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Halalovka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bookmarkStart w:id="1" w:name="_GoBack"/>
                            <w:bookmarkEnd w:id="1"/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A2DA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41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09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AB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3C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6E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50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E1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F6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79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A5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C4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DC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38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26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CC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BF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5430289" wp14:editId="36C5230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73EC71" w14:textId="77777777" w:rsidR="000B647F" w:rsidRDefault="00402D3A" w:rsidP="00944C3D">
                                  <w:r>
                                    <w:t>2</w:t>
                                  </w:r>
                                  <w:r w:rsidR="008B2780">
                                    <w:t>392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402D3A" w:rsidP="00944C3D">
                            <w:r>
                              <w:t>2</w:t>
                            </w:r>
                            <w:r w:rsidR="008B2780">
                              <w:t>392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9A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73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F0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8E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AF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75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0FAB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8D6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0A9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CB76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7F59E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4C991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3DD948A" wp14:editId="2698598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0715EB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DAFA9B9" wp14:editId="170EE69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1DFE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3D3767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2757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67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13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2112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A3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0F1A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1B0F42A" wp14:editId="6C93C9C5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74D0B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92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C06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5F2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74E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FC2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C31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F67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B923E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471FA1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CB07496" wp14:editId="18759F9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246E4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3936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29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44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EF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FD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B0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58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1B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9C1C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EE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22E5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D9AF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024F1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37862DB" wp14:editId="6C75673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3D6B5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45D57A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F8B0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974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8D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C1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16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21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B9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A1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87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FE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28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65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1E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D7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8E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F6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C5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2D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CA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5C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D0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48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42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F6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0A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CF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12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86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ECA5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B027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8A4846C" w14:textId="54CC24DD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D1B83">
              <w:rPr>
                <w:rFonts w:ascii="Arial" w:hAnsi="Arial"/>
                <w:lang w:eastAsia="sk-SK"/>
              </w:rPr>
              <w:t>17.3.2023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A78F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EC27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4844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B5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BD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F5EC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82F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804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75F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AB9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CB6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A9C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13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D4DE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727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69B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B16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DF1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E4D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CF28C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B9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66BE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C575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82D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5DC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228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789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27BA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8C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4043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B68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BE2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946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439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067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70B8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0C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C495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614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19A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074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E5D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B2D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37AD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AE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3E5A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FB92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7BF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487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00B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B73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859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4B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71CD0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28D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597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B7E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A55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B06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18CB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BC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602E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30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33C2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B658D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F79FE7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623684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764583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F99097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D0C67F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FFCDA0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245F977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03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59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C26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B8BC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227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95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AC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96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08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C2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69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3D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1C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57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40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8D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A0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F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48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9B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EF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20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C4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DE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E7F8E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03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34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0D2B26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E134741" w14:textId="77777777" w:rsidR="00944C3D" w:rsidRDefault="00944C3D" w:rsidP="00944C3D">
      <w:pPr>
        <w:rPr>
          <w:rFonts w:ascii="Arial" w:hAnsi="Arial"/>
        </w:rPr>
      </w:pPr>
    </w:p>
    <w:p w14:paraId="04A14BA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3AE0F521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328BF30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D3B8A3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0329B3A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079D6D7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145976C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D33B6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3F1B4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A9EAC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CA99A5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72F168C" w14:textId="77777777" w:rsidR="00944C3D" w:rsidRPr="008D0433" w:rsidRDefault="008B2780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Kostelná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Marcela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480D9AA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E2B42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C2BCE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19233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0DAFF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C7717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E69214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CD694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EFAD3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79562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07EF3E3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315F378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CE1739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01BF08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AE8076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270940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3EC487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2AA57266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822731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A3811B8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4CA72B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4436F3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B201E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C6ECDF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40CA9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4C3A579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0B009A6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22929CD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1E154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C84D9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F9E9A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F3774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D97E3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7049D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71C68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D465DA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23333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150B6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065EA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F542FC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BBA7BB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C29678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B74D75E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C7715C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8B4AF5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DC786C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A8A37D0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38C1742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064F9A5" w14:textId="36AF1C62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8D1B83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4CCA1166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7F0A437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8B90467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7CAAB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451BAE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20EB1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C50390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CEAB5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3434B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7C644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4D5EA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CA7B8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960B7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E75D3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365967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8364F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69563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C04E8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B4B021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79C0DB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8C5F0E8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CB7B13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E15BED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3479C6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D488BF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32D529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2CC5A9D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6109DA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67CEAA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1420FF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E6B124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CAA0E2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2EEDE5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0D585F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A80B84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72994E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142D1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B71C06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5EEBC8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2C37F1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4F4641BB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50EEFB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7B392A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5B19D1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088AC8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61E90C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55473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3F058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68DE3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C5363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26915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DA609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5C185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C25CE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17860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77D6F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CA243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7F8A7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94ED0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F9822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2B372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27F76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F0387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5609C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65BA7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1C6B20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5F0DB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412ED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53FA4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59A5E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3465EA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DA8FC35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6E0868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E959386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B497B8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D13FF9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340599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6BA79C8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ADECBC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3BFD70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876865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BA780CA" w14:textId="77777777" w:rsidTr="00503750">
        <w:tc>
          <w:tcPr>
            <w:tcW w:w="2302" w:type="dxa"/>
            <w:vAlign w:val="center"/>
          </w:tcPr>
          <w:p w14:paraId="560D34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3A93A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E32CF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E457C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AC43C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54F8D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7FEAC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0377C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26567F8" w14:textId="77777777" w:rsidTr="00503750">
        <w:tc>
          <w:tcPr>
            <w:tcW w:w="15593" w:type="dxa"/>
            <w:gridSpan w:val="8"/>
            <w:vAlign w:val="center"/>
          </w:tcPr>
          <w:p w14:paraId="7404AC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EE9C528" w14:textId="77777777" w:rsidTr="00503750">
        <w:tc>
          <w:tcPr>
            <w:tcW w:w="2302" w:type="dxa"/>
            <w:vAlign w:val="center"/>
          </w:tcPr>
          <w:p w14:paraId="375283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39B74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CBCA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2F41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E0A8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9D05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E3DB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7A4D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C7E08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93D71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53985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B381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7DA8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B841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B7A2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E6BD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714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29A9D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9FC82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73255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0BB7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8ED4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8977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CCB3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0FDF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F507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53242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A65C2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CF0D0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D7E9E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87DB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006A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13DB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DA59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AB8D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13AF65F" w14:textId="77777777" w:rsidTr="00503750">
        <w:tc>
          <w:tcPr>
            <w:tcW w:w="2302" w:type="dxa"/>
            <w:vAlign w:val="center"/>
          </w:tcPr>
          <w:p w14:paraId="1A9FBA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CCB26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7E6D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35DF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DD47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06BB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7C7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DFF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54E466" w14:textId="77777777" w:rsidTr="00503750">
        <w:tc>
          <w:tcPr>
            <w:tcW w:w="15593" w:type="dxa"/>
            <w:gridSpan w:val="8"/>
            <w:vAlign w:val="center"/>
          </w:tcPr>
          <w:p w14:paraId="5E0A7C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077FE6A" w14:textId="77777777" w:rsidTr="00503750">
        <w:tc>
          <w:tcPr>
            <w:tcW w:w="2302" w:type="dxa"/>
            <w:vAlign w:val="center"/>
          </w:tcPr>
          <w:p w14:paraId="7ACB05B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9A7A7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FC85E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CBFE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E495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5072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44D3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C66D7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D436D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66800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EECC4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4D96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8A9A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626E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3A4E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DBEF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8AFB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DCBAD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B4973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BE117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3DF2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8D6C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8CF2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351B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2763A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A422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B094E3" w14:textId="77777777" w:rsidTr="00503750">
        <w:tc>
          <w:tcPr>
            <w:tcW w:w="2302" w:type="dxa"/>
            <w:vAlign w:val="center"/>
          </w:tcPr>
          <w:p w14:paraId="21F975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A2966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4916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EC4A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F6B4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8072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B0C4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6250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6ED95E" w14:textId="77777777" w:rsidTr="00503750">
        <w:tc>
          <w:tcPr>
            <w:tcW w:w="15593" w:type="dxa"/>
            <w:gridSpan w:val="8"/>
            <w:vAlign w:val="center"/>
          </w:tcPr>
          <w:p w14:paraId="464C91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7CC69DA" w14:textId="77777777" w:rsidTr="00503750">
        <w:tc>
          <w:tcPr>
            <w:tcW w:w="2302" w:type="dxa"/>
            <w:vAlign w:val="center"/>
          </w:tcPr>
          <w:p w14:paraId="7195AC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61839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5350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48A3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BEDB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ED68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CF29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7DD1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0343DB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805B7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E4A36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1C42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1DC9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B509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3F14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FB55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08DC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AFDAC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64EE8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C3941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919E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8591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2C18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AAF1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0228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E649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C7D88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569B7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3A039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CF89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C91D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74DB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1D30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DF58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5B68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5C358F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FCA4F9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5E5495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F7FA9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FA046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B2F5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76FA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7ABC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91C6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E0A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A592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1E401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83AB6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F77C2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6356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E944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F224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617B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CCCC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57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78D878D" w14:textId="77777777" w:rsidR="00944C3D" w:rsidRDefault="00944C3D" w:rsidP="00944C3D">
      <w:pPr>
        <w:rPr>
          <w:rFonts w:ascii="Arial" w:hAnsi="Arial"/>
          <w:b/>
        </w:rPr>
      </w:pPr>
    </w:p>
    <w:p w14:paraId="2B95F3D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3222B0D" w14:textId="77777777" w:rsidTr="00503750">
        <w:tc>
          <w:tcPr>
            <w:tcW w:w="1944" w:type="dxa"/>
            <w:vAlign w:val="center"/>
          </w:tcPr>
          <w:p w14:paraId="32B8E4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A329C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297B8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19343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984AF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24ABB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7FB40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CF5C7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BF024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6A681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CBCDC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46E36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8994B40" w14:textId="77777777" w:rsidTr="00503750">
        <w:tc>
          <w:tcPr>
            <w:tcW w:w="15685" w:type="dxa"/>
            <w:gridSpan w:val="12"/>
            <w:vAlign w:val="center"/>
          </w:tcPr>
          <w:p w14:paraId="30DA7A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40895C9" w14:textId="77777777" w:rsidTr="00503750">
        <w:tc>
          <w:tcPr>
            <w:tcW w:w="1944" w:type="dxa"/>
            <w:vAlign w:val="center"/>
          </w:tcPr>
          <w:p w14:paraId="3BE8A1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67C2D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4F479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1ED4B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7DE8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43BDB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708B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AE4C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C308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37D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A9589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5BD23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CE8B98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8670C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449D6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FAD9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12B4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6DF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3AA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5DF2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2B93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C762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256A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56419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C444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8C018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BCE0F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B384D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A04CB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507A7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AC4E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5191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4287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65A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815D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E2EB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73DD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07A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CCE37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B2451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61BA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F36C2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2D522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5A7F8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7FF4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76DA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56611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77B93B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83ECA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BF215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1245B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460DCCA" w14:textId="77777777" w:rsidTr="00503750">
        <w:tc>
          <w:tcPr>
            <w:tcW w:w="1944" w:type="dxa"/>
            <w:vAlign w:val="center"/>
          </w:tcPr>
          <w:p w14:paraId="214012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20B9A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230EC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9E4D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7033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A818E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4B7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65FA1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D15C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D848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6A7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E5EC2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7B45B5" w14:textId="77777777" w:rsidTr="00503750">
        <w:tc>
          <w:tcPr>
            <w:tcW w:w="15685" w:type="dxa"/>
            <w:gridSpan w:val="12"/>
            <w:vAlign w:val="center"/>
          </w:tcPr>
          <w:p w14:paraId="73032A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3EE6A32" w14:textId="77777777" w:rsidTr="00503750">
        <w:tc>
          <w:tcPr>
            <w:tcW w:w="1944" w:type="dxa"/>
            <w:vAlign w:val="center"/>
          </w:tcPr>
          <w:p w14:paraId="232E1A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AB4DF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7F7F3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3BF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E1EC8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F646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BEB31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D7CD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FF0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FFE6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C3F3E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1570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1BD07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C6CDE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79242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1E34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D680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16F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E3C3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D5D4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5495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ECC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B830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42E36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BECC3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CC7B51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71A23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0BD9D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55BA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7988F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D03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6F9A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97626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BDB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474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FE8E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DB3E3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93AEE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F9E9FB" w14:textId="77777777" w:rsidTr="00503750">
        <w:tc>
          <w:tcPr>
            <w:tcW w:w="1944" w:type="dxa"/>
            <w:vAlign w:val="center"/>
          </w:tcPr>
          <w:p w14:paraId="03A384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312A3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D19B6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851C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A13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E96C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02F2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41039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76F4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922C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DBB8C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F1558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DCA8C4" w14:textId="77777777" w:rsidTr="00503750">
        <w:tc>
          <w:tcPr>
            <w:tcW w:w="15685" w:type="dxa"/>
            <w:gridSpan w:val="12"/>
            <w:vAlign w:val="center"/>
          </w:tcPr>
          <w:p w14:paraId="4E9219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E9420D6" w14:textId="77777777" w:rsidTr="00503750">
        <w:tc>
          <w:tcPr>
            <w:tcW w:w="1944" w:type="dxa"/>
            <w:vAlign w:val="center"/>
          </w:tcPr>
          <w:p w14:paraId="0D4343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88A90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6C3A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A1A60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0E61E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3EA8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DF5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3B39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1B45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3560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B6ED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C4CA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EEDD8F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3BC7D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1245D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B19F8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6027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CC41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EEC0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5EF9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9C80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E03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DA81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969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E129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AD468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3B69A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F5BB5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C5C60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FF8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71AD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023F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4B8A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098A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9247D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80075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A669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F304A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1E9FC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477A3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CB8F2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E31E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B7E7B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4528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1F51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817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8AD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94E6E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F3C7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32FCC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CAD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340B0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4E41CD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3E2A3A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D97BC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12BF8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EDFC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AF4D8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175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BD1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D9B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DFC6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C665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1F02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1C222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FB4BD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1FCC3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8AE69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6156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222E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35E3D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79F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392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C559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0D0E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F0F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6508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4139D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8DFC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EB913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B2E961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3FCEA8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A76398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BE804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EF364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C47D19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48A58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A683F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C2657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A3FFE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40A7F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14F36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9BB84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9E1E4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9F97B7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40CBAF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11416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78C25E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696709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AA8F73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4697B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DB70E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2B6D2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E0B12A9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6F20B2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4764B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93414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47B16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9D7AB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1EE1D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6FCAB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A21E2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76EB9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DC3DD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E1466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96C88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B017E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4F3BDA7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59214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016DD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83C88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53BA9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CF0A7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7445E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1659A06" w14:textId="77777777" w:rsidTr="00503750">
        <w:trPr>
          <w:trHeight w:val="1073"/>
        </w:trPr>
        <w:tc>
          <w:tcPr>
            <w:tcW w:w="3614" w:type="dxa"/>
            <w:vMerge/>
          </w:tcPr>
          <w:p w14:paraId="15BF51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79C53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329DA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79F32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16F11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D0A53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031CB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78362D1" w14:textId="77777777" w:rsidTr="00503750">
        <w:trPr>
          <w:trHeight w:val="283"/>
        </w:trPr>
        <w:tc>
          <w:tcPr>
            <w:tcW w:w="3614" w:type="dxa"/>
          </w:tcPr>
          <w:p w14:paraId="51D2A4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8F913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65BBB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83C98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BE8A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D8DE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1E2DE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E60813B" w14:textId="77777777" w:rsidTr="00503750">
        <w:trPr>
          <w:trHeight w:val="283"/>
        </w:trPr>
        <w:tc>
          <w:tcPr>
            <w:tcW w:w="3614" w:type="dxa"/>
          </w:tcPr>
          <w:p w14:paraId="567292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465DA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27FC6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AF94D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91880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C09B1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AF0AE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20630DB" w14:textId="77777777" w:rsidTr="00503750">
        <w:trPr>
          <w:trHeight w:val="283"/>
        </w:trPr>
        <w:tc>
          <w:tcPr>
            <w:tcW w:w="3614" w:type="dxa"/>
          </w:tcPr>
          <w:p w14:paraId="574ABB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90917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CC6A5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BCE57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5F912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F57C6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56D6D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28D294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C74B1C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2CB62B69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3D5E3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F9149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3CFC4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4A3E4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E7B49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AB220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E93E0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A1776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11A65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FF53F2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3AC318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B65532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852BC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5ECBB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D64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9A0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E26D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9937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F76C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FF15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2F63B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7867D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934D7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B297D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AF82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376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B1D6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72F9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CD47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4F10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38A7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340DA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2351F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B0D88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41B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BF34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6F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D101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4042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3EB8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A35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A12A5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FDAF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54AE1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4C1E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070C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264A0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97DF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FB8A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962F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3FFF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604AAD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AE296F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C634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CBC5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6DAA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204A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E24A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5C7A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CFD3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FA3D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3A45F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C1B87E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22D209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9A2D4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2C6F6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E67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D3B4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CC8A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D9AD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E9B2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615B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CED9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CB0E1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84746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16E1E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8E56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8833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22E1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BC2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A40E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CDAF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DA46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61778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4E794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3420C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E45F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412A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EA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8D5D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5167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0855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CD9F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67B3D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33C75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F7254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2575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07BE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1976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DF7A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5BEB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6730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9B78B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93D8B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26AC85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B433AB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EEBA8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876AE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03D1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7E8D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F71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8916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DC6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7C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D1C2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1108CF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D2F4EE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AF39D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EF56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D757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3192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D43A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CDA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462C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2608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8BDEB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BEBF38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5E9CB0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51F58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9CFC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95FF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670B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41CB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18B6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27C0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1416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AA6F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736F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925E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443B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BC925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48303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6F52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CE16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3C98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AD4867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5BF687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B1871C7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3D1CE91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399268BE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22EE3A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354F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03003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CF9BC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3D410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AFD8BA7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0C90B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BBF9CF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0F65A4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5F0EF8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722540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4A9CF1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BE365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DC1AD3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A1EF68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0E3F02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801B7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BFD4F6C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617B58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F2FC4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BC6387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E7212C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47A12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B4DC2B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FDCB3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D7A5B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BFCD9A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E36F81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DD97AE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10574D3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134DB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D1B2F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ECAAE0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084152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62BFFE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1487ED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95F7AB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EF2F9C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A64E51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BB66E9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BE582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5372AE5" w14:textId="77777777" w:rsidR="00944C3D" w:rsidRDefault="00944C3D" w:rsidP="00944C3D">
      <w:pPr>
        <w:rPr>
          <w:rFonts w:ascii="Arial" w:hAnsi="Arial"/>
          <w:b/>
        </w:rPr>
      </w:pPr>
    </w:p>
    <w:p w14:paraId="30754193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7A05D470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D6168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3CF627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A58E7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4FA898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11E42F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A4D717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CB3CF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93273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F8E0D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7B5F3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6D9DD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807BF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C4F10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03136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AF6A0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42D0FD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24E54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2218C9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C0416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3EE33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4B1056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22586E2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58590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014A8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38325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FBE7CD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9C76C5E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3120CFC" w14:textId="77777777" w:rsidTr="00503750">
        <w:tc>
          <w:tcPr>
            <w:tcW w:w="2835" w:type="dxa"/>
            <w:vAlign w:val="center"/>
          </w:tcPr>
          <w:p w14:paraId="429511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BBD69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C7260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AF746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B67BD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5DE7A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CB31670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688EB60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DBA94D1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EC190D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89DCC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E72B4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F737DEF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5D162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D7099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3AE9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444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8BD2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0A64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B9D6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3C13C6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12722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553C3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79C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81DB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D269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245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7A1CB4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CCF49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73450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0C80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B3E2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0BB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89E8C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5D54AB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8ABE2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52F9C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A190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2E33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7340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A8AEA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542E2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D85FA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7E85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6A8A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3EF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BFEB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9BCB4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DEFBA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37BDA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16BC16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E8A7E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7EF87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0E4D5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B8C15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96A157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5C5FBC7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758C5B3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3A55E02" w14:textId="77777777" w:rsidR="00944C3D" w:rsidRDefault="00944C3D" w:rsidP="00944C3D">
      <w:pPr>
        <w:rPr>
          <w:rFonts w:ascii="Arial" w:hAnsi="Arial"/>
          <w:b/>
        </w:rPr>
      </w:pPr>
    </w:p>
    <w:p w14:paraId="0A1467D8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B4B7E34" w14:textId="77777777" w:rsidTr="00503750">
        <w:tc>
          <w:tcPr>
            <w:tcW w:w="2835" w:type="dxa"/>
            <w:vAlign w:val="center"/>
          </w:tcPr>
          <w:p w14:paraId="4BE079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7D9947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C690C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50762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75675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ADD6A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C7CB227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A3552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2AA343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6B90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8D4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EF6C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F11E4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E8DAC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6CB6E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5670A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FAD6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0D0E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EB04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415C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061F7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D1E1D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7652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E6B2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6338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6C0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9E0A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2CC65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6F173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7DB09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0034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E04E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2F0A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AB8C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58D72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EC26A2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36F0C8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40268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13E01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87B4C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82F36E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9432B0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0D7151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40194B6C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6511A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067FB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123EEF4" w14:textId="77777777" w:rsidTr="00503750">
        <w:trPr>
          <w:trHeight w:val="699"/>
        </w:trPr>
        <w:tc>
          <w:tcPr>
            <w:tcW w:w="3502" w:type="dxa"/>
            <w:vMerge/>
          </w:tcPr>
          <w:p w14:paraId="256F37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6AEAF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68757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E7D68E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A9307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58B9D71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823BFA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88F32D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C2F29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85653C8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2D8F72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4D515E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89D61F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8C4B3CD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D327C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DB67F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372B7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6EEAC4B1" w14:textId="77777777" w:rsidTr="00503750">
        <w:trPr>
          <w:trHeight w:val="593"/>
        </w:trPr>
        <w:tc>
          <w:tcPr>
            <w:tcW w:w="3497" w:type="dxa"/>
          </w:tcPr>
          <w:p w14:paraId="488C3D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72D3C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D74A5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47B6D1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88B6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AC99F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FE7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A5A4E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E15F37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B29CE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E42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36E0F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B36EA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BA812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DA5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1806E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6169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920EF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9250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FB241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3CCD53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41D1D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F0C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8CC75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3A4642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A38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CAEA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5A4C6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C78C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45595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4ED5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00666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433072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4A652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AFA2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B2A92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64F63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A46D8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DE21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48374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F110C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C1E11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90F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13E89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7EA0E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2EF7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D56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32C203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DCE49D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DF368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0DA2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49E1E6" w14:textId="77777777" w:rsidR="00944C3D" w:rsidRDefault="00944C3D" w:rsidP="00944C3D">
      <w:pPr>
        <w:rPr>
          <w:rFonts w:ascii="Arial" w:hAnsi="Arial"/>
          <w:b/>
        </w:rPr>
      </w:pPr>
    </w:p>
    <w:p w14:paraId="176C3BA7" w14:textId="77777777" w:rsidR="00944C3D" w:rsidRDefault="00944C3D" w:rsidP="00944C3D">
      <w:pPr>
        <w:rPr>
          <w:rFonts w:ascii="Arial" w:hAnsi="Arial"/>
          <w:b/>
        </w:rPr>
      </w:pPr>
    </w:p>
    <w:p w14:paraId="2E393C54" w14:textId="77777777" w:rsidR="00944C3D" w:rsidRDefault="00944C3D" w:rsidP="00944C3D">
      <w:pPr>
        <w:rPr>
          <w:rFonts w:ascii="Arial" w:hAnsi="Arial"/>
          <w:b/>
        </w:rPr>
      </w:pPr>
    </w:p>
    <w:p w14:paraId="64CC2101" w14:textId="77777777" w:rsidR="00944C3D" w:rsidRDefault="00944C3D" w:rsidP="00944C3D">
      <w:pPr>
        <w:rPr>
          <w:rFonts w:ascii="Arial" w:hAnsi="Arial"/>
          <w:b/>
        </w:rPr>
      </w:pPr>
    </w:p>
    <w:p w14:paraId="061B0FF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47126CB3" w14:textId="77777777" w:rsidTr="00503750">
        <w:tc>
          <w:tcPr>
            <w:tcW w:w="2622" w:type="dxa"/>
            <w:vAlign w:val="center"/>
          </w:tcPr>
          <w:p w14:paraId="573F25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C8427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4E720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1CF44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77FE4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077A8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998DD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8744B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08485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8916FF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8E0F1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4F6E2B9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8133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1D8FFE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211F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D19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537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0BC4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FD69A6B" w14:textId="77777777" w:rsidTr="00503750">
        <w:tc>
          <w:tcPr>
            <w:tcW w:w="2622" w:type="dxa"/>
            <w:vAlign w:val="center"/>
          </w:tcPr>
          <w:p w14:paraId="508B81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3011F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D2517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0945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CC4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3CB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6E98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23D458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6EED4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365FB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A7457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56C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8C72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131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03F98A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3A1BA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E72A0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8C24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6DDA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63E8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E779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19C3150" w14:textId="77777777" w:rsidTr="00503750">
        <w:tc>
          <w:tcPr>
            <w:tcW w:w="2622" w:type="dxa"/>
            <w:vAlign w:val="center"/>
          </w:tcPr>
          <w:p w14:paraId="72D126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CC9526B" w14:textId="3AF0FF26" w:rsidR="00944C3D" w:rsidRPr="008C56AB" w:rsidRDefault="008D1B83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14700</w:t>
            </w:r>
          </w:p>
        </w:tc>
        <w:tc>
          <w:tcPr>
            <w:tcW w:w="1275" w:type="dxa"/>
            <w:vAlign w:val="center"/>
          </w:tcPr>
          <w:p w14:paraId="326BC0A4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ACA3163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9D58C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83212A" w14:textId="4344DC79" w:rsidR="00944C3D" w:rsidRPr="008C56AB" w:rsidRDefault="008D1B83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10725</w:t>
            </w:r>
          </w:p>
        </w:tc>
      </w:tr>
      <w:tr w:rsidR="0099716A" w:rsidRPr="00050529" w14:paraId="3353874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01C70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E14BF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CFC12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66C8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1C3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D3F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895E5AD" w14:textId="77777777" w:rsidTr="00503750">
        <w:tc>
          <w:tcPr>
            <w:tcW w:w="2622" w:type="dxa"/>
            <w:vAlign w:val="center"/>
          </w:tcPr>
          <w:p w14:paraId="267A83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51ECF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9F8EF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0B9E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CA0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4E79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C19CD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99900D5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534CA97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AA6C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019C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884F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3A6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55D9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751F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2A5B75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F0E9C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E9CFC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78DA7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66D1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8399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943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96B15C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A769B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3379D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7A5AD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0C6C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AC3E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D64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74E97A4" w14:textId="77777777" w:rsidTr="00503750">
        <w:tc>
          <w:tcPr>
            <w:tcW w:w="2622" w:type="dxa"/>
            <w:vAlign w:val="center"/>
          </w:tcPr>
          <w:p w14:paraId="0C2EBD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81A1B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A134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7027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ACE2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6B6D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601C3D7" w14:textId="77777777" w:rsidTr="00503750">
        <w:tc>
          <w:tcPr>
            <w:tcW w:w="2622" w:type="dxa"/>
            <w:vAlign w:val="center"/>
          </w:tcPr>
          <w:p w14:paraId="4D1C64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53A92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31A73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8CB28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4E5C1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4047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32B17FB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CC310B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265B911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3798091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74607C7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4A5339D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B9CB1A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5E7D25B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1D751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2A088CF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F22AEE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09BC34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40304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AD689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E92E2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1C190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2D9C9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1228C2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F991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945AD9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FF5B9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674A0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69089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90D8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6A69B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96700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9258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D6BA5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2B7C8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C3137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653C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2C4B79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B443E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CF65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4801BB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5A946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9EAC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13A1C4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12AD4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FBDC0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734E3C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1CAC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8E0C7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A80968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ACCD7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0B541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AA6378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65F14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54556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B5E440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91C95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3E523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907A4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E6D94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229CF6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3FDBE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50C18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361CD5B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FD7E8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E4ABA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E9AD5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0ABF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EC7BD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A574BF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18F3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60058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BC203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18424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3954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F5BCEC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5D698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B4123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02B68B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6A5741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462BA4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90B9D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D363F9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E487ACB" w14:textId="77777777" w:rsidTr="00503750">
        <w:tc>
          <w:tcPr>
            <w:tcW w:w="2835" w:type="dxa"/>
            <w:vAlign w:val="center"/>
          </w:tcPr>
          <w:p w14:paraId="1532D0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596C61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DE8FA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DDD26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80BBE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58D06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9313BC4" w14:textId="77777777" w:rsidTr="00503750">
        <w:tc>
          <w:tcPr>
            <w:tcW w:w="2835" w:type="dxa"/>
            <w:vAlign w:val="center"/>
          </w:tcPr>
          <w:p w14:paraId="4D9B9A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58062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4607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9A49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F862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DB61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343344" w14:textId="77777777" w:rsidTr="00503750">
        <w:tc>
          <w:tcPr>
            <w:tcW w:w="2835" w:type="dxa"/>
            <w:vAlign w:val="center"/>
          </w:tcPr>
          <w:p w14:paraId="30CE91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7FBBC6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AAC2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070F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EE10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EBFC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742B52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09F70C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FB72BA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3AFC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4BC2B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7969E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E1909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A61FB81" w14:textId="77777777" w:rsidTr="00503750">
        <w:tc>
          <w:tcPr>
            <w:tcW w:w="2835" w:type="dxa"/>
            <w:vAlign w:val="center"/>
          </w:tcPr>
          <w:p w14:paraId="7BAED3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CF14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77E1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23BD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3C21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DBF5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8FB4A3" w14:textId="77777777" w:rsidTr="00503750">
        <w:tc>
          <w:tcPr>
            <w:tcW w:w="2835" w:type="dxa"/>
            <w:vAlign w:val="center"/>
          </w:tcPr>
          <w:p w14:paraId="4BFA7F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3FCD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34F9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5F4B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EA7D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DB06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6BFC46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E11BA6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9294F3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D1FC7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CEBC7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200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BD2CC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D149BF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5BA00C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BBD2C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6EC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F56D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7F64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43D8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0700E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7BB441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38F7C549" w14:textId="77777777" w:rsidTr="00503750">
        <w:tc>
          <w:tcPr>
            <w:tcW w:w="2552" w:type="dxa"/>
            <w:shd w:val="clear" w:color="auto" w:fill="auto"/>
            <w:vAlign w:val="center"/>
          </w:tcPr>
          <w:p w14:paraId="462FDE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357C89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5BE4F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0EDF1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35FB0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2EC3101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145847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9CA4BB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0C7A88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6996FA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75E2CD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6A6942B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3A209A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FCA6D8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3D7E00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BBB4C0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B60ABA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F8EEF5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97FCB0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18F7EBD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69C5B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76C51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422A273" w14:textId="77777777" w:rsidTr="00503750">
        <w:tc>
          <w:tcPr>
            <w:tcW w:w="4395" w:type="dxa"/>
            <w:vMerge/>
          </w:tcPr>
          <w:p w14:paraId="78FDCE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BE368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E2D1F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EA0FC4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FBEFC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CE9BB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DD77B4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CE04C07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0FC07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FC96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C7197F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940B24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3D18C4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8FF2A34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3002DF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6B7B12F" w14:textId="77777777" w:rsidTr="00503750">
        <w:tc>
          <w:tcPr>
            <w:tcW w:w="4395" w:type="dxa"/>
            <w:vAlign w:val="center"/>
          </w:tcPr>
          <w:p w14:paraId="42043B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7682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0D8581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2C18D30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01541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A8174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364F2C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339C5B0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65231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A3AEA2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136ED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5C3CAA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A61C5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3DB2F68" w14:textId="4547C084" w:rsidR="00944C3D" w:rsidRPr="008C56AB" w:rsidRDefault="008D1B83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30971</w:t>
            </w:r>
          </w:p>
        </w:tc>
        <w:tc>
          <w:tcPr>
            <w:tcW w:w="2835" w:type="dxa"/>
            <w:vAlign w:val="center"/>
          </w:tcPr>
          <w:p w14:paraId="4AB67C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343823A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5FE7BF1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11643124" w14:textId="77777777" w:rsidTr="00503750">
        <w:tc>
          <w:tcPr>
            <w:tcW w:w="4395" w:type="dxa"/>
            <w:vAlign w:val="center"/>
          </w:tcPr>
          <w:p w14:paraId="5899BA6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C90E95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E54AC5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0FF17EEF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BBDFA1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22FE6D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B6F56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621E8FE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E9F5C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2B55D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2DD7D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DCD5B2C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DF3FE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7470DF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93E15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CE29A5B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A2F93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E39B01F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6267851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9249017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C489A9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285F13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28E537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AB87B0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53952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B8CDC9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A932579" w14:textId="77777777" w:rsidTr="00503750">
        <w:tc>
          <w:tcPr>
            <w:tcW w:w="1843" w:type="dxa"/>
            <w:vAlign w:val="center"/>
          </w:tcPr>
          <w:p w14:paraId="35F68EE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ED500C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5C8C538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E6D051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0769DD5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35C0D4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D74F2C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0F0D2CC" w14:textId="77777777" w:rsidTr="00503750">
        <w:tc>
          <w:tcPr>
            <w:tcW w:w="1843" w:type="dxa"/>
            <w:vAlign w:val="center"/>
          </w:tcPr>
          <w:p w14:paraId="4A1150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54ED0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9E0E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991EF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E97E2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D939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6E2E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02A237A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1D3A0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EC1E1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F0582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17D07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49003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3E51B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659C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1098204" w14:textId="77777777" w:rsidTr="00503750">
        <w:tc>
          <w:tcPr>
            <w:tcW w:w="1843" w:type="dxa"/>
            <w:vAlign w:val="center"/>
          </w:tcPr>
          <w:p w14:paraId="1B9FFE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3E9AB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66CD2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DB69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76D28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1AD29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199F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C594AFC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4CD9E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6F58E0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FADFA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755F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1DD06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4360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CA27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E1E9B39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89E935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4686685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D5C8F6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2F5D05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B473BE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D0F42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32D4E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735DCD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865AC6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23BDFE01" w14:textId="77777777" w:rsidTr="00503750">
        <w:trPr>
          <w:trHeight w:val="664"/>
        </w:trPr>
        <w:tc>
          <w:tcPr>
            <w:tcW w:w="3372" w:type="dxa"/>
          </w:tcPr>
          <w:p w14:paraId="1F948B5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B370B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EF7CE9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BD4B28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AC6433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30D0F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2184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DB160A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9D0E46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DD6AE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02F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93A05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8D5336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62260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D9C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94280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77AA30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6CC8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0512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8DDA5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ED0009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CB454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2398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1CB2801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1FDC90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0158C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A8A4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CA9264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B5EF2F9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3C8A1A95" w14:textId="77777777" w:rsidTr="00503750">
        <w:tc>
          <w:tcPr>
            <w:tcW w:w="2835" w:type="dxa"/>
            <w:vAlign w:val="center"/>
          </w:tcPr>
          <w:p w14:paraId="049C22D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4F1204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16FB73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5D4325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89AFA8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A3A1EE4" w14:textId="77777777" w:rsidTr="00503750">
        <w:tc>
          <w:tcPr>
            <w:tcW w:w="2835" w:type="dxa"/>
          </w:tcPr>
          <w:p w14:paraId="192AA48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3F716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357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9337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1D101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DBF7A8C" w14:textId="77777777" w:rsidTr="00503750">
        <w:tc>
          <w:tcPr>
            <w:tcW w:w="2835" w:type="dxa"/>
          </w:tcPr>
          <w:p w14:paraId="52BFF0E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88909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2D61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F169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F7384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40B02D" w14:textId="77777777" w:rsidTr="00503750">
        <w:tc>
          <w:tcPr>
            <w:tcW w:w="2835" w:type="dxa"/>
          </w:tcPr>
          <w:p w14:paraId="45CD2F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BAE4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4F23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05BD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14E77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0BD2FD" w14:textId="77777777" w:rsidTr="00503750">
        <w:tc>
          <w:tcPr>
            <w:tcW w:w="2835" w:type="dxa"/>
            <w:vAlign w:val="center"/>
          </w:tcPr>
          <w:p w14:paraId="1EB3B2D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EE001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A746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42A8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6363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24AF31" w14:textId="77777777" w:rsidTr="00503750">
        <w:tc>
          <w:tcPr>
            <w:tcW w:w="2835" w:type="dxa"/>
            <w:vAlign w:val="center"/>
          </w:tcPr>
          <w:p w14:paraId="22AA0D3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0CA31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D333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674F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51A4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62E27A" w14:textId="77777777" w:rsidTr="00503750">
        <w:tc>
          <w:tcPr>
            <w:tcW w:w="2835" w:type="dxa"/>
          </w:tcPr>
          <w:p w14:paraId="0761BF5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4BF58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99A7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B7F4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D281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E5206F" w14:textId="77777777" w:rsidTr="00503750">
        <w:tc>
          <w:tcPr>
            <w:tcW w:w="2835" w:type="dxa"/>
          </w:tcPr>
          <w:p w14:paraId="0A97316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54DD5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F87D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FF53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27C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EB4297" w14:textId="77777777" w:rsidTr="00503750">
        <w:tc>
          <w:tcPr>
            <w:tcW w:w="2835" w:type="dxa"/>
          </w:tcPr>
          <w:p w14:paraId="471A22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0977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E9EF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8F08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D3BD1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667464" w14:textId="77777777" w:rsidR="00944C3D" w:rsidRDefault="00944C3D" w:rsidP="00944C3D">
      <w:pPr>
        <w:rPr>
          <w:rFonts w:ascii="Arial" w:hAnsi="Arial"/>
          <w:b/>
        </w:rPr>
      </w:pPr>
    </w:p>
    <w:p w14:paraId="6B8C22DA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53481FFF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A21EF3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02E3121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C39884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62D945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DA08CD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00D4C0E" w14:textId="77777777" w:rsidTr="00503750">
        <w:trPr>
          <w:trHeight w:val="443"/>
        </w:trPr>
        <w:tc>
          <w:tcPr>
            <w:tcW w:w="2560" w:type="dxa"/>
          </w:tcPr>
          <w:p w14:paraId="1100583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54458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A113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1BBE9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1038B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28652C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92B98E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8953A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FF4C1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AFB9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F5BA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691FBE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ABE394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EA923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9C7A2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AB908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7839E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72FB9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EF377A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D42A5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0C3AE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E0B6F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7B0F3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2A73D3" w14:textId="77777777" w:rsidR="00944C3D" w:rsidRDefault="00944C3D" w:rsidP="00944C3D">
      <w:pPr>
        <w:rPr>
          <w:rFonts w:ascii="Arial" w:hAnsi="Arial"/>
          <w:b/>
        </w:rPr>
      </w:pPr>
    </w:p>
    <w:p w14:paraId="7FAA2051" w14:textId="77777777" w:rsidR="00944C3D" w:rsidRDefault="00944C3D" w:rsidP="00944C3D">
      <w:pPr>
        <w:rPr>
          <w:rFonts w:ascii="Arial" w:hAnsi="Arial"/>
          <w:b/>
        </w:rPr>
      </w:pPr>
    </w:p>
    <w:p w14:paraId="3CA6CC3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5F65A6F" w14:textId="77777777" w:rsidR="00944C3D" w:rsidRDefault="00944C3D" w:rsidP="00944C3D">
      <w:pPr>
        <w:rPr>
          <w:rFonts w:ascii="Arial" w:hAnsi="Arial"/>
          <w:b/>
        </w:rPr>
      </w:pPr>
    </w:p>
    <w:p w14:paraId="36F8547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60D2CA8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FCCB0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AA92BF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7090A0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B1BEF8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1B117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1CF39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5D518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603D98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9C0F6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AAEC2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D5D0E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6F4485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CBD64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8BE41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5E1EA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487D72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A55805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A5FD8DA" w14:textId="77777777" w:rsidTr="00503750">
        <w:trPr>
          <w:trHeight w:val="677"/>
        </w:trPr>
        <w:tc>
          <w:tcPr>
            <w:tcW w:w="3358" w:type="dxa"/>
          </w:tcPr>
          <w:p w14:paraId="2D29FB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EA9D74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4B54D3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B72178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A0EDA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6E3C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C999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96148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2FC84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C6C99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D44C7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9FA8F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9E0C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44DC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790D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22DBA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722D9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F003E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6F62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35D7E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F51B25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C33AC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71EA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0708E9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2A8634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0F480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E4C2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EDAD1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215E1B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ED792A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C7FD5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F2EBB6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9F384D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F226B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68150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919A18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E3C6C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F2D54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9088A67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75730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6DE4B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7B2514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EE4218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0E6F5A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76A2DA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CAEA23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F6740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719DC5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6274C8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3CFEC6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292F2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7D3B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56A3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9F64CC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AACAC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2D55C0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C397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F5B43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4EADD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14D8B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E7B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63881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A0EBF1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2C51E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F38DC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71290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C68706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DAC4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5749B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3F765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AABB30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00093EC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8011CE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DBF2E6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A62EBE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83D43F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13795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C6F6E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F788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86DC4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1641E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8E21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A92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9E570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BBE95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97718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E40B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134EE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87DB54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9A16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9F23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FE6710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AC6CA4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74C23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EB4D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C4A54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004A3A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57FC46C" w14:textId="77777777" w:rsidTr="00503750">
        <w:tc>
          <w:tcPr>
            <w:tcW w:w="3686" w:type="dxa"/>
            <w:vAlign w:val="center"/>
          </w:tcPr>
          <w:p w14:paraId="5D070CD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2857A4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5B03F7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2B5255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19F37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4197D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0F1AE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0A209E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A6708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C953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FA0A3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3C72AA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36216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516EE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BC29B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83E0162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ABCB37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43ECCA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DC7B07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CAABD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093C72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A2F17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B9E71D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88139D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81DF28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04B7D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B0B44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429A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B980D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FED98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8FE86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77D15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69721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B9049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96B9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0C47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1845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49AAE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92F26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0EA5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19BF4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162D9A6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E887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35962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1CCFFA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79A91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6582934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281218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31679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55ED79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1509DD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EF127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4905D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3E278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CC504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D5B9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FD24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47E1B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4EF6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9A016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5D43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DF7DB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371CA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7344A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C19C2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B846C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452427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2CE05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C80BFA6" w14:textId="77777777" w:rsidR="00944C3D" w:rsidRDefault="00944C3D" w:rsidP="00944C3D">
      <w:pPr>
        <w:rPr>
          <w:sz w:val="22"/>
          <w:szCs w:val="22"/>
        </w:rPr>
      </w:pPr>
    </w:p>
    <w:p w14:paraId="62451E57" w14:textId="77777777" w:rsidR="00944C3D" w:rsidRDefault="00944C3D" w:rsidP="00944C3D">
      <w:pPr>
        <w:rPr>
          <w:sz w:val="22"/>
          <w:szCs w:val="22"/>
        </w:rPr>
      </w:pPr>
    </w:p>
    <w:p w14:paraId="10A9E40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09E5E2C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368FB891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2A872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494AC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DC5F3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14CB3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40A8F7A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EC4AD7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A3F4F6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9D6CDF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DF4CD84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D321AB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63880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09EFA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8E52C2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37CF25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B6975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7C418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88AF9E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ADB700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F661F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BCD9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0B8C7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6A1B7E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51A1B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5970E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A1D4089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9178BF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7605B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6A59A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75F20B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F4182F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F4A04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5916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B3216F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776ED2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8743D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7551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1684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EADE2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10CEF593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6358FA1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780587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1CDD77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1B682C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EAFD4F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A8A6D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87BE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8310A4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1C476E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911F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2509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F8AFC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C6537C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21A17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1692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42A61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97C4A8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043B9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12B17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CEB858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0EA678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B9319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53CEA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85FA17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26D9A1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1BCC0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1334E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AE1F82E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7C31E8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3775D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552F7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FACD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A420C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48B3A08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C3E0B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48B86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7D7FC0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3ED39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B1346E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2F3541F8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93091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395D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D4AAB4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FA5AD48" w14:textId="77777777" w:rsidR="00944C3D" w:rsidRPr="003607F0" w:rsidRDefault="00944C3D" w:rsidP="00944C3D"/>
    <w:p w14:paraId="51F58097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969D67" w14:textId="77777777" w:rsidR="00CB4314" w:rsidRDefault="00CB4314">
      <w:r>
        <w:separator/>
      </w:r>
    </w:p>
  </w:endnote>
  <w:endnote w:type="continuationSeparator" w:id="0">
    <w:p w14:paraId="55035EBF" w14:textId="77777777" w:rsidR="00CB4314" w:rsidRDefault="00CB43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9356FB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717CADC0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2FFD43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713F0EC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60E9D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4BF79E38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10798F" w14:textId="77777777" w:rsidR="00CB4314" w:rsidRDefault="00CB4314">
      <w:r>
        <w:separator/>
      </w:r>
    </w:p>
  </w:footnote>
  <w:footnote w:type="continuationSeparator" w:id="0">
    <w:p w14:paraId="388DDDB6" w14:textId="77777777" w:rsidR="00CB4314" w:rsidRDefault="00CB43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63797308">
    <w:abstractNumId w:val="13"/>
  </w:num>
  <w:num w:numId="2" w16cid:durableId="1651251173">
    <w:abstractNumId w:val="17"/>
  </w:num>
  <w:num w:numId="3" w16cid:durableId="241572783">
    <w:abstractNumId w:val="8"/>
  </w:num>
  <w:num w:numId="4" w16cid:durableId="1249341846">
    <w:abstractNumId w:val="7"/>
  </w:num>
  <w:num w:numId="5" w16cid:durableId="191858843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9126117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61703955">
    <w:abstractNumId w:val="20"/>
  </w:num>
  <w:num w:numId="8" w16cid:durableId="1640063640">
    <w:abstractNumId w:val="10"/>
  </w:num>
  <w:num w:numId="9" w16cid:durableId="1440639287">
    <w:abstractNumId w:val="0"/>
  </w:num>
  <w:num w:numId="10" w16cid:durableId="2080129953">
    <w:abstractNumId w:val="19"/>
  </w:num>
  <w:num w:numId="11" w16cid:durableId="973872336">
    <w:abstractNumId w:val="6"/>
  </w:num>
  <w:num w:numId="12" w16cid:durableId="2014068649">
    <w:abstractNumId w:val="9"/>
  </w:num>
  <w:num w:numId="13" w16cid:durableId="2126341750">
    <w:abstractNumId w:val="12"/>
  </w:num>
  <w:num w:numId="14" w16cid:durableId="1835949111">
    <w:abstractNumId w:val="15"/>
  </w:num>
  <w:num w:numId="15" w16cid:durableId="1799375425">
    <w:abstractNumId w:val="14"/>
  </w:num>
  <w:num w:numId="16" w16cid:durableId="1711685703">
    <w:abstractNumId w:val="2"/>
  </w:num>
  <w:num w:numId="17" w16cid:durableId="1054810352">
    <w:abstractNumId w:val="4"/>
  </w:num>
  <w:num w:numId="18" w16cid:durableId="1566915602">
    <w:abstractNumId w:val="11"/>
  </w:num>
  <w:num w:numId="19" w16cid:durableId="1301956517">
    <w:abstractNumId w:val="5"/>
  </w:num>
  <w:num w:numId="20" w16cid:durableId="2086994480">
    <w:abstractNumId w:val="18"/>
  </w:num>
  <w:num w:numId="21" w16cid:durableId="11089350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3768E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8305D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D0433"/>
    <w:rsid w:val="008D1B8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4314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B66B6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E014091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E5D3C8-787D-4920-B118-F036265C7D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5276</Words>
  <Characters>30079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2023-03-17T08:03:00Z</dcterms:created>
  <dcterms:modified xsi:type="dcterms:W3CDTF">2023-03-17T08:03:00Z</dcterms:modified>
</cp:coreProperties>
</file>