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850F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7CF5F97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036FB10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6EE83EB9" w14:textId="77777777"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14:paraId="0A3F5FBB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B3AD6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CD18DB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14:paraId="228882A9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83810" w14:textId="77777777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proofErr w:type="spellStart"/>
            <w:r w:rsidR="00033C8D">
              <w:rPr>
                <w:sz w:val="22"/>
              </w:rPr>
              <w:t>iNEXIS</w:t>
            </w:r>
            <w:proofErr w:type="spellEnd"/>
            <w:r w:rsidR="00033C8D">
              <w:rPr>
                <w:sz w:val="22"/>
              </w:rPr>
              <w:t xml:space="preserve">  </w:t>
            </w:r>
            <w:proofErr w:type="spellStart"/>
            <w:r w:rsidR="00033C8D">
              <w:rPr>
                <w:sz w:val="22"/>
              </w:rPr>
              <w:t>s.r.o</w:t>
            </w:r>
            <w:proofErr w:type="spellEnd"/>
            <w:r w:rsidR="00033C8D">
              <w:rPr>
                <w:sz w:val="22"/>
              </w:rPr>
              <w:t>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9BA151" w14:textId="77777777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proofErr w:type="spellStart"/>
            <w:r w:rsidR="00033C8D">
              <w:rPr>
                <w:sz w:val="22"/>
              </w:rPr>
              <w:t>A.Bernoláka</w:t>
            </w:r>
            <w:proofErr w:type="spellEnd"/>
            <w:r w:rsidR="00033C8D">
              <w:rPr>
                <w:sz w:val="22"/>
              </w:rPr>
              <w:t xml:space="preserve"> 44, 01001, Žilina</w:t>
            </w:r>
          </w:p>
        </w:tc>
      </w:tr>
    </w:tbl>
    <w:p w14:paraId="6A0945E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0CB140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09CBD5A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6BCFB58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A7466FC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E9F865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48F2C686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4B6DE9E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1687285F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5A24773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3FF37E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10F689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372D198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3E81CE6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8A58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34392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6D34267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856E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8BB88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2106C77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42E8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6A74D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C87FF16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DD25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1B4DE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9A09BA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1F85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B0D32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1809A36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DA8A7BD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0A37D841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1B6FE558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EBE2F7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5130DC6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14:paraId="13CC91FB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8416E9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6FCB07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14:paraId="2BF1E200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08F3C5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7C9F23" w14:textId="441119C6" w:rsidR="008420B2" w:rsidRPr="00536B52" w:rsidRDefault="00EB3814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0</w:t>
            </w:r>
          </w:p>
        </w:tc>
      </w:tr>
    </w:tbl>
    <w:p w14:paraId="7977DD2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66B57F8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5F1A66E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2E9E93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32A5635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0DDFB69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5A6CF0C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05F1E40" w14:textId="5F168C28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14:paraId="7C184A0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ADDB588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3689EFF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7BCE9E9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763C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B474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F9FF9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509E134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A7E2B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B2A10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D7D1F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F3AF58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57111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3882D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FF5A6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B0961C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EA486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E7B99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C85F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51CE46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F800D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459FE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56DA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547536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74295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632FE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323C7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57FD0C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56DDD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89A25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A262C5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4BBB47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78836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5714D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C6411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D80986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064FE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335C1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614AD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25463B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63729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2FE3F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4893A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7A82A10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069385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FA2DFB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066DF46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5AB5402B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5279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CE3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C642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E9F6F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65242723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6B9FF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E59C1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A2809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D2AFC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1942578F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FE559D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27311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931D0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CCFE3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71E71F9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25C3EC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D9E65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6548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AC5660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AB3AB9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9C986B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341ADF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39BB98E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56CE03B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583F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5C2A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0A36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720E811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715E5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3E22A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AC426B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4012433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7C23A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71A4A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C6575C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221CD0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A9307B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B5AB8F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48374B9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C17129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C25325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FC5343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D12FA40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0C31CEB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DD395A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921CFDB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513005CF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591E6E3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BBCB4" w14:textId="77777777"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30B7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BB0E4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14:paraId="28666AD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76F9F6" w14:textId="77777777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0453C" w14:textId="77777777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4CD3CF" w14:textId="77777777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C2A1FA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1D8E3F" w14:textId="77777777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7066B" w14:textId="77777777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EDF056" w14:textId="77777777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2C2CE5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0D5927" w14:textId="77777777"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2274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74A91A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671F607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0CF86D5F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31888EA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5ED699C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54AE701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554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C5FF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C9E04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09FF245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004B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0D35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079C2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1B24BE1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20E1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2BB0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4DEA5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6B9C425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4AA6F0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97254F4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323206A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44372CB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13BBF4E0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2CAE014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7C1160F7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73DAB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9A2A6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5939F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23F8C79F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1C1D25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3AE97E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05C23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B4AE414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0EDA1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D2124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13164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CF62C7C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1CD33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E0D4A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4AF06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0A23639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15754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41E62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278EE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CB0E357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06D75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7EF12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F63DE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90E4B1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463539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18AEEC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49F7D64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43E38D2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1D8E96C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9E031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A69EE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5610500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BC09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82856" w14:textId="77777777" w:rsidR="008420B2" w:rsidRPr="00E23D62" w:rsidRDefault="00033C8D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14:paraId="46BCB70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DACC6C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E127B2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6FEBAA1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C729F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A1C412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7C80992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A615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45C95" w14:textId="77777777" w:rsidR="008420B2" w:rsidRPr="00E23D62" w:rsidRDefault="00033C8D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14:paraId="201D6B2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7FF230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7AFBE0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2F5C775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A4D2DF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3A79BA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95B02E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389FCAF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5FAF669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018EAEFA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0099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026F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55D7BF9A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9DB688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6470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20CFF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4380D1DE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DE549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09A1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04781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0BA47F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00099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7DAF5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BB83C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C74CE9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67F2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CFDB1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413F39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8E8A25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2605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E30D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0C3F70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73B8A8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A95C9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2090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30911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23F49F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104930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788F2F2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7BDCF65E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14:paraId="66E466C9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634829EC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27D3B11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794FF06F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0AC7DCCC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45A9BC04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6E250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C8E2EE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475DB5B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B9EC17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70CE2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A21C9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2FA5F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FE0DA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4636209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116B0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4449A5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E162C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984DF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F370A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5ADB3C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58D445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784286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0FE7D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3E01D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D8792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12B618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D6998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CBDD4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F3D5F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6425E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0F834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EBAFDD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84A51B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62CA34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7FD80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8FF94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5A3BF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BFD402B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A836A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44BA6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B0855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F85F1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64617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83A607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D93955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1D56E8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FEA40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E7C96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276AD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83E4D1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293B57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7A434F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91F40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4B95C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BD8FB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506F76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91F886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9BFA6D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6F4E8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24908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C830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CE02AF0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4F27C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B6D27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B4134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53E5D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A5C76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069994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EDC159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C3480D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3EB8A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3EB9A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6442F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3CDF52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E2B192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71DD5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4628F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9DEF4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F08FE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320727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F42974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8B2954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1487E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AE5F9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96FAC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4ED46A4B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45FE8D0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5174E77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0CE164C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3DE2F863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475FB140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3D1FC26F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0673028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0534C598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6705D173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48D15C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38A8BE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524FCD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659C3BE8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5410BD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6FC92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5217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6241A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7C7E1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D8EC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5AFCA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5F4AB2C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B322E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FAA4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51B6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38E03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E4E7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4CC5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F0571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6EC439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B93B7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AD61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3067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FCF21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FCF1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89FC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B6DA9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BA293E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E90FC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F3A0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21E9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CC975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5E00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16D0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BF72C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36A435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1108C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B219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4B9D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AAE72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22F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5451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B97F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4B6DCB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EA5E0C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C33E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F7B5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3B4CF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548F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D41B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5FBBD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63DFA47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2B7263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741330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3B4FEF8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4A519A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CD544E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CC11EB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7C459A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12B0293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0B2A231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10A219C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1B3E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AE75E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ED535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5BD57E8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C3A87B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23519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FD348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773477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64E10F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1ABD4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9DB91C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CED61E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8A975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DC09D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37364C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6FF4D2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D0FB2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40287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5E200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B3FB4C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3F121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5655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2E109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607A93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EF351D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96603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EF52A8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2E6CE751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22F2CE5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57E2B71F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2F980019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75487EC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934348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2EA3C95A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D07E67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8E216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3C9BCC77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C705B3C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68E8F5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BDE8E1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24A842F4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FCB1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1E433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B05480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49663E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1D566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882CA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267D0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B9ECCD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82AAB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DD2C8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028B1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1CBD2A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254BF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E11AB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CB280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2B87E6D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5C8A3C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30038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0422D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B2B65DA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D6CE8C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BEBE7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9E5B9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AEF1B1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1EDF77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13CB64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112A88C8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CE2E3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BCF8C8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544EA3AB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67E9B50B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0BD347F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437C3721" w14:textId="77777777" w:rsidR="00F450E6" w:rsidRDefault="00EB3814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38BD1" w14:textId="77777777" w:rsidR="00033C8D" w:rsidRDefault="00033C8D" w:rsidP="00536B52">
      <w:pPr>
        <w:spacing w:after="0" w:line="240" w:lineRule="auto"/>
      </w:pPr>
      <w:r>
        <w:separator/>
      </w:r>
    </w:p>
  </w:endnote>
  <w:endnote w:type="continuationSeparator" w:id="0">
    <w:p w14:paraId="1B7A61CE" w14:textId="77777777" w:rsidR="00033C8D" w:rsidRDefault="00033C8D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BBE83" w14:textId="77777777" w:rsidR="00033C8D" w:rsidRDefault="00033C8D" w:rsidP="00536B52">
      <w:pPr>
        <w:spacing w:after="0" w:line="240" w:lineRule="auto"/>
      </w:pPr>
      <w:r>
        <w:separator/>
      </w:r>
    </w:p>
  </w:footnote>
  <w:footnote w:type="continuationSeparator" w:id="0">
    <w:p w14:paraId="52524376" w14:textId="77777777" w:rsidR="00033C8D" w:rsidRDefault="00033C8D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EB3814" w14:paraId="3F46725A" w14:textId="77777777" w:rsidTr="00185D24">
      <w:tc>
        <w:tcPr>
          <w:tcW w:w="3890" w:type="dxa"/>
        </w:tcPr>
        <w:p w14:paraId="41F20C32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7DCAA16B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619F7C1B" w14:textId="69B3C6EB" w:rsidR="00536B52" w:rsidRDefault="00EB381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3E6909ED" w14:textId="30E32187" w:rsidR="00536B52" w:rsidRDefault="00EB381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5EAE9513" w14:textId="6A07E485" w:rsidR="00536B52" w:rsidRDefault="00EB381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6A99DAC8" w14:textId="4BD6B2C9" w:rsidR="00536B52" w:rsidRDefault="00EB381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2B6B258A" w14:textId="06959527" w:rsidR="00536B52" w:rsidRDefault="00EB381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488BF4C7" w14:textId="33879B43" w:rsidR="00536B52" w:rsidRDefault="00EB381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3C3A415F" w14:textId="745C259D" w:rsidR="00536B52" w:rsidRDefault="00EB381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14:paraId="21EAB381" w14:textId="0E1BF4CB" w:rsidR="00536B52" w:rsidRDefault="00EB381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43F5151C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2C37A452" w14:textId="618AD3DB" w:rsidR="00536B52" w:rsidRDefault="00EB381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6DA7ACC3" w14:textId="25EE56AC" w:rsidR="00536B52" w:rsidRDefault="00EB381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549B9FE9" w14:textId="437FBD5B" w:rsidR="00536B52" w:rsidRDefault="00EB381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71529D36" w14:textId="169020BB" w:rsidR="00536B52" w:rsidRDefault="00EB381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09660C38" w14:textId="32446327" w:rsidR="00536B52" w:rsidRDefault="00EB381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2AEF6D87" w14:textId="049C9202" w:rsidR="00536B52" w:rsidRDefault="00EB381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3E499BD3" w14:textId="059A0B1B" w:rsidR="00536B52" w:rsidRDefault="00EB381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28EBC7F1" w14:textId="01A8BD04" w:rsidR="00536B52" w:rsidRDefault="00EB381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49" w:type="dxa"/>
        </w:tcPr>
        <w:p w14:paraId="78623DAB" w14:textId="4167EA64" w:rsidR="00536B52" w:rsidRDefault="00EB381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6BE4B025" w14:textId="4A97D10D" w:rsidR="00536B52" w:rsidRDefault="00EB381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</w:tr>
  </w:tbl>
  <w:p w14:paraId="0C9DCABA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C8D"/>
    <w:rsid w:val="00014F35"/>
    <w:rsid w:val="00033C8D"/>
    <w:rsid w:val="00104CBE"/>
    <w:rsid w:val="00104CF6"/>
    <w:rsid w:val="0010796B"/>
    <w:rsid w:val="0011611B"/>
    <w:rsid w:val="00123F1F"/>
    <w:rsid w:val="00172443"/>
    <w:rsid w:val="002052C4"/>
    <w:rsid w:val="00222B0D"/>
    <w:rsid w:val="0031338E"/>
    <w:rsid w:val="00320ED4"/>
    <w:rsid w:val="003652EB"/>
    <w:rsid w:val="003B69B1"/>
    <w:rsid w:val="003E317F"/>
    <w:rsid w:val="0040300D"/>
    <w:rsid w:val="00426E80"/>
    <w:rsid w:val="004B403F"/>
    <w:rsid w:val="0052082A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962DA0"/>
    <w:rsid w:val="009D09A4"/>
    <w:rsid w:val="00A65CD7"/>
    <w:rsid w:val="00AD23CF"/>
    <w:rsid w:val="00B202C7"/>
    <w:rsid w:val="00BA61F6"/>
    <w:rsid w:val="00BB6695"/>
    <w:rsid w:val="00BD039E"/>
    <w:rsid w:val="00BE22EC"/>
    <w:rsid w:val="00D10215"/>
    <w:rsid w:val="00D20B35"/>
    <w:rsid w:val="00D73AA9"/>
    <w:rsid w:val="00E23D62"/>
    <w:rsid w:val="00E77D78"/>
    <w:rsid w:val="00E93DD4"/>
    <w:rsid w:val="00EA5B96"/>
    <w:rsid w:val="00EB3814"/>
    <w:rsid w:val="00EF5CB9"/>
    <w:rsid w:val="00F01409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807BB"/>
  <w15:docId w15:val="{4C219114-CB24-4CAB-8C60-4C3B9E69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2</TotalTime>
  <Pages>6</Pages>
  <Words>1416</Words>
  <Characters>8076</Characters>
  <Application>Microsoft Office Word</Application>
  <DocSecurity>0</DocSecurity>
  <Lines>67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riama2@zoznam.sk</dc:creator>
  <cp:lastModifiedBy>riama2@zoznam.sk</cp:lastModifiedBy>
  <cp:revision>2</cp:revision>
  <dcterms:created xsi:type="dcterms:W3CDTF">2023-03-13T10:37:00Z</dcterms:created>
  <dcterms:modified xsi:type="dcterms:W3CDTF">2023-03-13T10:37:00Z</dcterms:modified>
</cp:coreProperties>
</file>