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949D09F"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2018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3B257FBD"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CA5C6A">
        <w:rPr>
          <w:rFonts w:ascii="Arial" w:hAnsi="Arial" w:cs="Arial"/>
          <w:lang w:val="sk-SK"/>
        </w:rPr>
        <w:t>20</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CA5C6A">
        <w:rPr>
          <w:rFonts w:ascii="Arial" w:hAnsi="Arial" w:cs="Arial"/>
          <w:lang w:val="sk-SK"/>
        </w:rPr>
        <w:t>20.4.202</w:t>
      </w:r>
      <w:r w:rsidR="00B26BC4">
        <w:rPr>
          <w:rFonts w:ascii="Arial" w:hAnsi="Arial" w:cs="Arial"/>
          <w:lang w:val="sk-SK"/>
        </w:rPr>
        <w:t>2</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5EE2B3D6"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50C8C3CC" w:rsidR="008D428C" w:rsidRPr="002E10BE" w:rsidRDefault="00642CB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7E39B1E9" w:rsidR="008D428C" w:rsidRPr="002E10BE" w:rsidRDefault="0003317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4428</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2E14901E" w:rsidR="008D428C" w:rsidRPr="002E10BE" w:rsidRDefault="007F097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1070</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8413FB4" w:rsidR="008D428C" w:rsidRPr="002E10BE" w:rsidRDefault="0003317E"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4928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4F20AE2" w:rsidR="008D428C" w:rsidRPr="002E10BE" w:rsidRDefault="007F097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1570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6EE98A10"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03317E">
        <w:rPr>
          <w:rFonts w:ascii="Arial" w:hAnsi="Arial" w:cs="Arial"/>
          <w:iCs w:val="0"/>
          <w:lang w:eastAsia="en-US"/>
        </w:rPr>
        <w:t>2</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5F9C0051" w:rsidR="00A34A6E" w:rsidRPr="002E10BE" w:rsidRDefault="0003317E" w:rsidP="00E0211F">
            <w:pPr>
              <w:pStyle w:val="table"/>
              <w:keepNext w:val="0"/>
              <w:rPr>
                <w:rFonts w:ascii="Arial" w:hAnsi="Arial" w:cs="Arial"/>
                <w:lang w:val="sk-SK"/>
              </w:rPr>
            </w:pPr>
            <w:r>
              <w:rPr>
                <w:rFonts w:ascii="Arial" w:hAnsi="Arial" w:cs="Arial"/>
                <w:lang w:val="sk-SK"/>
              </w:rPr>
              <w:t>16.03</w:t>
            </w:r>
            <w:r w:rsidR="00CA5C6A">
              <w:rPr>
                <w:rFonts w:ascii="Arial" w:hAnsi="Arial" w:cs="Arial"/>
                <w:lang w:val="sk-SK"/>
              </w:rPr>
              <w:t>.2022</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C35D9" w14:textId="77777777" w:rsidR="00FD5BAF" w:rsidRDefault="00FD5BAF">
      <w:r>
        <w:separator/>
      </w:r>
    </w:p>
  </w:endnote>
  <w:endnote w:type="continuationSeparator" w:id="0">
    <w:p w14:paraId="77D32E9C" w14:textId="77777777" w:rsidR="00FD5BAF" w:rsidRDefault="00FD5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717FE" w14:textId="77777777" w:rsidR="00FD5BAF" w:rsidRDefault="00FD5BAF">
      <w:r>
        <w:separator/>
      </w:r>
    </w:p>
  </w:footnote>
  <w:footnote w:type="continuationSeparator" w:id="0">
    <w:p w14:paraId="2BCDAA15" w14:textId="77777777" w:rsidR="00FD5BAF" w:rsidRDefault="00FD5B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6</TotalTime>
  <Pages>5</Pages>
  <Words>1075</Words>
  <Characters>6134</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8</cp:revision>
  <cp:lastPrinted>2017-02-28T13:44:00Z</cp:lastPrinted>
  <dcterms:created xsi:type="dcterms:W3CDTF">2022-03-21T17:21:00Z</dcterms:created>
  <dcterms:modified xsi:type="dcterms:W3CDTF">2023-03-16T13:31:00Z</dcterms:modified>
</cp:coreProperties>
</file>