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3E033C" w:rsidRPr="003E03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3E033C" w:rsidRPr="003E033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3E033C" w:rsidRPr="003E03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3E033C" w:rsidRPr="003E033C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3E033C" w:rsidRPr="003E03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3E033C" w:rsidRPr="003E033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3E033C" w:rsidRPr="003E03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3E033C" w:rsidRPr="003E033C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3E033C" w:rsidRPr="003E03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3E033C" w:rsidRPr="003E033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3E033C" w:rsidRPr="003E03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3E033C" w:rsidRPr="003E033C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3E033C" w:rsidRPr="003E033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3E033C" w:rsidRPr="003E033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37918800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37918800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2021866671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2021866671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887,886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887,886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12,10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Hollého 12,10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033C" w:rsidRPr="0080751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033C" w:rsidRPr="0080751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E033C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3E033C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 xml:space="preserve">Trvalý </w:t>
      </w:r>
      <w:r w:rsidR="003E033C">
        <w:rPr>
          <w:rFonts w:ascii="Arial" w:hAnsi="Arial"/>
          <w:sz w:val="22"/>
          <w:szCs w:val="22"/>
        </w:rPr>
        <w:t>Hollého 10,12, Trenčín</w:t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3E033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Oľga Cabalová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3E033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3E033C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13196.06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13222.56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10246.71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16171.91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13196.06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13222.56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10246.71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16171.91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  <w:lang w:eastAsia="sk-SK"/>
              </w:rPr>
              <w:t>89.90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  <w:lang w:eastAsia="sk-SK"/>
              </w:rPr>
              <w:t>-277.24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-187.34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46279.66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033C" w:rsidRPr="0080751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4D61" w:rsidRDefault="00074D61">
      <w:r>
        <w:separator/>
      </w:r>
    </w:p>
  </w:endnote>
  <w:endnote w:type="continuationSeparator" w:id="0">
    <w:p w:rsidR="00074D61" w:rsidRDefault="0007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4D61" w:rsidRDefault="00074D61">
      <w:r>
        <w:separator/>
      </w:r>
    </w:p>
  </w:footnote>
  <w:footnote w:type="continuationSeparator" w:id="0">
    <w:p w:rsidR="00074D61" w:rsidRDefault="00074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019707">
    <w:abstractNumId w:val="13"/>
  </w:num>
  <w:num w:numId="2" w16cid:durableId="66615421">
    <w:abstractNumId w:val="17"/>
  </w:num>
  <w:num w:numId="3" w16cid:durableId="1698431053">
    <w:abstractNumId w:val="8"/>
  </w:num>
  <w:num w:numId="4" w16cid:durableId="179051436">
    <w:abstractNumId w:val="7"/>
  </w:num>
  <w:num w:numId="5" w16cid:durableId="17916262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73432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7324040">
    <w:abstractNumId w:val="20"/>
  </w:num>
  <w:num w:numId="8" w16cid:durableId="1719161601">
    <w:abstractNumId w:val="10"/>
  </w:num>
  <w:num w:numId="9" w16cid:durableId="647826090">
    <w:abstractNumId w:val="0"/>
  </w:num>
  <w:num w:numId="10" w16cid:durableId="597374887">
    <w:abstractNumId w:val="19"/>
  </w:num>
  <w:num w:numId="11" w16cid:durableId="706414243">
    <w:abstractNumId w:val="6"/>
  </w:num>
  <w:num w:numId="12" w16cid:durableId="1108237956">
    <w:abstractNumId w:val="9"/>
  </w:num>
  <w:num w:numId="13" w16cid:durableId="986207373">
    <w:abstractNumId w:val="12"/>
  </w:num>
  <w:num w:numId="14" w16cid:durableId="43987990">
    <w:abstractNumId w:val="15"/>
  </w:num>
  <w:num w:numId="15" w16cid:durableId="1591573918">
    <w:abstractNumId w:val="14"/>
  </w:num>
  <w:num w:numId="16" w16cid:durableId="178351820">
    <w:abstractNumId w:val="2"/>
  </w:num>
  <w:num w:numId="17" w16cid:durableId="875122748">
    <w:abstractNumId w:val="4"/>
  </w:num>
  <w:num w:numId="18" w16cid:durableId="2075657820">
    <w:abstractNumId w:val="11"/>
  </w:num>
  <w:num w:numId="19" w16cid:durableId="400057666">
    <w:abstractNumId w:val="5"/>
  </w:num>
  <w:num w:numId="20" w16cid:durableId="1748961817">
    <w:abstractNumId w:val="18"/>
  </w:num>
  <w:num w:numId="21" w16cid:durableId="71207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886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3076750.doc"/>
    <w:docVar w:name="arg5" w:val="3"/>
  </w:docVars>
  <w:rsids>
    <w:rsidRoot w:val="003E033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4D61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033C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DB3E7"/>
  <w15:docId w15:val="{DB9FE539-0731-47DE-9F00-B433999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5342</Words>
  <Characters>30456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2023-03-21T09:59:00Z</dcterms:created>
  <dcterms:modified xsi:type="dcterms:W3CDTF">2023-03-21T10:01:00Z</dcterms:modified>
</cp:coreProperties>
</file>