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0ED10AC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DDD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8C49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EA52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648D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A370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D5D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644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02EC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A2C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CEC7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CB16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39DD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E22C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DA3F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B09B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3CF6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B8CE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CE6D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4813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0F1B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9D33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76B2D6E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96AB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4558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5D3C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EB1A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6ADE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E5A5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03FA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B5A2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377E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EE04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32D7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869C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21FA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8C76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AFAE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C128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3FC8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EAA3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9698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6A8F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0312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DA53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B2D6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D22B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E9BC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F4B7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35A6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4094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8808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ABAB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D5C6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26B6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3022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3527CAD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EC29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00E0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AF8A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61FB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0CF3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E360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F09E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02CB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394F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B60A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CD7E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766B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0B43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19E0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C5DD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BDF3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3AC1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1BD4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AE8B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3496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7D89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14DD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8210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D217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D755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EB8B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6677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08F6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D6BC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07B8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3DFF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9144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057A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633881C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9E7C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18D4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8C61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957B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A011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D897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439C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C8D0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FF92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94E7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8F92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F13F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104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C320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CAF5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318F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5EA7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4873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8D97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F7AC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9645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ED38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9D29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47DA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8AD0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6B20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C975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BC34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2C2F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2220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34C3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3C0B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A3F6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90B684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D742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F78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FE8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3967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3530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89F9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42BC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427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280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349F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885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C4F5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1D97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AD8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A6D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74BA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16F8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E3A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3072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84C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399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031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8586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8B75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26CE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BD43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1F0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03D7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6D7A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012F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D16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B7F0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9263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77E97EB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ABEC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A702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2A20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3201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63E2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924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0CA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73D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1737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B20C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A1B6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404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560C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2CBD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62C2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C181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48E73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512393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AE9F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2213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57EC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12B2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5009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8923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61B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2D02D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77586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2A6E3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77ECE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6C89F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99106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BBED0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24033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40778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DAF47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8602B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C71A17F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4D50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13C7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DC72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C9F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C1590B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29C6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B4D0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712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5A4B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FCF0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99ED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AFC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F66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D5C9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903C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5D21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0D391F7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388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E478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E24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01EA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90C8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5CE1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526C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702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FC12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5264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D50B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246A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14C8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6705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4376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958E37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5E9A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6178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477F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EBEB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C27C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E8A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FAE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C91B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0D1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B002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66F8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46414B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B59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15B2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70AE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FFD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720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DB34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6B8A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369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EFF4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85E6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BDF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23CA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2327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A8FB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D5FD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B8FC94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1B11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F95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97CE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E782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89F5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A4F2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7DF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482D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9B823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E030B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BA5637" w14:textId="5C85EF82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9716A">
              <w:rPr>
                <w:rFonts w:ascii="Arial" w:hAnsi="Arial"/>
                <w:lang w:eastAsia="sk-SK"/>
              </w:rPr>
              <w:t>31.12.20</w:t>
            </w:r>
            <w:r w:rsidR="00381C91">
              <w:rPr>
                <w:rFonts w:ascii="Arial" w:hAnsi="Arial"/>
                <w:lang w:eastAsia="sk-SK"/>
              </w:rPr>
              <w:t>2</w:t>
            </w:r>
            <w:r w:rsidR="005345D5">
              <w:rPr>
                <w:rFonts w:ascii="Arial" w:hAnsi="Arial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8A657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63EFE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F86BE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50731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5BB14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AC3FD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1B010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3AAD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BE85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1B09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4C4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0490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03C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ED2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B95556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287B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478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1F19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2A1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A0BF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EE4C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8EA0C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5ECD9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A59D9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3E9E0C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1927698F" wp14:editId="1809654C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4F21AD1" w14:textId="77777777" w:rsidR="006953BA" w:rsidRDefault="006953BA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    <v:textbox>
                        <w:txbxContent>
                          <w:p w:rsidR="006953BA" w:rsidRDefault="006953BA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03C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CECCD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38783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0C105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F0A4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F041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00D4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BEA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96FC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5D40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7B77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A8D2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B172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27D08C8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1AF98C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1F775D2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C6DB9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3B7FDFFD" wp14:editId="33C0BC69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7CD1FD8" w14:textId="77777777" w:rsidR="006953BA" w:rsidRDefault="006953BA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    <v:textbox>
                        <w:txbxContent>
                          <w:p w:rsidR="006953BA" w:rsidRDefault="006953BA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0408D746" wp14:editId="623744B6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C9EF2BB" w14:textId="77777777" w:rsidR="006953BA" w:rsidRDefault="006953BA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    <v:textbox>
                        <w:txbxContent>
                          <w:p w:rsidR="006953BA" w:rsidRDefault="006953BA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7D53E15D" wp14:editId="15F9B888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458F39" w14:textId="77777777" w:rsidR="006953BA" w:rsidRDefault="006953BA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    <v:textbox>
                        <w:txbxContent>
                          <w:p w:rsidR="006953BA" w:rsidRDefault="006953BA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2828E3BE" wp14:editId="43B5BB8D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4AFFEDE" w14:textId="77777777" w:rsidR="006953BA" w:rsidRDefault="00E703B4" w:rsidP="00944C3D">
                                  <w:fldSimple w:instr=" MERGEFIELD  aDMOD  \* MERGEFORMAT ">
                                    <w:r w:rsidR="006953BA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    <v:textbox>
                        <w:txbxContent>
                          <w:p w:rsidR="006953BA" w:rsidRDefault="006953BA" w:rsidP="00944C3D">
                            <w:fldSimple w:instr=" MERGEFIELD  aDMOD  \* MERGEFORMAT ">
                              <w:r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2DE8EDA9" wp14:editId="5BF23346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0D82ECB" w14:textId="1A55825C" w:rsidR="006953BA" w:rsidRPr="00391121" w:rsidRDefault="006953B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381C91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5345D5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DE8EDA9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20D82ECB" w14:textId="1A55825C" w:rsidR="006953BA" w:rsidRPr="00391121" w:rsidRDefault="006953B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381C91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5345D5">
                              <w:rPr>
                                <w:rFonts w:ascii="Arial" w:hAnsi="Arial" w:cs="Arial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75A5FE2F" wp14:editId="7C1557A4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833A48D" w14:textId="2ED4C169" w:rsidR="006953BA" w:rsidRDefault="006953BA" w:rsidP="00944C3D">
                                  <w:r>
                                    <w:t>20</w:t>
                                  </w:r>
                                  <w:r w:rsidR="00381C91">
                                    <w:t>2</w:t>
                                  </w:r>
                                  <w:r w:rsidR="005345D5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A5FE2F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1833A48D" w14:textId="2ED4C169" w:rsidR="006953BA" w:rsidRDefault="006953BA" w:rsidP="00944C3D">
                            <w:r>
                              <w:t>20</w:t>
                            </w:r>
                            <w:r w:rsidR="00381C91">
                              <w:t>2</w:t>
                            </w:r>
                            <w:r w:rsidR="005345D5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59D03779" wp14:editId="23ECF167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AA014A4" w14:textId="77777777" w:rsidR="006953BA" w:rsidRDefault="00E703B4" w:rsidP="00944C3D">
                                  <w:fldSimple w:instr=" MERGEFIELD  aDMDO  \* MERGEFORMAT ">
                                    <w:r w:rsidR="006953BA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    <v:textbox>
                        <w:txbxContent>
                          <w:p w:rsidR="006953BA" w:rsidRDefault="006953BA" w:rsidP="00944C3D">
                            <w:fldSimple w:instr=" MERGEFIELD  aDMDO  \* MERGEFORMAT ">
                              <w:r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4E3F2BA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7E37122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2B77FB98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53F5CB17" wp14:editId="177D26EC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E2264E2" w14:textId="77777777" w:rsidR="006953BA" w:rsidRDefault="006953BA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    <v:textbox>
                        <w:txbxContent>
                          <w:p w:rsidR="006953BA" w:rsidRDefault="006953BA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374ADEFC" wp14:editId="4E594CAD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7695D5B" w14:textId="77777777" w:rsidR="006953BA" w:rsidRDefault="006953BA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    <v:textbox>
                        <w:txbxContent>
                          <w:p w:rsidR="006953BA" w:rsidRDefault="006953BA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2DF6E99" wp14:editId="60A2D70B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4454FF0" w14:textId="77777777" w:rsidR="006953BA" w:rsidRDefault="006953BA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    <v:textbox>
                        <w:txbxContent>
                          <w:p w:rsidR="006953BA" w:rsidRDefault="006953BA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6220BDAD" wp14:editId="1D19794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C1BB65" w14:textId="07DC1CEF" w:rsidR="006953BA" w:rsidRDefault="006953BA" w:rsidP="00944C3D">
                                  <w:r>
                                    <w:t>20</w:t>
                                  </w:r>
                                  <w:r w:rsidR="005345D5">
                                    <w:t>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220BDAD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70C1BB65" w14:textId="07DC1CEF" w:rsidR="006953BA" w:rsidRDefault="006953BA" w:rsidP="00944C3D">
                            <w:r>
                              <w:t>20</w:t>
                            </w:r>
                            <w:r w:rsidR="005345D5">
                              <w:t>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754E740D" wp14:editId="5DC72011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368097E" w14:textId="77777777" w:rsidR="006953BA" w:rsidRDefault="00E703B4" w:rsidP="00944C3D">
                                  <w:fldSimple w:instr=" MERGEFIELD  aDMDO  \* MERGEFORMAT ">
                                    <w:r w:rsidR="006953BA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    <v:textbox>
                        <w:txbxContent>
                          <w:p w:rsidR="006953BA" w:rsidRDefault="006953BA" w:rsidP="00944C3D">
                            <w:fldSimple w:instr=" MERGEFIELD  aDMDO  \* MERGEFORMAT ">
                              <w:r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3B260411" wp14:editId="3C76DC7D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AF598EA" w14:textId="0A850BEB" w:rsidR="006953BA" w:rsidRDefault="006953BA" w:rsidP="00944C3D">
                                  <w:r>
                                    <w:t>20</w:t>
                                  </w:r>
                                  <w:r w:rsidR="005345D5">
                                    <w:t>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B260411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0AF598EA" w14:textId="0A850BEB" w:rsidR="006953BA" w:rsidRDefault="006953BA" w:rsidP="00944C3D">
                            <w:r>
                              <w:t>20</w:t>
                            </w:r>
                            <w:r w:rsidR="005345D5">
                              <w:t>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36F578DC" wp14:editId="022A5469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519E42D" w14:textId="77777777" w:rsidR="006953BA" w:rsidRDefault="00E703B4" w:rsidP="00944C3D">
                                  <w:fldSimple w:instr=" MERGEFIELD  aDMOD  \* MERGEFORMAT ">
                                    <w:r w:rsidR="006953BA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    <v:textbox>
                        <w:txbxContent>
                          <w:p w:rsidR="006953BA" w:rsidRDefault="006953BA" w:rsidP="00944C3D">
                            <w:fldSimple w:instr=" MERGEFIELD  aDMOD  \* MERGEFORMAT ">
                              <w:r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4FBD2AE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BCE3C98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D15888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FFA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0BFCA5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769C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5E39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BDD4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8368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3A75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B819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B974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C724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DE86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A06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2929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2813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80A6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724C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F294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4CA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6DC6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5A14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E2C0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0CB6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C8B1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47D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6C1B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5EAC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EA157A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229F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149BA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473BF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8CE4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222E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549B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5A0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7840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BD2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972F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FDAF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4143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15C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F3BF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FBC9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6534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9E19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3CB5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1EE57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56847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24888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9728F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0C72B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9933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B2BDA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2209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FEE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C4A8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7A1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8053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F61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570E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DD8E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B472A4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D9F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BA4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A9F4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163A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BFE2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64B1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F350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4B8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E4E0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8990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8975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7C82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AAE8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6C9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477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928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F2E1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BC16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CA7A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CA0F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01BE0E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4313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0AC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7DE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2B79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DB36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5DC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B3C5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9FCB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40172A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2ECA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13CF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87D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D3F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91C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C77C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1121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50B0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88AD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7AA9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B8DE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2D01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AA1E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1A9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7C30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724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E741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D56F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19F9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85FB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D1A69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6068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9A7C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A9BA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680C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B8FA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6D84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8A3A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71200E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982A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B225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479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B60A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06B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DA1C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912D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55A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BE81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7AD5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5E87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392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8E93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C3C8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F3D9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B5D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0FE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5092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0022C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E6BDC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AEC4F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6B85E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9FE30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7886B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7A04C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633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BA4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1E1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F3A6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519D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095C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2A23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9332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4FE7C2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96A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3756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C97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7EAE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F939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A09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AE7E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454E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F1E3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A69E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1205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2EF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809F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72B4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763C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EE3A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9D8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EB0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A34B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586D4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088DD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D956B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84732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E73D1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C3E2F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8BBF6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DE2E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B54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E71A5D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EE68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21FE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2CF4F45F" wp14:editId="4C4FAB24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73BBEA5" w14:textId="77777777" w:rsidR="006953BA" w:rsidRPr="00391121" w:rsidRDefault="006953B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    <v:textbox>
                        <w:txbxContent>
                          <w:p w:rsidR="006953BA" w:rsidRPr="00391121" w:rsidRDefault="006953B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FFE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314E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96A2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EC20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F95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212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0A68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5203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80D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E4C0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AED7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4A5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9336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B0E2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E930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EDDE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7D8B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632D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C826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858D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8F20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D3D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6B37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294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6A34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792C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BCD1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089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6069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FB6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EB78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CAF4CC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F3FA7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2DD153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68341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75EF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276571A0" wp14:editId="79C4D007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CB67B6F" w14:textId="77777777" w:rsidR="006953BA" w:rsidRPr="00391121" w:rsidRDefault="006D5952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34059571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2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">
                      <v:textbox>
                        <w:txbxContent>
                          <w:p w:rsidR="006953BA" w:rsidRPr="00391121" w:rsidRDefault="006D5952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34059571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7F31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724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3F5C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D434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E9BE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4BC7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022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2AE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77ED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0E6D92A2" wp14:editId="1C9F0E85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BEDF6F5" w14:textId="77777777" w:rsidR="006953BA" w:rsidRPr="00391121" w:rsidRDefault="006D5952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2021471474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3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">
                      <v:textbox style="mso-fit-shape-to-text:t">
                        <w:txbxContent>
                          <w:p w:rsidR="006953BA" w:rsidRPr="00391121" w:rsidRDefault="006D5952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2021471474</w:t>
                            </w:r>
                            <w:bookmarkStart w:id="1" w:name="_GoBack"/>
                            <w:bookmarkEnd w:id="1"/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34E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7BA0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C527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66B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8D1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6C58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9A5A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8CB5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26A8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2B5B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6E6B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17EF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3E4D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3AEE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EA5B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F52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44D2FF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21A0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6118F97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62840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3F2D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B951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A41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0584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A9AA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FF78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BD90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65F0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B83E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43A6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4E8E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AEE1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1570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996F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4A73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0EB4DC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3723A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E5E90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62D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1CFCCA9A" wp14:editId="28F537F5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089690B" w14:textId="77777777" w:rsidR="006953BA" w:rsidRPr="00391121" w:rsidRDefault="006953B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SVB Inovecká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4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">
                      <v:textbox>
                        <w:txbxContent>
                          <w:p w:rsidR="006953BA" w:rsidRPr="00391121" w:rsidRDefault="006953B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SVB Inovecká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6547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6C5A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CEC2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FA62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FB6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20E6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39E6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40FB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0BE0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A7A8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0FC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F024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ABF0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A7B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EAF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ADD8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5072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808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68EF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AD5E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141D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CD0C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5EB6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8576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2993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B35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A6B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B22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913F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685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BA1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1A094E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1373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B46D08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6B9E4D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148CEF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C2B6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E20C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FFA2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0B98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F560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7D80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AD52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3323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416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11A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D2E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7233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314F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C45A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A77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64A6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5976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2EC0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8BAE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C1EC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A810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847C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9AFB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5A7DE37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7E189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62708CD1" wp14:editId="12D70D76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AA83A71" w14:textId="77777777" w:rsidR="006953BA" w:rsidRPr="00391121" w:rsidRDefault="006953B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Inovecká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5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">
                      <v:textbox>
                        <w:txbxContent>
                          <w:p w:rsidR="006953BA" w:rsidRPr="00391121" w:rsidRDefault="006953B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Inovecká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88181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52EA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F109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820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A290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8AC6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B9C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EBC7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5187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D8E7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596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D8C2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FEE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778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94C8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D00C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819C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5F2C320B" wp14:editId="3D88C97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BDC7D6F" w14:textId="77777777" w:rsidR="006953BA" w:rsidRDefault="006953BA" w:rsidP="00944C3D">
                                  <w:r>
                                    <w:t>114</w:t>
                                  </w:r>
                                  <w:r w:rsidR="006D5952">
                                    <w:t>6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6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">
                      <v:textbox>
                        <w:txbxContent>
                          <w:p w:rsidR="006953BA" w:rsidRDefault="006953BA" w:rsidP="00944C3D">
                            <w:r>
                              <w:t>114</w:t>
                            </w:r>
                            <w:r w:rsidR="006D5952">
                              <w:t>6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4DCD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E230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760B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AF72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071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C675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EECFD0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04D63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89C08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D58F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C1B8CB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57F157A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43A551D7" wp14:editId="384171C2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CDB18FF" w14:textId="77777777" w:rsidR="006953BA" w:rsidRPr="00391121" w:rsidRDefault="006953B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91101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7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X2iKgIAAFk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Cy2X2iKgIAAFkEAAAOAAAAAAAAAAAAAAAAAC4CAABkcnMvZTJv&#10;RG9jLnhtbFBLAQItABQABgAIAAAAIQAkAQGq3AAAAAYBAAAPAAAAAAAAAAAAAAAAAIQEAABkcnMv&#10;ZG93bnJldi54bWxQSwUGAAAAAAQABADzAAAAjQUAAAAA&#10;">
                      <v:textbox>
                        <w:txbxContent>
                          <w:p w:rsidR="006953BA" w:rsidRPr="00391121" w:rsidRDefault="006953B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91101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1B5F259" wp14:editId="7C1F161F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06831E7" w14:textId="77777777" w:rsidR="006953BA" w:rsidRPr="00391121" w:rsidRDefault="006953B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Pr="00583C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8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">
                      <v:textbox>
                        <w:txbxContent>
                          <w:p w:rsidR="006953BA" w:rsidRPr="00391121" w:rsidRDefault="006953B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Pr="00583CAF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0BBF34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57127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F282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DA4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293B72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B2AC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757FAB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4FA0A2A4" wp14:editId="608C3F53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F75ED0B" w14:textId="77777777" w:rsidR="006953BA" w:rsidRPr="00391121" w:rsidRDefault="006953B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49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BW0FBtLAIAAFkEAAAOAAAAAAAAAAAAAAAAAC4CAABkcnMv&#10;ZTJvRG9jLnhtbFBLAQItABQABgAIAAAAIQAXK+e23QAAAAcBAAAPAAAAAAAAAAAAAAAAAIYEAABk&#10;cnMvZG93bnJldi54bWxQSwUGAAAAAAQABADzAAAAkAUAAAAA&#10;">
                      <v:textbox>
                        <w:txbxContent>
                          <w:p w:rsidR="006953BA" w:rsidRPr="00391121" w:rsidRDefault="006953B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D383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678C4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20D00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7E930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7F1E0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53E00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6B116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02A60F4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37A5452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7F663382" wp14:editId="0ED2F2B2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C6B0075" w14:textId="77777777" w:rsidR="006953BA" w:rsidRPr="00391121" w:rsidRDefault="006953B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0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Pqe/joqAgAAWQQAAA4AAAAAAAAAAAAAAAAALgIAAGRycy9lMm9E&#10;b2MueG1sUEsBAi0AFAAGAAgAAAAhAElb28TbAAAABgEAAA8AAAAAAAAAAAAAAAAAhAQAAGRycy9k&#10;b3ducmV2LnhtbFBLBQYAAAAABAAEAPMAAACMBQAAAAA=&#10;">
                      <v:textbox>
                        <w:txbxContent>
                          <w:p w:rsidR="006953BA" w:rsidRPr="00391121" w:rsidRDefault="006953B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A5AB6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DC1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9E5B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33E5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FCAF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ED1C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0F6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9E2F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108D56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E599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E4355C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83EBE8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0A1F6DF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4DB562DE" wp14:editId="429EAE13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7B83006" w14:textId="77777777" w:rsidR="006953BA" w:rsidRPr="00391121" w:rsidRDefault="006953B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1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">
                      <v:textbox>
                        <w:txbxContent>
                          <w:p w:rsidR="006953BA" w:rsidRPr="00391121" w:rsidRDefault="006953B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2C9CC4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2ADD6A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2113E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885F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C206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F34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2BF4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5ADA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6CEB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A412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5E21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3A36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5443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457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CDCD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566B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6B1C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3183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7ED7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189B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097E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433B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2DC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D221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4D4F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62F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94E6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4D2F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234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20A77D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AF095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A942258" w14:textId="7BF85A9C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5345D5">
              <w:rPr>
                <w:rFonts w:ascii="Arial" w:hAnsi="Arial"/>
                <w:lang w:eastAsia="sk-SK"/>
              </w:rPr>
              <w:t>21.3.2023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FF64A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682FA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9CB73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0820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2AC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4E1878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6A3C2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362E0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35867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17A35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8581D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77568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288E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E284F7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B18B2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D89EF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FAF5A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538A3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8E0AC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E4123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F737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6D5D5A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B7D6B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5810E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31D79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D9CE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ACB91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EA054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D44E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01ED27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47259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1DFC0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FE952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52054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4444D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B6DB4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F3F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29592B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97CE6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7A319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70DDF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A445D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D0AB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F5F18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475B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7AE6C0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F2AEC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CB8DE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B3157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EFB23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3886D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3ECAC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9441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C58CE1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9735F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A1332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D88D1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4CE85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1E4F9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84B9B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9CFB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0DE5F4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7E9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8B1B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BC5FF2F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75DBA223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05E8007F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3067AB48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1422A3E7" w14:textId="77777777" w:rsidR="006953BA" w:rsidRDefault="006953BA" w:rsidP="00503750">
            <w:pPr>
              <w:rPr>
                <w:rFonts w:ascii="Arial" w:hAnsi="Arial"/>
                <w:lang w:eastAsia="sk-SK"/>
              </w:rPr>
            </w:pPr>
          </w:p>
          <w:p w14:paraId="0FF697FB" w14:textId="77777777" w:rsidR="006953BA" w:rsidRDefault="006953BA" w:rsidP="00503750">
            <w:pPr>
              <w:rPr>
                <w:rFonts w:ascii="Arial" w:hAnsi="Arial"/>
                <w:lang w:eastAsia="sk-SK"/>
              </w:rPr>
            </w:pPr>
          </w:p>
          <w:p w14:paraId="02314178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36A93E6F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15CCF7C1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73495FE8" w14:textId="77777777" w:rsidR="0099716A" w:rsidRPr="00ED0163" w:rsidRDefault="0099716A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F13B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7E86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0416D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DEC2A10" w14:textId="77777777" w:rsidR="006953BA" w:rsidRDefault="006953BA" w:rsidP="00503750">
            <w:pPr>
              <w:rPr>
                <w:rFonts w:ascii="Arial" w:hAnsi="Arial"/>
                <w:lang w:eastAsia="sk-SK"/>
              </w:rPr>
            </w:pPr>
          </w:p>
          <w:p w14:paraId="7816955B" w14:textId="77777777" w:rsidR="006953BA" w:rsidRDefault="006953BA" w:rsidP="00503750">
            <w:pPr>
              <w:rPr>
                <w:rFonts w:ascii="Arial" w:hAnsi="Arial"/>
                <w:lang w:eastAsia="sk-SK"/>
              </w:rPr>
            </w:pPr>
          </w:p>
          <w:p w14:paraId="156CB354" w14:textId="77777777" w:rsidR="006953BA" w:rsidRDefault="006953BA" w:rsidP="00503750">
            <w:pPr>
              <w:rPr>
                <w:rFonts w:ascii="Arial" w:hAnsi="Arial"/>
                <w:lang w:eastAsia="sk-SK"/>
              </w:rPr>
            </w:pPr>
          </w:p>
          <w:p w14:paraId="06286D51" w14:textId="77777777" w:rsidR="006953BA" w:rsidRDefault="006953BA" w:rsidP="00503750">
            <w:pPr>
              <w:rPr>
                <w:rFonts w:ascii="Arial" w:hAnsi="Arial"/>
                <w:lang w:eastAsia="sk-SK"/>
              </w:rPr>
            </w:pPr>
          </w:p>
          <w:p w14:paraId="57F6810F" w14:textId="77777777" w:rsidR="006953BA" w:rsidRDefault="006953BA" w:rsidP="00503750">
            <w:pPr>
              <w:rPr>
                <w:rFonts w:ascii="Arial" w:hAnsi="Arial"/>
                <w:lang w:eastAsia="sk-SK"/>
              </w:rPr>
            </w:pPr>
          </w:p>
          <w:p w14:paraId="26C204FA" w14:textId="77777777" w:rsidR="006953BA" w:rsidRDefault="006953BA" w:rsidP="00503750">
            <w:pPr>
              <w:rPr>
                <w:rFonts w:ascii="Arial" w:hAnsi="Arial"/>
                <w:lang w:eastAsia="sk-SK"/>
              </w:rPr>
            </w:pPr>
          </w:p>
          <w:p w14:paraId="7C45AD3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812A1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CC42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2DEB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A8F3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1A3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7B73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154C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1AD4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95F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DD51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EA4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199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C7D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79A4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A3FE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729E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BEA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9BD3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1A02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EA07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40E0AF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F84B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773F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1DF9A0CD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0C9A9DEF" w14:textId="77777777" w:rsidR="00944C3D" w:rsidRDefault="00944C3D" w:rsidP="00944C3D">
      <w:pPr>
        <w:rPr>
          <w:rFonts w:ascii="Arial" w:hAnsi="Arial"/>
        </w:rPr>
      </w:pPr>
    </w:p>
    <w:p w14:paraId="22A99BEA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5FCF1B6D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275C0003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0F793DA6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393EB284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3553480C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3"/>
        <w:gridCol w:w="2800"/>
      </w:tblGrid>
      <w:tr w:rsidR="00944C3D" w:rsidRPr="008D0433" w14:paraId="4849CBFA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56FFC2E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2CE43FB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B6DA46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6BCED533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5223229E" w14:textId="117A44A9" w:rsidR="00944C3D" w:rsidRPr="008D0433" w:rsidRDefault="00381C91" w:rsidP="00503750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Janáková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 Viera 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28F3D759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D9943E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CA662AE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78D5EF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423FAFC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047C6E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EE25BD7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1624BA7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1A11B6C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49CCFF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CEA3AA5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50D8A960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22E6B51F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07BF39A9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E13C23D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670F80B0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8C8DAAB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2C79C031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5CEEB1F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175D203B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7E1EDD7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01245E2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6B3CD24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2439C932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6AAA3C4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1FD7E05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37C5397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8D84FAD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57E8438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04736D0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5B29ACD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D6173A2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4D759A0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33A3EEB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330AB8D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79447A0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5E9DE6C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6AABC48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5A9F2D2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E8C94C5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2344CFD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B7A76D3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042D72AB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5E94C0D1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BB602B2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092284D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6220F04E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24AFD47A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087714A1" w14:textId="0660CA08" w:rsidR="00944C3D" w:rsidRDefault="005345D5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</w:t>
      </w:r>
      <w:r w:rsidR="00944C3D">
        <w:rPr>
          <w:rFonts w:ascii="Arial" w:hAnsi="Arial"/>
          <w:sz w:val="22"/>
          <w:szCs w:val="22"/>
        </w:rPr>
        <w:t>no</w:t>
      </w:r>
      <w:r>
        <w:rPr>
          <w:rFonts w:ascii="Arial" w:hAnsi="Arial"/>
          <w:sz w:val="22"/>
          <w:szCs w:val="22"/>
        </w:rPr>
        <w:t xml:space="preserve"> x</w:t>
      </w:r>
      <w:r w:rsidR="00944C3D">
        <w:rPr>
          <w:rFonts w:ascii="Arial" w:hAnsi="Arial"/>
          <w:sz w:val="22"/>
          <w:szCs w:val="22"/>
        </w:rPr>
        <w:tab/>
      </w:r>
      <w:r w:rsidR="00944C3D">
        <w:rPr>
          <w:rFonts w:ascii="Arial" w:hAnsi="Arial"/>
          <w:sz w:val="22"/>
          <w:szCs w:val="22"/>
        </w:rPr>
        <w:tab/>
        <w:t>nie</w:t>
      </w:r>
    </w:p>
    <w:p w14:paraId="5B5F22D4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6BC7FDA6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295C21C3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725AB2F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1C9018F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5F1AFCA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4FB3446E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4E87F00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50114E7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42FBC4A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1191B34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2B55180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7A87F69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4D0B2F0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DB64CDB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7B35820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4ECAA5E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4F4B7AE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5AF20BB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A87A875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1567A88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0DA767B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6A425C5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0EDDBB1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6B60403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668D7C4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5CE50C5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5A17B5C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5AA49DE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7849A8B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3CDB38F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41265C7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77B6F6A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4122782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6268759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5C74F52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0DECDED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532C93A6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7029291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61A0C67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38E2356F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605ABC5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13F7FEE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2BFA4DE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3C8AEE3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06A51E21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5928C1A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0B9A3E2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374FE64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0F42899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9258EB6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07819B4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122EAA9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3542F3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6FA507B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4F64CD4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20E09B9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3BD773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7692B1B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4B8EA0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9E16546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27EE55D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D5F86B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4C13A5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3E7ACE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AAA0ADE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16F7073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1DDCD28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3B86319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628EA1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86FA032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D6164D3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0C65B125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34499EA6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75827B7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5BF8500D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6023E1E1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5B9D68CD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40CA682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00B48CF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3BF50B76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10C88359" w14:textId="77777777" w:rsidTr="00503750">
        <w:tc>
          <w:tcPr>
            <w:tcW w:w="2302" w:type="dxa"/>
            <w:vAlign w:val="center"/>
          </w:tcPr>
          <w:p w14:paraId="42C574A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2C19DD4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774AAAC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0685B6A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52BC3CE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1A78E11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2A5F857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2D90383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4727F3D3" w14:textId="77777777" w:rsidTr="00503750">
        <w:tc>
          <w:tcPr>
            <w:tcW w:w="15593" w:type="dxa"/>
            <w:gridSpan w:val="8"/>
            <w:vAlign w:val="center"/>
          </w:tcPr>
          <w:p w14:paraId="7763B5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71C4DB33" w14:textId="77777777" w:rsidTr="00503750">
        <w:tc>
          <w:tcPr>
            <w:tcW w:w="2302" w:type="dxa"/>
            <w:vAlign w:val="center"/>
          </w:tcPr>
          <w:p w14:paraId="62C1BAD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D29DE7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A48479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EEFC7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592DB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3A907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C491F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20E38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4F9C2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81A1FC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0D42C11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4F612A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366A3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954F6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147F8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6D5F1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E5072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4441BA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D25BD0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BD2DA3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309594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B3AE1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2AC7B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3D11D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E18AD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97527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734B30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59A5EE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5E369D3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7039A7F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EED5A9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2B82A3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E37789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119E3B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941B96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D5C741B" w14:textId="77777777" w:rsidTr="00503750">
        <w:tc>
          <w:tcPr>
            <w:tcW w:w="2302" w:type="dxa"/>
            <w:vAlign w:val="center"/>
          </w:tcPr>
          <w:p w14:paraId="6718456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92B7FD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4D566B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D2C9D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94D4A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AFDFD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2A2F3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62261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DA6514" w14:textId="77777777" w:rsidTr="00503750">
        <w:tc>
          <w:tcPr>
            <w:tcW w:w="15593" w:type="dxa"/>
            <w:gridSpan w:val="8"/>
            <w:vAlign w:val="center"/>
          </w:tcPr>
          <w:p w14:paraId="0EDF26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1B2DF841" w14:textId="77777777" w:rsidTr="00503750">
        <w:tc>
          <w:tcPr>
            <w:tcW w:w="2302" w:type="dxa"/>
            <w:vAlign w:val="center"/>
          </w:tcPr>
          <w:p w14:paraId="526481A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4CE2E1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4CB2D6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9A9F3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DADB0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121B9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7B8A36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162824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5BD4E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D998A2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1655473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099F56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6843E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40142A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666BF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7499DA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E31FA4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83FAD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404859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6C86484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690866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81859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EFFB0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7D31D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AED4B0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C64866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B6AB62" w14:textId="77777777" w:rsidTr="00503750">
        <w:tc>
          <w:tcPr>
            <w:tcW w:w="2302" w:type="dxa"/>
            <w:vAlign w:val="center"/>
          </w:tcPr>
          <w:p w14:paraId="2D3BB45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68184E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1D581D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E2033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A2627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A786D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4ED586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066116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A7652C" w14:textId="77777777" w:rsidTr="00503750">
        <w:tc>
          <w:tcPr>
            <w:tcW w:w="15593" w:type="dxa"/>
            <w:gridSpan w:val="8"/>
            <w:vAlign w:val="center"/>
          </w:tcPr>
          <w:p w14:paraId="68D997F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35784790" w14:textId="77777777" w:rsidTr="00503750">
        <w:tc>
          <w:tcPr>
            <w:tcW w:w="2302" w:type="dxa"/>
            <w:vAlign w:val="center"/>
          </w:tcPr>
          <w:p w14:paraId="76E13A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993E14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93614B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C5ABF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62E36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8BA6A2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87AA6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A0B62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485206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625E39E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53E01D8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7DA5A6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CAF36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E8123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101F4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8BAE8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B3F19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5AF590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197F89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4CB9552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D053B3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BDC31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F1100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01E1B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3D3A9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FE930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368A31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608B91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566E11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6D6E09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73C10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C0E2C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C9308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57A06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B0944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1379A0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7A605E6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68F2243A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C2DDD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685DAB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8258C8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8C16D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55181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8ADA7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ECD1F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3FC19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66E927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C64C0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03EA81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EC4799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7A596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C45E1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5B8A5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D78D4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542D9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B0B6672" w14:textId="77777777" w:rsidR="00944C3D" w:rsidRDefault="00944C3D" w:rsidP="00944C3D">
      <w:pPr>
        <w:rPr>
          <w:rFonts w:ascii="Arial" w:hAnsi="Arial"/>
          <w:b/>
        </w:rPr>
      </w:pPr>
    </w:p>
    <w:p w14:paraId="4F65DEC2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7E450F3A" w14:textId="77777777" w:rsidTr="00503750">
        <w:tc>
          <w:tcPr>
            <w:tcW w:w="1944" w:type="dxa"/>
            <w:vAlign w:val="center"/>
          </w:tcPr>
          <w:p w14:paraId="121F8CE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5F6E086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1B45735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5266D09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4D5CC74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7B5514B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0A09170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19C58AA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4A655FC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2E18C5E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076C78D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6763E49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7B2E6750" w14:textId="77777777" w:rsidTr="00503750">
        <w:tc>
          <w:tcPr>
            <w:tcW w:w="15685" w:type="dxa"/>
            <w:gridSpan w:val="12"/>
            <w:vAlign w:val="center"/>
          </w:tcPr>
          <w:p w14:paraId="3A6621E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779B7303" w14:textId="77777777" w:rsidTr="00503750">
        <w:tc>
          <w:tcPr>
            <w:tcW w:w="1944" w:type="dxa"/>
            <w:vAlign w:val="center"/>
          </w:tcPr>
          <w:p w14:paraId="3E3E593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8F104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14739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48840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A1011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57066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410BE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15820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CE329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1BB5E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C1AAB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62A16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B8615D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219838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7CD63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D681E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E6ABD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FED3E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B8323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F569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1E4B2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D913A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770D8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F35AE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97EF6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0C35E1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4A7C0E4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143C2C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38811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60E51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E55E6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08A3F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2B91D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2AD68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191CE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1B0E0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9A7B2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18AC7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9019EA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37BC3F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2E19C2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D4D7E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0F6E0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6A20B8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0455A1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64187A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1A2367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5B4808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758B46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B1259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9FA4E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891DF3B" w14:textId="77777777" w:rsidTr="00503750">
        <w:tc>
          <w:tcPr>
            <w:tcW w:w="1944" w:type="dxa"/>
            <w:vAlign w:val="center"/>
          </w:tcPr>
          <w:p w14:paraId="4D3F08C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6400A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1D0DC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49E0A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E179A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A9946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53CA6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2D883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72895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B0C06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751FF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FC235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F508F9" w14:textId="77777777" w:rsidTr="00503750">
        <w:tc>
          <w:tcPr>
            <w:tcW w:w="15685" w:type="dxa"/>
            <w:gridSpan w:val="12"/>
            <w:vAlign w:val="center"/>
          </w:tcPr>
          <w:p w14:paraId="5F2D828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724F0E2A" w14:textId="77777777" w:rsidTr="00503750">
        <w:tc>
          <w:tcPr>
            <w:tcW w:w="1944" w:type="dxa"/>
            <w:vAlign w:val="center"/>
          </w:tcPr>
          <w:p w14:paraId="26661E7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6AA6A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2C0E8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DAC21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F9A6C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249E3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7B22D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98223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08FDE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A5931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ABE35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E1EE5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88B12C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5DDF49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5A18A6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EC187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16B1C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52A22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C8C72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30768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E3ED8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C13B0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A5C24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BFD42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DFCCE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5C34E1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3501C2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1FA08F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DA2E7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D9908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2F643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C81D2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B64CD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52268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41705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235FA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BE1B7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D57C6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B6A1BD" w14:textId="77777777" w:rsidTr="00503750">
        <w:tc>
          <w:tcPr>
            <w:tcW w:w="1944" w:type="dxa"/>
            <w:vAlign w:val="center"/>
          </w:tcPr>
          <w:p w14:paraId="3B6549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7CAEC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ED028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29CE0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76BB1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98E7A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A0313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305A6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ADA4E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3F49E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A7A73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69E44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9ED0FF" w14:textId="77777777" w:rsidTr="00503750">
        <w:tc>
          <w:tcPr>
            <w:tcW w:w="15685" w:type="dxa"/>
            <w:gridSpan w:val="12"/>
            <w:vAlign w:val="center"/>
          </w:tcPr>
          <w:p w14:paraId="0967B53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299EC3A1" w14:textId="77777777" w:rsidTr="00503750">
        <w:tc>
          <w:tcPr>
            <w:tcW w:w="1944" w:type="dxa"/>
            <w:vAlign w:val="center"/>
          </w:tcPr>
          <w:p w14:paraId="69C4A9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8A06A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D2B6D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61EA5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0CFAD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A52B4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1E93A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B6952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2983C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543E6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8E171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BDBC8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E757AA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4AC3B2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50AAAA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E4BBE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AD9CF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0F2EA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2158B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F897A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81AD3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831C7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8B96A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C4A34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5D066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36EEFF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41AD9E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526D8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E5DAE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AEFF4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28876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84112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3715A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EA6F2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5A17A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EEB11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B0CAF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0C12F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D97D7C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C7B8E5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B109A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700A3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E8111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88084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5567D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20B1A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F02A8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3FED1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1BF06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85FEA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2A465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B1A8D9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6DAFEA0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D7F43B5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0AA7370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BF678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97613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1D55C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13746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09619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9666C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9691D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0AC5B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F3AE1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0EC7A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B245F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8B6955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0655521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23B26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23952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C0CD2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2F916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8D482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BACE2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27930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E50D6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E372E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60C91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B2FDF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D54A34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3093DA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48FEFFD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5B7FAAD9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40F6841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4C3655A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6363710D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4BCA2AD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25DB269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EB60F97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78F4DA8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470994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82CD54E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3980EDE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223436F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27583A9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7AFFE0A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455B81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148DED5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399758E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106C7857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613FC32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662F28C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A3B4FA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448A52BE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2C5168F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4A33960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80F786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097A3C1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099528A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3A4467A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D49503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67D1BAB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4471DF2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5F89E1C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7A7ABF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89B290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3824E22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0AC68FF2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78FC3E9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7FFA620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38F767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71C1926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2A1AFA2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67FA5CC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004A1F78" w14:textId="77777777" w:rsidTr="00503750">
        <w:trPr>
          <w:trHeight w:val="1073"/>
        </w:trPr>
        <w:tc>
          <w:tcPr>
            <w:tcW w:w="3614" w:type="dxa"/>
            <w:vMerge/>
          </w:tcPr>
          <w:p w14:paraId="7E8CF33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005C00B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649538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4BA4E77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10513A4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173521B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6C5B293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0EB47628" w14:textId="77777777" w:rsidTr="00503750">
        <w:trPr>
          <w:trHeight w:val="283"/>
        </w:trPr>
        <w:tc>
          <w:tcPr>
            <w:tcW w:w="3614" w:type="dxa"/>
          </w:tcPr>
          <w:p w14:paraId="36A600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96C55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C14606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64C3140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AE51F4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2EC9CA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A41F08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F8B2A59" w14:textId="77777777" w:rsidTr="00503750">
        <w:trPr>
          <w:trHeight w:val="283"/>
        </w:trPr>
        <w:tc>
          <w:tcPr>
            <w:tcW w:w="3614" w:type="dxa"/>
          </w:tcPr>
          <w:p w14:paraId="3C25A8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0BC143F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059C4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5ED75E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7439F5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845782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C1FEB1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E542AD7" w14:textId="77777777" w:rsidTr="00503750">
        <w:trPr>
          <w:trHeight w:val="283"/>
        </w:trPr>
        <w:tc>
          <w:tcPr>
            <w:tcW w:w="3614" w:type="dxa"/>
          </w:tcPr>
          <w:p w14:paraId="78E4735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F2AD1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8B74BD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AE499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EE2622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DDD30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99BF00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DFC3BF7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009565F9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7E6884B9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7E75C30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06C76E3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2BDADE8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06970E7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6C130B5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31A75BE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7C7D8F7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77F5032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0D8690A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69998A32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AB8AB8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693B4E5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257A1CA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36E6A5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62B8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50C1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1409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BB6B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1414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15400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EA19E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24134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33977D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EB6A0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33BB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AA06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D229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874D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9AABD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38AF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7BAA3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BFD6D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904890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2E0A6D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1E30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4805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0082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931B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9347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1CB5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96500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BBEDA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4A1504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4B9124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A43A6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04B81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BBFE4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BADD7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72FEF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50AE5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1E0E03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CDFE12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69828D5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06634A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1D74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0926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1455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148B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4897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F38C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8576C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7D848C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3CCBD0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379A0C5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A52CD1E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3593E5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C7AF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B67B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9BD0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9EA2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C15A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C99B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45C64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F5296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BD7DF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13B8AE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188E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2666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372C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B972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7395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3EFF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4E540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7DEEA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D42688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47B1C7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2D67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ED70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0725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3C95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3924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47DD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8F8CA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EB98A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939B8E3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6676C1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DA8D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6ED6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22D8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D48B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F6EF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4F06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BADA0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B698CA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F4BB04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583F4BD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9106709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754D7C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9E64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8492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F4F6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91B6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013D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9D72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94C1E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1AEF1D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0F4C8884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061DDF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154B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F8D1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9A52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507E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0AB2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D7695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963A7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75428A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2A8E8C8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54F73791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2B1B99B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CE47B0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450F0A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02CC4C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084FFA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9504D9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8BC410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917022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2BB075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C152E4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39E4BC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ACE5C1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9B1060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74007D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E7994C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94D6FD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AC81A9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9B1E9E1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29662558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4EB37B2F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56898839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3AA9D248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753BDDD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4BAEAA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1C90F9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968D90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65B612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10BBB4A8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1FF4DCD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FC8DEE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81CF42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9CE5B2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C8B8D6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E55FBC4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0C0E529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C83689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850146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32B084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4E8B43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7B9700F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03A875F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0C2E79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03C4C2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443219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E6D072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A989669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200CF56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C30016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8B1DB9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A41817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E10EE7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1EA043B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6ACEEB8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F2E420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CA8ECE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79611C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3348BF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4CE5CCF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79B1172F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9D3586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BF3BB8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06E7F9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A21914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4BCB1DC8" w14:textId="77777777" w:rsidR="00944C3D" w:rsidRDefault="00944C3D" w:rsidP="00944C3D">
      <w:pPr>
        <w:rPr>
          <w:rFonts w:ascii="Arial" w:hAnsi="Arial"/>
          <w:b/>
        </w:rPr>
      </w:pPr>
    </w:p>
    <w:p w14:paraId="4A425E6B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53CF2D6A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6F2D03C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2CF6485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7F4174F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0D31E9C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4EE21F1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565D2D63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4E0E0B9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0BE019D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2F4B3EF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74BB73F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7419AB3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4FA31AA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3F41B9B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577EFE9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3DF9E7E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BEC744C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6AD8977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1236E9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5F9A3C1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3AFFA1B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D5710AC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393680FE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7AFF740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35121B2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12A7E05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0277BDD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25C79DE9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3C9D5C3A" w14:textId="77777777" w:rsidTr="00503750">
        <w:tc>
          <w:tcPr>
            <w:tcW w:w="2835" w:type="dxa"/>
            <w:vAlign w:val="center"/>
          </w:tcPr>
          <w:p w14:paraId="7601B83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3B04847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759F67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114FE52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4117DBE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4B5CA7C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5A869755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7BE7FC3A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0DC43123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A9DCD21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2D3346B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B8EC703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F758545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A7749A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78688E0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5E1E00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00B09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265A0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FD82F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39F26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011F60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223116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504794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52809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BF7EA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0E4E7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8A0CD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573F17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521DA42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562E62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C80D5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5835E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BD161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A9B71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6A37C5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561C293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11656D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B1A6D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F627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150A6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E2375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5CEA4D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42EA70B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36F3B2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E2393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5EF9C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442A9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C6FE9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39F7B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39564E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254D2FC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D2F168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27EF63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BB9051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404D3B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2E09C65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7DDC86A9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1026F58A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41A66827" w14:textId="77777777" w:rsidR="00944C3D" w:rsidRDefault="00944C3D" w:rsidP="00944C3D">
      <w:pPr>
        <w:rPr>
          <w:rFonts w:ascii="Arial" w:hAnsi="Arial"/>
          <w:b/>
        </w:rPr>
      </w:pPr>
    </w:p>
    <w:p w14:paraId="27F682C7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51F8D592" w14:textId="77777777" w:rsidTr="00503750">
        <w:tc>
          <w:tcPr>
            <w:tcW w:w="2835" w:type="dxa"/>
            <w:vAlign w:val="center"/>
          </w:tcPr>
          <w:p w14:paraId="3703C14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Druh pohľadávok</w:t>
            </w:r>
          </w:p>
        </w:tc>
        <w:tc>
          <w:tcPr>
            <w:tcW w:w="1418" w:type="dxa"/>
            <w:vAlign w:val="center"/>
          </w:tcPr>
          <w:p w14:paraId="261A37A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56D5D55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6467268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643CF4E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118C648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3D896E4B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5226360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1EF38B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032E9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2FE5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48E34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E7445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3D8731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C590F0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5FA293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AF9D2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D05D2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361B7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6C5C5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D9F01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F783A9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626D94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F012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50615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56D15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4E37A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C768B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4DC85F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0B0B0B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B2BF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17972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B3B2F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899A1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F4A4D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508D7A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6F463FC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509263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B0C922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C4FD19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D28453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0641BEE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0B9034CF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57368194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364697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4D2673D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7C0FDA04" w14:textId="77777777" w:rsidTr="00503750">
        <w:trPr>
          <w:trHeight w:val="699"/>
        </w:trPr>
        <w:tc>
          <w:tcPr>
            <w:tcW w:w="3502" w:type="dxa"/>
            <w:vMerge/>
          </w:tcPr>
          <w:p w14:paraId="6115E46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1FE7405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059D3BE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5198BC5A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072BC82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35A9A3C8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47FD0AEB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882DABF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6B7EA08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73E096EE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0A0B2479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95E86F1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7F0EB25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71DCB574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3B2A1B1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A6BA4D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EA09FE8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33A5AE3D" w14:textId="77777777" w:rsidTr="00503750">
        <w:trPr>
          <w:trHeight w:val="593"/>
        </w:trPr>
        <w:tc>
          <w:tcPr>
            <w:tcW w:w="3497" w:type="dxa"/>
          </w:tcPr>
          <w:p w14:paraId="6323572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5DD3652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11DBADC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6E2DBF0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61A2D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6560E0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083DF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DC474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C0707B3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4BF3D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7B507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1C2C3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BA83D0D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03ADA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CE375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D08BD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CD80E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57B5B3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0BF37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46EBF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59242F9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72032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939B0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2D70B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CD83734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DCAAE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38681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1BAF2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C49993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4E867A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80B57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EAF09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F1BADFB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3EE5A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A07B6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A810B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41C812F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494C7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AC8D5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0AE49D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5B97359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52EFE9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8E27E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E71B5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0F10260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8F4DE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4FDA6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C55D9C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3A0F92DF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28241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A154A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7A51892" w14:textId="77777777" w:rsidR="00944C3D" w:rsidRDefault="00944C3D" w:rsidP="00944C3D">
      <w:pPr>
        <w:rPr>
          <w:rFonts w:ascii="Arial" w:hAnsi="Arial"/>
          <w:b/>
        </w:rPr>
      </w:pPr>
    </w:p>
    <w:p w14:paraId="33AC45EC" w14:textId="77777777" w:rsidR="00944C3D" w:rsidRDefault="00944C3D" w:rsidP="00944C3D">
      <w:pPr>
        <w:rPr>
          <w:rFonts w:ascii="Arial" w:hAnsi="Arial"/>
          <w:b/>
        </w:rPr>
      </w:pPr>
    </w:p>
    <w:p w14:paraId="73034101" w14:textId="77777777" w:rsidR="00944C3D" w:rsidRDefault="00944C3D" w:rsidP="00944C3D">
      <w:pPr>
        <w:rPr>
          <w:rFonts w:ascii="Arial" w:hAnsi="Arial"/>
          <w:b/>
        </w:rPr>
      </w:pPr>
    </w:p>
    <w:p w14:paraId="5EE1AE22" w14:textId="77777777" w:rsidR="00944C3D" w:rsidRDefault="00944C3D" w:rsidP="00944C3D">
      <w:pPr>
        <w:rPr>
          <w:rFonts w:ascii="Arial" w:hAnsi="Arial"/>
          <w:b/>
        </w:rPr>
      </w:pPr>
    </w:p>
    <w:p w14:paraId="12E2486A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7"/>
        <w:gridCol w:w="1592"/>
        <w:gridCol w:w="1185"/>
        <w:gridCol w:w="1149"/>
        <w:gridCol w:w="1173"/>
        <w:gridCol w:w="1538"/>
      </w:tblGrid>
      <w:tr w:rsidR="0099716A" w:rsidRPr="00050529" w14:paraId="60709E81" w14:textId="77777777" w:rsidTr="00503750">
        <w:tc>
          <w:tcPr>
            <w:tcW w:w="2622" w:type="dxa"/>
            <w:vAlign w:val="center"/>
          </w:tcPr>
          <w:p w14:paraId="0E00B9D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4CE7255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5A9003B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61EC965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4C51882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6EE0877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36B90D5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7442607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317B40C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7F3C86D7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5B7DAC0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Imanie a fondy</w:t>
            </w:r>
          </w:p>
        </w:tc>
      </w:tr>
      <w:tr w:rsidR="0099716A" w:rsidRPr="00050529" w14:paraId="04EC54C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00DD63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773" w:type="dxa"/>
            <w:vAlign w:val="center"/>
          </w:tcPr>
          <w:p w14:paraId="3DDF32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694C5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46617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BA23D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A2BFF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B24FA7B" w14:textId="77777777" w:rsidTr="00503750">
        <w:tc>
          <w:tcPr>
            <w:tcW w:w="2622" w:type="dxa"/>
            <w:vAlign w:val="center"/>
          </w:tcPr>
          <w:p w14:paraId="797C38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2D9305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7C3FCA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65A5E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3D781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D8559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FD0DF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EBDC3D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4AA14D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6BEDE2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00ADE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C02A0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BE2CF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74F78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A79D39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110158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3117D6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A959E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8E3C5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52916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457E1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1FFF0606" w14:textId="77777777" w:rsidTr="00503750">
        <w:tc>
          <w:tcPr>
            <w:tcW w:w="2622" w:type="dxa"/>
            <w:vAlign w:val="center"/>
          </w:tcPr>
          <w:p w14:paraId="6EB5FE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56FAD182" w14:textId="330DECAE" w:rsidR="00944C3D" w:rsidRPr="008C56AB" w:rsidRDefault="005345D5" w:rsidP="00381C91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9097</w:t>
            </w:r>
          </w:p>
        </w:tc>
        <w:tc>
          <w:tcPr>
            <w:tcW w:w="1275" w:type="dxa"/>
            <w:vAlign w:val="center"/>
          </w:tcPr>
          <w:p w14:paraId="6F444642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2948509B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564923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EDA1907" w14:textId="7F549E70" w:rsidR="00944C3D" w:rsidRPr="008C56AB" w:rsidRDefault="005345D5" w:rsidP="00546C37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11635</w:t>
            </w:r>
          </w:p>
        </w:tc>
      </w:tr>
      <w:tr w:rsidR="0099716A" w:rsidRPr="00050529" w14:paraId="2F1FF58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596DD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57CC03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8A731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11B6E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45BC3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F65CA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DAD09DF" w14:textId="77777777" w:rsidTr="00503750">
        <w:tc>
          <w:tcPr>
            <w:tcW w:w="2622" w:type="dxa"/>
            <w:vAlign w:val="center"/>
          </w:tcPr>
          <w:p w14:paraId="781B047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3F886E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00E9E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BF049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C48C0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E0EED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A375B6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326090E5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9716A" w:rsidRPr="00050529" w14:paraId="55F7C78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2E79CC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4A75AF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FEAA4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7B03D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F222D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D2741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79853C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DAE28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3D6071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7FBA9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CA965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9BA2B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63699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85CD4D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9D34E7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7A75FC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B5744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DEF99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BD0FC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B7AFD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15B9515" w14:textId="77777777" w:rsidTr="00503750">
        <w:tc>
          <w:tcPr>
            <w:tcW w:w="2622" w:type="dxa"/>
            <w:vAlign w:val="center"/>
          </w:tcPr>
          <w:p w14:paraId="2C5D5F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152B11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04111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B587B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C99BE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12E1E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64DC23F8" w14:textId="77777777" w:rsidTr="00503750">
        <w:tc>
          <w:tcPr>
            <w:tcW w:w="2622" w:type="dxa"/>
            <w:vAlign w:val="center"/>
          </w:tcPr>
          <w:p w14:paraId="6173365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1BF8C7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20D4B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30483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F2410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59E4C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9716A" w:rsidRPr="00050529" w14:paraId="71BB3FB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C5CDCF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419539C8" w14:textId="77777777" w:rsidR="00944C3D" w:rsidRPr="008C56AB" w:rsidRDefault="00944C3D" w:rsidP="00546C37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4D68FE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65AD654" w14:textId="77777777" w:rsidR="00944C3D" w:rsidRPr="008C56AB" w:rsidRDefault="00944C3D" w:rsidP="00546C37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5DD065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B492FC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14:paraId="3787EF2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4EF64E4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2E23423F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1EFE6CFA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21A766E6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38AE21B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9B149AC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41641CB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66BC6E8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0B4F909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2ABACBA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FBA6D0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5DF5689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D8E4BB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B240BE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10EA74C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CDA45F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6FC3E8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35F82CC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550AAA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CBB5B7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2AAFCCC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343C93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2AF2B1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4514350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EEC467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A8B94E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67DD46A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A60CE7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95910B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28E3E8A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08E027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EDCB05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7366245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DE81D6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302553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1B8D119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6273BC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CBBD81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6D5D0F7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C313F4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A2CD200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3481373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51D0B51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68558D5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323FA03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647F6C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01D3B7D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3C3D41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DF36A2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0E3B4B4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E328A3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AAC1C0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17BCB9D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7BD046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3EDCF7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453C5CB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AE4A09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95F11A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7F340D0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1FA55C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FF1424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658888F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3DB1E9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BBA618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783D546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6831BC1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70A408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F5B853E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35136674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70111556" w14:textId="77777777" w:rsidTr="00503750">
        <w:tc>
          <w:tcPr>
            <w:tcW w:w="2835" w:type="dxa"/>
            <w:vAlign w:val="center"/>
          </w:tcPr>
          <w:p w14:paraId="444E3C3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08680BA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1A93D61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3488203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6547E5B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1244AF9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11CF213E" w14:textId="77777777" w:rsidTr="00503750">
        <w:tc>
          <w:tcPr>
            <w:tcW w:w="2835" w:type="dxa"/>
            <w:vAlign w:val="center"/>
          </w:tcPr>
          <w:p w14:paraId="5A6C6A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0C30E8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B5384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E18EA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EF03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85C8E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AE96FD" w14:textId="77777777" w:rsidTr="00503750">
        <w:tc>
          <w:tcPr>
            <w:tcW w:w="2835" w:type="dxa"/>
            <w:vAlign w:val="center"/>
          </w:tcPr>
          <w:p w14:paraId="523B00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3C9676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35A0F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13F2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53829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6A630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CBE338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14E31A9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677ED80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3397D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E53AA4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AB93E7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F9E23B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36EFE76E" w14:textId="77777777" w:rsidTr="00503750">
        <w:tc>
          <w:tcPr>
            <w:tcW w:w="2835" w:type="dxa"/>
            <w:vAlign w:val="center"/>
          </w:tcPr>
          <w:p w14:paraId="78D88B5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2667A5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154B2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5BAC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F0B3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91C1F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A0ABCE" w14:textId="77777777" w:rsidTr="00503750">
        <w:tc>
          <w:tcPr>
            <w:tcW w:w="2835" w:type="dxa"/>
            <w:vAlign w:val="center"/>
          </w:tcPr>
          <w:p w14:paraId="2C8E40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68502A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7C89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2A6B6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C72A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3C7B6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CE6433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41EBBA7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0B5CCBF6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2094B5A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99C6AE7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0BDE4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FE1D5A8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6C6A77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79E6CE0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267A79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8D21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8389B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B914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D4295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03D4393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5956516B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1E631A33" w14:textId="77777777" w:rsidTr="00503750">
        <w:tc>
          <w:tcPr>
            <w:tcW w:w="2552" w:type="dxa"/>
            <w:shd w:val="clear" w:color="auto" w:fill="auto"/>
            <w:vAlign w:val="center"/>
          </w:tcPr>
          <w:p w14:paraId="5F7E48B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0AB976D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081008F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6A33D74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61D75EF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7BBC9005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5AF0E2A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66340F7C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7642FAAF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02980855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1D8468FE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50B61D0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0BEE060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456B12D7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37BE8E15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245D9C83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364A221C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30B45A01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11EDB25B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3A7EF706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66E0064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3B5EAF7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308D3185" w14:textId="77777777" w:rsidTr="00503750">
        <w:tc>
          <w:tcPr>
            <w:tcW w:w="4395" w:type="dxa"/>
            <w:vMerge/>
          </w:tcPr>
          <w:p w14:paraId="33D765E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696CA4F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08012FA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39CF5380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33B182B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3BF0D1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208F702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3F78969B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61C337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193820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9327328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75CB3615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1036805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15E56C42" w14:textId="77777777" w:rsidR="00944C3D" w:rsidRPr="008C56AB" w:rsidRDefault="0099716A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1D76E8B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54378AB7" w14:textId="77777777" w:rsidTr="00503750">
        <w:tc>
          <w:tcPr>
            <w:tcW w:w="4395" w:type="dxa"/>
            <w:vAlign w:val="center"/>
          </w:tcPr>
          <w:p w14:paraId="0FE6AF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1FF6F6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05C6911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629AEB5B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71D16AA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09F4FF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6F8D1F2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79A0FD65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6C43F5F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06402B3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6C6F48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7DBF3237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025F7A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3B9B04DB" w14:textId="0D45C3A3" w:rsidR="00944C3D" w:rsidRPr="008C56AB" w:rsidRDefault="005345D5" w:rsidP="006D5952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17579</w:t>
            </w:r>
          </w:p>
        </w:tc>
        <w:tc>
          <w:tcPr>
            <w:tcW w:w="2835" w:type="dxa"/>
            <w:vAlign w:val="center"/>
          </w:tcPr>
          <w:p w14:paraId="4516261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AF6523B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46BD6ACA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0728E78B" w14:textId="77777777" w:rsidTr="00503750">
        <w:tc>
          <w:tcPr>
            <w:tcW w:w="4395" w:type="dxa"/>
            <w:vAlign w:val="center"/>
          </w:tcPr>
          <w:p w14:paraId="6BB69A8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575404E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4D4C676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791F22D4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4747674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1952204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EAE206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4D807CB8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3A881D6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12DD7C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5F25A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2E598F00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553D72C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2693" w:type="dxa"/>
            <w:vAlign w:val="center"/>
          </w:tcPr>
          <w:p w14:paraId="31688D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1307D3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04E2B7D7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3CCFC86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0A488D69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C65B523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05157995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08B3687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65BB109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477702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3E6099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B09E19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520E0A8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205937C6" w14:textId="77777777" w:rsidTr="00503750">
        <w:tc>
          <w:tcPr>
            <w:tcW w:w="1843" w:type="dxa"/>
            <w:vAlign w:val="center"/>
          </w:tcPr>
          <w:p w14:paraId="695775B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5B4B711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783DDB5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78137E1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1ED996F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1C8174B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2D68964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07B241F0" w14:textId="77777777" w:rsidTr="00503750">
        <w:tc>
          <w:tcPr>
            <w:tcW w:w="1843" w:type="dxa"/>
            <w:vAlign w:val="center"/>
          </w:tcPr>
          <w:p w14:paraId="19BD599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10227AE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5D0C3B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4F1CD6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B61B48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E58275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6E91AB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620774C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5C983FC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57D4440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541E4D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BF48CA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FC3E0B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891B43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8BB57B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F23E6F5" w14:textId="77777777" w:rsidTr="00503750">
        <w:tc>
          <w:tcPr>
            <w:tcW w:w="1843" w:type="dxa"/>
            <w:vAlign w:val="center"/>
          </w:tcPr>
          <w:p w14:paraId="168D6F7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4AF9B4F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A0634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C0DD58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9C4F54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4038EC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78908D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68BC797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5F60253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06806B2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79B652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F85370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49DE76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8C35A0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961587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0947E52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7B74B71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47A0888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4A3870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07FF06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736B01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80ECBF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AB443A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BBEADA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D19FE9F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662554ED" w14:textId="77777777" w:rsidTr="00503750">
        <w:trPr>
          <w:trHeight w:val="664"/>
        </w:trPr>
        <w:tc>
          <w:tcPr>
            <w:tcW w:w="3372" w:type="dxa"/>
          </w:tcPr>
          <w:p w14:paraId="2949FC3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165DBDB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2545143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3E385D32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137E4D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1853A0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B4D44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9A21E18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35C2307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0B891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3B45E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2D84E48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B695E7A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45A4D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75855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AEE7BBB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6F40047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05F8EB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966E1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EE2F49E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A0D82A2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35968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80CD2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530901B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43CF3E92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0A033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CE340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3153F33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21267287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2F14CDCC" w14:textId="77777777" w:rsidTr="00503750">
        <w:tc>
          <w:tcPr>
            <w:tcW w:w="2835" w:type="dxa"/>
            <w:vAlign w:val="center"/>
          </w:tcPr>
          <w:p w14:paraId="5B04673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52F81EA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13BC50D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3A7745F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0CC2FA9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58426FD5" w14:textId="77777777" w:rsidTr="00503750">
        <w:tc>
          <w:tcPr>
            <w:tcW w:w="2835" w:type="dxa"/>
          </w:tcPr>
          <w:p w14:paraId="4C27DB8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301CE0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ED398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68C12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6B9FD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A57004D" w14:textId="77777777" w:rsidTr="00503750">
        <w:tc>
          <w:tcPr>
            <w:tcW w:w="2835" w:type="dxa"/>
          </w:tcPr>
          <w:p w14:paraId="07C9207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49EF1F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5A368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8F8EB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05C27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F17C631" w14:textId="77777777" w:rsidTr="00503750">
        <w:tc>
          <w:tcPr>
            <w:tcW w:w="2835" w:type="dxa"/>
          </w:tcPr>
          <w:p w14:paraId="46B34A7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673D5F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896AC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756CA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79520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2483354" w14:textId="77777777" w:rsidTr="00503750">
        <w:tc>
          <w:tcPr>
            <w:tcW w:w="2835" w:type="dxa"/>
            <w:vAlign w:val="center"/>
          </w:tcPr>
          <w:p w14:paraId="6E1B135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1FC23D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9BCA2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4BB58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236FB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7375B11" w14:textId="77777777" w:rsidTr="00503750">
        <w:tc>
          <w:tcPr>
            <w:tcW w:w="2835" w:type="dxa"/>
            <w:vAlign w:val="center"/>
          </w:tcPr>
          <w:p w14:paraId="26E5C87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5847C0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3B819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8C181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29B34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AAF61C9" w14:textId="77777777" w:rsidTr="00503750">
        <w:tc>
          <w:tcPr>
            <w:tcW w:w="2835" w:type="dxa"/>
          </w:tcPr>
          <w:p w14:paraId="51AD85B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08EFEF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7BB9E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3C181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1A10E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31B7A80" w14:textId="77777777" w:rsidTr="00503750">
        <w:tc>
          <w:tcPr>
            <w:tcW w:w="2835" w:type="dxa"/>
          </w:tcPr>
          <w:p w14:paraId="354761D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0E815E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41FD0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381E3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90941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49CAF89" w14:textId="77777777" w:rsidTr="00503750">
        <w:tc>
          <w:tcPr>
            <w:tcW w:w="2835" w:type="dxa"/>
          </w:tcPr>
          <w:p w14:paraId="50372B3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6F817E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5E39F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87C60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680C1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A070026" w14:textId="77777777" w:rsidR="00944C3D" w:rsidRDefault="00944C3D" w:rsidP="00944C3D">
      <w:pPr>
        <w:rPr>
          <w:rFonts w:ascii="Arial" w:hAnsi="Arial"/>
          <w:b/>
        </w:rPr>
      </w:pPr>
    </w:p>
    <w:p w14:paraId="099D826E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0A0508D8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7AA17A8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926" w:type="dxa"/>
            <w:vAlign w:val="center"/>
          </w:tcPr>
          <w:p w14:paraId="1FE621E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5AAE550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D00F8C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5954170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08597643" w14:textId="77777777" w:rsidTr="00503750">
        <w:trPr>
          <w:trHeight w:val="443"/>
        </w:trPr>
        <w:tc>
          <w:tcPr>
            <w:tcW w:w="2560" w:type="dxa"/>
          </w:tcPr>
          <w:p w14:paraId="7E31060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39C055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2A70E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DDE7D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B8E97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D9C7421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6B1AA0F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779EC9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1ABBB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4450C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801F1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DBD1332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762001F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44F80A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AB657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053A5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403B8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673549F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5996739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7BDDC0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52800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AB296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0520A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1822EAE" w14:textId="77777777" w:rsidR="00944C3D" w:rsidRDefault="00944C3D" w:rsidP="00944C3D">
      <w:pPr>
        <w:rPr>
          <w:rFonts w:ascii="Arial" w:hAnsi="Arial"/>
          <w:b/>
        </w:rPr>
      </w:pPr>
    </w:p>
    <w:p w14:paraId="0A4597AA" w14:textId="77777777" w:rsidR="00944C3D" w:rsidRDefault="00944C3D" w:rsidP="00944C3D">
      <w:pPr>
        <w:rPr>
          <w:rFonts w:ascii="Arial" w:hAnsi="Arial"/>
          <w:b/>
        </w:rPr>
      </w:pPr>
    </w:p>
    <w:p w14:paraId="2AD80F0E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3DC64BB3" w14:textId="77777777" w:rsidR="00944C3D" w:rsidRDefault="00944C3D" w:rsidP="00944C3D">
      <w:pPr>
        <w:rPr>
          <w:rFonts w:ascii="Arial" w:hAnsi="Arial"/>
          <w:b/>
        </w:rPr>
      </w:pPr>
    </w:p>
    <w:p w14:paraId="7B52F408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276F4E0E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3868C73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26AFBA5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3E8C4CE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107E31B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7412268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75D192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4999EC3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95D5A6C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16A0569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026487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7B6581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E0B5A32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7D62976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4A57572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3B691F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4900E59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55835289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02E71C82" w14:textId="77777777" w:rsidTr="00503750">
        <w:trPr>
          <w:trHeight w:val="677"/>
        </w:trPr>
        <w:tc>
          <w:tcPr>
            <w:tcW w:w="3358" w:type="dxa"/>
          </w:tcPr>
          <w:p w14:paraId="2A02225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2EEB616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1703ABE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9707AE7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73D5B4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07E47C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3770E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27C10BE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B27E8E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651FB3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C3042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7EF985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C9B0D9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4364EE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2259C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088665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DB3C35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04594E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118D3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931FDE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BCC3AD4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4F9BB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B9DA0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D58836D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0DE768A8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1A6BC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4A371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7B6B881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07D0E06B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2B86E5A7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733E1B2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30A4561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08600161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71250DD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590A03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59E2424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621A91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46018A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29F3B3F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7EDD6DB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0FC7E4B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1B09AC8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F2EBBA8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EE1F413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D5D40C9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581812B3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5D8B4E9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4452BC1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350691E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EA99F2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E92375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3A60F3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46C02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A3B3D29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3C4B782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zisky, z toho:</w:t>
            </w:r>
          </w:p>
        </w:tc>
        <w:tc>
          <w:tcPr>
            <w:tcW w:w="2874" w:type="dxa"/>
            <w:vAlign w:val="center"/>
          </w:tcPr>
          <w:p w14:paraId="364D59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08144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8CEC358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1DA5F8D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347B9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1B49B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450186A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F28D544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C8A8A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9FB2F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B02E31E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3FC591DE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979D9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28B74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8CFE205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A1EB7DB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39DCAF85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577FFE7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6451CDA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314B893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4A9C5C2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2464A4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3D9D1C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F5395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31003FE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014885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7EBEEB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D4D8C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D170FF3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875E02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1D24C0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5EAD5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68501B2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8CBB804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A5F4A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4A770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8856776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079ED87E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3E410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F5B9C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0DF0683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4709B7F7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3D061917" w14:textId="77777777" w:rsidTr="00503750">
        <w:tc>
          <w:tcPr>
            <w:tcW w:w="3686" w:type="dxa"/>
            <w:vAlign w:val="center"/>
          </w:tcPr>
          <w:p w14:paraId="5AE3598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5EEF090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133A421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71B74761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2DFD4BB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94D91F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FE5108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524B794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F3A539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BA6A62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6340B9C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19B8B86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2CA374E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5C83DA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DF1D59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49A6895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474457B7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23E5DEA0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2AAE86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1A2B42D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0BD2CDBD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9E6E67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2A23F49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06C0A4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1F3C9B7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312B88E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6E2EE2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7B6FC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FD40FA7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08E6D1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52FCC0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563C6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6784D74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2569361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504BC6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61388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448AE4A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04029D1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89106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EA4D3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33AA5A7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335332B6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9CD44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2BDB7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BF1F5C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C6E7B60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358018E6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4EF68C3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E47EF52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78B4E65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07DC49F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36E4C1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1969B8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A80C63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90E1D9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1D90E3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965B95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940ADB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6154B3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FCD367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E83FA4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482433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61AFB4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EAE841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380F18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722939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4258D22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6FA424B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48510C0" w14:textId="77777777" w:rsidR="00944C3D" w:rsidRDefault="00944C3D" w:rsidP="00944C3D">
      <w:pPr>
        <w:rPr>
          <w:sz w:val="22"/>
          <w:szCs w:val="22"/>
        </w:rPr>
      </w:pPr>
    </w:p>
    <w:p w14:paraId="0FE06A1F" w14:textId="77777777" w:rsidR="00944C3D" w:rsidRDefault="00944C3D" w:rsidP="00944C3D">
      <w:pPr>
        <w:rPr>
          <w:sz w:val="22"/>
          <w:szCs w:val="22"/>
        </w:rPr>
      </w:pPr>
    </w:p>
    <w:p w14:paraId="2F53EEF8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4203736A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196F82C0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65F7C00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C8F13A0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47F0D2B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CD09E67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0E961CCD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6A59D32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13062ADB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6EA6C310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5F2B4A7F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2FDB8BD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148F6B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D2B3F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F6C33CB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AD5D74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18B1BE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5D7B5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69EB75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50BF12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562F29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A49A7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A00A257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1ED8B6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010AE5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A1671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290650B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3560C48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5C6033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1B11C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814DAEA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8812F09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3EF656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B61F5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22302CE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631F168D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3AB10D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55AA9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42F7FD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D4911D5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5D91D5D9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273DFC56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10062EB6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583AA9D3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4F3204E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EC5C9A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44D549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5830A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773D149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CF3E23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433979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F0254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0030A67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130D2B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291046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07C6A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C70E2FB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FB3169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547589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C3AF2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1B00586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1C08110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612420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1FBBD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CFEE00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8D0ED01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5220F4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555F0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DFE7318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38E676AB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C6342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6EAEF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59267F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CAA44B7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2B1B1B37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49EFD4D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0C4F701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6F448BFF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33BB9D0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F845596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Informácie o významných skutočnostiach, ktoré nastali medzi dňom, ku ktorému sa zostavuje účtovná závierka a dňom jej zostavenia</w:t>
      </w:r>
    </w:p>
    <w:p w14:paraId="52D423DF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2F710DA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F26CD1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E96AF04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65C5071D" w14:textId="77777777" w:rsidR="00944C3D" w:rsidRPr="003607F0" w:rsidRDefault="00944C3D" w:rsidP="00944C3D"/>
    <w:p w14:paraId="52AEDB7F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CF0743" w14:textId="77777777" w:rsidR="00140131" w:rsidRDefault="00140131">
      <w:r>
        <w:separator/>
      </w:r>
    </w:p>
  </w:endnote>
  <w:endnote w:type="continuationSeparator" w:id="0">
    <w:p w14:paraId="29735D3F" w14:textId="77777777" w:rsidR="00140131" w:rsidRDefault="001401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7C6F68" w14:textId="77777777" w:rsidR="006953BA" w:rsidRDefault="006953BA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>
      <w:rPr>
        <w:rStyle w:val="slostrany"/>
        <w:rFonts w:cs="Arial"/>
      </w:rPr>
      <w:t>7</w:t>
    </w:r>
    <w:r>
      <w:rPr>
        <w:rStyle w:val="slostrany"/>
        <w:rFonts w:cs="Arial"/>
      </w:rPr>
      <w:fldChar w:fldCharType="end"/>
    </w:r>
  </w:p>
  <w:p w14:paraId="7BCAE9A8" w14:textId="77777777" w:rsidR="006953BA" w:rsidRDefault="006953BA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A53FD2" w14:textId="77777777" w:rsidR="006953BA" w:rsidRDefault="006953BA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3C8E5A38" w14:textId="77777777" w:rsidR="006953BA" w:rsidRDefault="006953BA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812067" w14:textId="77777777" w:rsidR="006953BA" w:rsidRPr="00010D38" w:rsidRDefault="006953BA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>
      <w:rPr>
        <w:rStyle w:val="slostrany"/>
        <w:sz w:val="16"/>
        <w:szCs w:val="16"/>
      </w:rPr>
      <w:t>16</w:t>
    </w:r>
    <w:r w:rsidRPr="00010D38">
      <w:rPr>
        <w:rStyle w:val="slostrany"/>
        <w:sz w:val="16"/>
        <w:szCs w:val="16"/>
      </w:rPr>
      <w:fldChar w:fldCharType="end"/>
    </w:r>
  </w:p>
  <w:p w14:paraId="31C4F566" w14:textId="77777777" w:rsidR="006953BA" w:rsidRDefault="006953BA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147E7B" w14:textId="77777777" w:rsidR="00140131" w:rsidRDefault="00140131">
      <w:r>
        <w:separator/>
      </w:r>
    </w:p>
  </w:footnote>
  <w:footnote w:type="continuationSeparator" w:id="0">
    <w:p w14:paraId="2E9B2D2D" w14:textId="77777777" w:rsidR="00140131" w:rsidRDefault="0014013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37445931">
    <w:abstractNumId w:val="13"/>
  </w:num>
  <w:num w:numId="2" w16cid:durableId="502824087">
    <w:abstractNumId w:val="17"/>
  </w:num>
  <w:num w:numId="3" w16cid:durableId="241991352">
    <w:abstractNumId w:val="8"/>
  </w:num>
  <w:num w:numId="4" w16cid:durableId="1790005785">
    <w:abstractNumId w:val="7"/>
  </w:num>
  <w:num w:numId="5" w16cid:durableId="1685980055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558052069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932546745">
    <w:abstractNumId w:val="20"/>
  </w:num>
  <w:num w:numId="8" w16cid:durableId="129712857">
    <w:abstractNumId w:val="10"/>
  </w:num>
  <w:num w:numId="9" w16cid:durableId="2114787344">
    <w:abstractNumId w:val="0"/>
  </w:num>
  <w:num w:numId="10" w16cid:durableId="1047680857">
    <w:abstractNumId w:val="19"/>
  </w:num>
  <w:num w:numId="11" w16cid:durableId="724794338">
    <w:abstractNumId w:val="6"/>
  </w:num>
  <w:num w:numId="12" w16cid:durableId="1255438916">
    <w:abstractNumId w:val="9"/>
  </w:num>
  <w:num w:numId="13" w16cid:durableId="1518039439">
    <w:abstractNumId w:val="12"/>
  </w:num>
  <w:num w:numId="14" w16cid:durableId="416287329">
    <w:abstractNumId w:val="15"/>
  </w:num>
  <w:num w:numId="15" w16cid:durableId="1527207744">
    <w:abstractNumId w:val="14"/>
  </w:num>
  <w:num w:numId="16" w16cid:durableId="2320611">
    <w:abstractNumId w:val="2"/>
  </w:num>
  <w:num w:numId="17" w16cid:durableId="1474063668">
    <w:abstractNumId w:val="4"/>
  </w:num>
  <w:num w:numId="18" w16cid:durableId="948926373">
    <w:abstractNumId w:val="11"/>
  </w:num>
  <w:num w:numId="19" w16cid:durableId="68042053">
    <w:abstractNumId w:val="5"/>
  </w:num>
  <w:num w:numId="20" w16cid:durableId="1477261308">
    <w:abstractNumId w:val="18"/>
  </w:num>
  <w:num w:numId="21" w16cid:durableId="164982600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rg1" w:val="201642"/>
    <w:docVar w:name="arg2" w:val="driver=asa11;dbf=d:\anasoft\data\tebys.db;dbn=tebys;eng=sql11;commlinks=tcpip{ip=192.168.24.10};uid=hromnikova;con=finus(10.15);pwd=a"/>
    <w:docVar w:name="arg3" w:val="0"/>
    <w:docVar w:name="arg4" w:val="C:\Users\HROMNI~1\AppData\Local\Temp\16254454.doc"/>
    <w:docVar w:name="arg5" w:val="2"/>
  </w:docVars>
  <w:rsids>
    <w:rsidRoot w:val="00646867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0131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1C91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345D5"/>
    <w:rsid w:val="00546C37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46867"/>
    <w:rsid w:val="00660AB8"/>
    <w:rsid w:val="006818FD"/>
    <w:rsid w:val="00683EB7"/>
    <w:rsid w:val="006851AB"/>
    <w:rsid w:val="006953BA"/>
    <w:rsid w:val="006A3399"/>
    <w:rsid w:val="006A789F"/>
    <w:rsid w:val="006B168A"/>
    <w:rsid w:val="006B2D46"/>
    <w:rsid w:val="006B4786"/>
    <w:rsid w:val="006C4CAE"/>
    <w:rsid w:val="006D5952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19DD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9716A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1F71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1C04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47639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703B4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06389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89417B3"/>
  <w15:docId w15:val="{AF9B194B-017E-4793-A9EC-F8999E320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B0121E-9BDA-4351-A896-8064C13E22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2</TotalTime>
  <Pages>16</Pages>
  <Words>5277</Words>
  <Characters>30083</Characters>
  <Application>Microsoft Office Word</Application>
  <DocSecurity>0</DocSecurity>
  <Lines>250</Lines>
  <Paragraphs>70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/>
      <vt:lpstr/>
      <vt:lpstr>«najomca_nazov»</vt:lpstr>
    </vt:vector>
  </TitlesOfParts>
  <Company>None</Company>
  <LinksUpToDate>false</LinksUpToDate>
  <CharactersWithSpaces>35290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HROMNIKOVA Jana</dc:creator>
  <cp:lastModifiedBy>KOSTELNA Marcela</cp:lastModifiedBy>
  <cp:revision>2</cp:revision>
  <cp:lastPrinted>2009-07-30T10:15:00Z</cp:lastPrinted>
  <dcterms:created xsi:type="dcterms:W3CDTF">2023-03-21T07:52:00Z</dcterms:created>
  <dcterms:modified xsi:type="dcterms:W3CDTF">2023-03-21T07:52:00Z</dcterms:modified>
</cp:coreProperties>
</file>