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ED10A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D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4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5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8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7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5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4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E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2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C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1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D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2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3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9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F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C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6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1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1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D3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6B2D6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A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558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D3C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1A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ADE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5A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3FA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5A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77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E04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2D7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69C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1FA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C7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FAE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12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FC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AA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698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A8F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31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A53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2D6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22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9B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4B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5A6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09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80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BAB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5C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6B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022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527CA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C2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0E0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F8A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1FB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CF3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60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09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2C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94F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60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D7E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66B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B43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9E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5D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DF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AC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BD4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E8B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496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D89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4D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210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21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755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B8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677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8F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6B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7B8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DFF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144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57A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33881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E7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8D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C6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57B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011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897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39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8D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F9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4E7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F9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13F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104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32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AF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18F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EA7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873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D97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7A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45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D3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D29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7DA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AD0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B2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975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C34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C2F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220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4C3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C0B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3F6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90B68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42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78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E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67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3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F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2B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27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8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9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85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F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9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AD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6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BA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F8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3A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7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4C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9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3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86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75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CE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4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F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D7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7A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12F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16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F0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6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7E97E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E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0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2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0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E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2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C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3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3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0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B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0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0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B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C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8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E7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1239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9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1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E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B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0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2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1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02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58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6E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EC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C89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910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ED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03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77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F4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02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71A17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5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C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7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9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1590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C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D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1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A4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F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E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F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6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C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3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2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391F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8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7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E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C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E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6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0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1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6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0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6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C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0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7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58E3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9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7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7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E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7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8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A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1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D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0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414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B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A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F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2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3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B8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6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F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E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D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C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32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F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F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8FC9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1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9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C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8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F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F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D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82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823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030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A5637" w14:textId="5C85EF8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381C91">
              <w:rPr>
                <w:rFonts w:ascii="Arial" w:hAnsi="Arial"/>
                <w:lang w:eastAsia="sk-SK"/>
              </w:rPr>
              <w:t>2</w:t>
            </w:r>
            <w:r w:rsidR="005345D5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A65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EFE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6BE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731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B1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3F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01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3AA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8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0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C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9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3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D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9555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7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7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1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A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B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4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A0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CD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9D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9E0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927698F" wp14:editId="1809654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21AD1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3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CC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78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10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A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4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D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E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F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4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7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D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7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7D08C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AF98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775D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DB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B7FDFFD" wp14:editId="33C0BC6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CD1FD8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408D746" wp14:editId="623744B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EF2BB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53E15D" wp14:editId="15F9B888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58F39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828E3BE" wp14:editId="43B5BB8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AFFEDE" w14:textId="77777777" w:rsidR="006953BA" w:rsidRDefault="00E703B4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DE8EDA9" wp14:editId="5BF2334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D82ECB" w14:textId="1A55825C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381C91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5345D5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E8ED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0D82ECB" w14:textId="1A55825C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381C91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5345D5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5A5FE2F" wp14:editId="7C1557A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3A48D" w14:textId="2ED4C169" w:rsidR="006953BA" w:rsidRDefault="006953BA" w:rsidP="00944C3D">
                                  <w:r>
                                    <w:t>20</w:t>
                                  </w:r>
                                  <w:r w:rsidR="00381C91">
                                    <w:t>2</w:t>
                                  </w:r>
                                  <w:r w:rsidR="005345D5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5FE2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833A48D" w14:textId="2ED4C169" w:rsidR="006953BA" w:rsidRDefault="006953BA" w:rsidP="00944C3D">
                            <w:r>
                              <w:t>20</w:t>
                            </w:r>
                            <w:r w:rsidR="00381C91">
                              <w:t>2</w:t>
                            </w:r>
                            <w:r w:rsidR="005345D5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9D03779" wp14:editId="23ECF16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014A4" w14:textId="77777777" w:rsidR="006953BA" w:rsidRDefault="00E703B4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E3F2B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E3712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B77FB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3F5CB17" wp14:editId="177D26E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2264E2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74ADEFC" wp14:editId="4E594CA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95D5B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DF6E99" wp14:editId="60A2D70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54FF0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220BDAD" wp14:editId="1D19794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1BB65" w14:textId="07DC1CEF" w:rsidR="006953BA" w:rsidRDefault="006953BA" w:rsidP="00944C3D">
                                  <w:r>
                                    <w:t>20</w:t>
                                  </w:r>
                                  <w:r w:rsidR="005345D5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0BDA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0C1BB65" w14:textId="07DC1CEF" w:rsidR="006953BA" w:rsidRDefault="006953BA" w:rsidP="00944C3D">
                            <w:r>
                              <w:t>20</w:t>
                            </w:r>
                            <w:r w:rsidR="005345D5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54E740D" wp14:editId="5DC7201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68097E" w14:textId="77777777" w:rsidR="006953BA" w:rsidRDefault="00E703B4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B260411" wp14:editId="3C76DC7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598EA" w14:textId="0A850BEB" w:rsidR="006953BA" w:rsidRDefault="006953BA" w:rsidP="00944C3D">
                                  <w:r>
                                    <w:t>20</w:t>
                                  </w:r>
                                  <w:r w:rsidR="005345D5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6041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AF598EA" w14:textId="0A850BEB" w:rsidR="006953BA" w:rsidRDefault="006953BA" w:rsidP="00944C3D">
                            <w:r>
                              <w:t>20</w:t>
                            </w:r>
                            <w:r w:rsidR="005345D5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6F578DC" wp14:editId="022A546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9E42D" w14:textId="77777777" w:rsidR="006953BA" w:rsidRDefault="00E703B4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FBD2A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BCE3C98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1588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F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FCA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9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3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D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6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7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1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7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2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8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0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2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81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A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4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9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C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C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1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C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B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B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7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1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A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A157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9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9B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3B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E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2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9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A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4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D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2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A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4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5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B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C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3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1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B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E5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847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888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28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72B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933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BDA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0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E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A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A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5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6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70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D8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472A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9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A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F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3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E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B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5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B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E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9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7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8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AE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C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7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2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E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1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A7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0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1BE0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1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A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D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7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3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D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C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C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0172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C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C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7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3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1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7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2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B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A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A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D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0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1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A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3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2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4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56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9F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5F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A6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6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7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B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80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F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D8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3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1200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2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2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7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0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6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1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2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5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8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D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8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9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9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C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D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5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F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9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22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BD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C4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85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E3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86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04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3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A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E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A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9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5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2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3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FE7C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6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5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9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A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3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0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7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4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E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9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0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E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9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B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3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3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D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B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4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6D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8D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56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73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3D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3E2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BF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2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71A5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6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1F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CF4F45F" wp14:editId="4C4FAB2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3BBEA5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F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4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A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2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9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1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6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0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0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4C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D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A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3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E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3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D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8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32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2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8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2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3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3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9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3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2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D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8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6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B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7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AF4C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FA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DD15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834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E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6571A0" wp14:editId="79C4D00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B67B6F" w14:textId="77777777" w:rsidR="006953BA" w:rsidRPr="00391121" w:rsidRDefault="006D595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34059571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6D595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34059571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3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2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5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3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B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C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2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A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E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6D92A2" wp14:editId="1C9F0E8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DF6F5" w14:textId="77777777" w:rsidR="006953BA" w:rsidRPr="00391121" w:rsidRDefault="006D595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2021471474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6D595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2021471474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4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A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2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6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D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5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5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B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A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B5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6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E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4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E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5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5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4D2F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A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118F9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284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2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5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4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8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A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7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9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5F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3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A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8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E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7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6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7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EB4D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23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5E9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2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FCCA9A" wp14:editId="28F537F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9690B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Inovecká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Inovecká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4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5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C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6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B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E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E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F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BE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A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F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2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F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7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A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D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7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0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E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D5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1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0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B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7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9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3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6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2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13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8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A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A094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7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6D0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B9E4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48CE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B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0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A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9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6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8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5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2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1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1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2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3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4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5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7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A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7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C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A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1E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1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7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F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A7DE3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18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708CD1" wp14:editId="12D70D76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83A71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Inovecká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Inovecká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818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2E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10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2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9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C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9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C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18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E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9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C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E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C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0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9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2C320B" wp14:editId="3D88C97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C7D6F" w14:textId="77777777" w:rsidR="006953BA" w:rsidRDefault="006953BA" w:rsidP="00944C3D">
                                  <w:r>
                                    <w:t>114</w:t>
                                  </w:r>
                                  <w:r w:rsidR="006D5952"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r>
                              <w:t>114</w:t>
                            </w:r>
                            <w:r w:rsidR="006D5952"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C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3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0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7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7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7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ECFD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D6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9C0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58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1B8C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7F157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A551D7" wp14:editId="384171C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DB18FF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B5F259" wp14:editId="7C1F161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831E7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BBF3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712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8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A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93B7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A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57FA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A0A2A4" wp14:editId="608C3F5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5ED0B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8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8C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D0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93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F1E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E0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11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2A60F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7A545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F663382" wp14:editId="0ED2F2B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B0075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5AB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C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5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E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CA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1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F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2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08D5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9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4355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3EBE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A1F6D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DB562DE" wp14:editId="429EAE1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83006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C9CC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ADD6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113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5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0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3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F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D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E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41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2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3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4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5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C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6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1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8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D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89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7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3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D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2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4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62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4E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2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3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A77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F09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942258" w14:textId="7BF85A9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345D5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F64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82F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CB7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2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A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E187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A3C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2E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86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A3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81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756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8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284F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18B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9E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F5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8A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0A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412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3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D5D5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D6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10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D7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9C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B9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A05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4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1ED2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25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FC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95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5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44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6DB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3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9592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CE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31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DD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45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0A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5F1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5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AE6C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2AE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8D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15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86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ECA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4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58CE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35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33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8D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E8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4F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4B9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F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DE5F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E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B1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C5FF2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DBA22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5E8007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067AB4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422A3E7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FF697FB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231417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6A93E6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5CCF7C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3495FE8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3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8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16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EC2A10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816955B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56CB354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6286D51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57F6810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6C204F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C45AD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12A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4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DE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F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A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7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4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D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5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5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A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9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C7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A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F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9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E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D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A0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0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E0A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4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73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DF9A0C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0C9A9DEF" w14:textId="77777777" w:rsidR="00944C3D" w:rsidRDefault="00944C3D" w:rsidP="00944C3D">
      <w:pPr>
        <w:rPr>
          <w:rFonts w:ascii="Arial" w:hAnsi="Arial"/>
        </w:rPr>
      </w:pPr>
    </w:p>
    <w:p w14:paraId="22A99BE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FCF1B6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75C0003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F793DA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93EB28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553480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849CBF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6FFC2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E43F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6DA4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BCED53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223229E" w14:textId="117A44A9" w:rsidR="00944C3D" w:rsidRPr="008D0433" w:rsidRDefault="00381C91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Janáková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Viera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8F3D75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9943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A662A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8D5E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23FAF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47C6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E25BD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624B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A11B6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9CCF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EA3AA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0D8A96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2E6B51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7BF39A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E13C2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70F80B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C8DAA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C79C03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CEEB1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75D203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E1EDD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1245E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B3CD2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439C93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AAA3C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D7E0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7C53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D84FA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7E843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4736D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B29AC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6173A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D759A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3A3EE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30AB8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9447A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E9DE6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AABC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A9F2D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8C94C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344CF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7A76D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42D72A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E94C0D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B602B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92284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220F04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4AFD47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87714A1" w14:textId="0660CA08" w:rsidR="00944C3D" w:rsidRDefault="005345D5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5B5F22D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BC7FDA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95C21C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25AB2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C9018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F1AFC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FB3446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E87F0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0114E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2FBC4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191B3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B5518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A87F6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D0B2F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B64CD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B3582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ECAA5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F4B7A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AF20B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87A87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567A8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DA767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A425C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0EDDBB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B6040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68D7C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CE50C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A17B5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AA49D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849A8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CDB38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1265C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7B6F6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12278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26875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C74F5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DECDE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32C93A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02929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1A0C6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8E2356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05ABC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3F7FE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BFA4D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C8AEE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6A51E2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928C1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B9A3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74FE6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F4289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258EB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7819B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22EAA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3542F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A507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F64CD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E09B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3BD77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692B1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4B8EA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E1654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7EE55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5F86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C13A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3E7AC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AA0AD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6F707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DDCD2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B8631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628EA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6FA03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6164D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C65B12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4499EA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5827B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BF8500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023E1E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B9D68C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CA68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0B48C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BF50B7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0C88359" w14:textId="77777777" w:rsidTr="00503750">
        <w:tc>
          <w:tcPr>
            <w:tcW w:w="2302" w:type="dxa"/>
            <w:vAlign w:val="center"/>
          </w:tcPr>
          <w:p w14:paraId="42C574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C19DD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74AAA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685B6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2BC3C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A78E1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A5F85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D9038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727F3D3" w14:textId="77777777" w:rsidTr="00503750">
        <w:tc>
          <w:tcPr>
            <w:tcW w:w="15593" w:type="dxa"/>
            <w:gridSpan w:val="8"/>
            <w:vAlign w:val="center"/>
          </w:tcPr>
          <w:p w14:paraId="7763B5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C4DB33" w14:textId="77777777" w:rsidTr="00503750">
        <w:tc>
          <w:tcPr>
            <w:tcW w:w="2302" w:type="dxa"/>
            <w:vAlign w:val="center"/>
          </w:tcPr>
          <w:p w14:paraId="62C1BA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D29DE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4847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EEFC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592D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A90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491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0E3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4F9C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1A1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D42C1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F612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366A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54F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147F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D5F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507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441B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D25B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BD2DA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0959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B3AE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AC7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D11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E18A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9752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34B3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59A5E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E369D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039A7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ED5A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B82A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3778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19E3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41B9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D5C741B" w14:textId="77777777" w:rsidTr="00503750">
        <w:tc>
          <w:tcPr>
            <w:tcW w:w="2302" w:type="dxa"/>
            <w:vAlign w:val="center"/>
          </w:tcPr>
          <w:p w14:paraId="671845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2B7F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D566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D2C9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94D4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AFDF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A2F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6226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A6514" w14:textId="77777777" w:rsidTr="00503750">
        <w:tc>
          <w:tcPr>
            <w:tcW w:w="15593" w:type="dxa"/>
            <w:gridSpan w:val="8"/>
            <w:vAlign w:val="center"/>
          </w:tcPr>
          <w:p w14:paraId="0EDF2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B2DF841" w14:textId="77777777" w:rsidTr="00503750">
        <w:tc>
          <w:tcPr>
            <w:tcW w:w="2302" w:type="dxa"/>
            <w:vAlign w:val="center"/>
          </w:tcPr>
          <w:p w14:paraId="526481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4CE2E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CB2D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A9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DADB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21B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B8A3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6282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5BD4E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D998A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65547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99F5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6843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0142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666B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499D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31FA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83FAD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0485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C8648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9086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185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FFB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7D31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ED4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6486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B6AB62" w14:textId="77777777" w:rsidTr="00503750">
        <w:tc>
          <w:tcPr>
            <w:tcW w:w="2302" w:type="dxa"/>
            <w:vAlign w:val="center"/>
          </w:tcPr>
          <w:p w14:paraId="2D3BB4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68184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D581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E203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262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A786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ED58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6611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7652C" w14:textId="77777777" w:rsidTr="00503750">
        <w:tc>
          <w:tcPr>
            <w:tcW w:w="15593" w:type="dxa"/>
            <w:gridSpan w:val="8"/>
            <w:vAlign w:val="center"/>
          </w:tcPr>
          <w:p w14:paraId="68D997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5784790" w14:textId="77777777" w:rsidTr="00503750">
        <w:tc>
          <w:tcPr>
            <w:tcW w:w="2302" w:type="dxa"/>
            <w:vAlign w:val="center"/>
          </w:tcPr>
          <w:p w14:paraId="76E13A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93E1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3614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5A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62E3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BA6A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87AA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A0B6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8520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25E3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3E01D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DA5A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AF3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81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101F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8BAE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B3F1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5AF59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97F89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CB955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053B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DC3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F110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01E1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D3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FE93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68A3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08B9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566E1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D6E0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73C1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0E2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C930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7A0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094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1379A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A605E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F2243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C2DDD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685DA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258C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8C16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5518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ADA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ECD1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FC1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6E92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C64C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03EA8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C479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7A59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45E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5B8A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D78D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542D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0B6672" w14:textId="77777777" w:rsidR="00944C3D" w:rsidRDefault="00944C3D" w:rsidP="00944C3D">
      <w:pPr>
        <w:rPr>
          <w:rFonts w:ascii="Arial" w:hAnsi="Arial"/>
          <w:b/>
        </w:rPr>
      </w:pPr>
    </w:p>
    <w:p w14:paraId="4F65DEC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E450F3A" w14:textId="77777777" w:rsidTr="00503750">
        <w:tc>
          <w:tcPr>
            <w:tcW w:w="1944" w:type="dxa"/>
            <w:vAlign w:val="center"/>
          </w:tcPr>
          <w:p w14:paraId="121F8C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F6E08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B4573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266D0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D5CC7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B5514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A0917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9C58A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A655F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E18C5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76C78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763E4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B2E6750" w14:textId="77777777" w:rsidTr="00503750">
        <w:tc>
          <w:tcPr>
            <w:tcW w:w="15685" w:type="dxa"/>
            <w:gridSpan w:val="12"/>
            <w:vAlign w:val="center"/>
          </w:tcPr>
          <w:p w14:paraId="3A6621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79B7303" w14:textId="77777777" w:rsidTr="00503750">
        <w:tc>
          <w:tcPr>
            <w:tcW w:w="1944" w:type="dxa"/>
            <w:vAlign w:val="center"/>
          </w:tcPr>
          <w:p w14:paraId="3E3E59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8F10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473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884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101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706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10B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582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E32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BB5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1AA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2A1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B8615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19838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7CD6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681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6AB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ED3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832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F56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E4B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913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70D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35A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7EF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0C35E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A7C0E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43C2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881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0E5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55E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8A3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B91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AD6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91C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B0E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A7B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8AC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9019E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37BC3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E19C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4D7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F6E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A20B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455A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4187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36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B480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58B46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125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FA4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891DF3B" w14:textId="77777777" w:rsidTr="00503750">
        <w:tc>
          <w:tcPr>
            <w:tcW w:w="1944" w:type="dxa"/>
            <w:vAlign w:val="center"/>
          </w:tcPr>
          <w:p w14:paraId="4D3F08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6400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D0D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9E0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179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994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3CA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D88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289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0C0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51F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C23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F508F9" w14:textId="77777777" w:rsidTr="00503750">
        <w:tc>
          <w:tcPr>
            <w:tcW w:w="15685" w:type="dxa"/>
            <w:gridSpan w:val="12"/>
            <w:vAlign w:val="center"/>
          </w:tcPr>
          <w:p w14:paraId="5F2D8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24F0E2A" w14:textId="77777777" w:rsidTr="00503750">
        <w:tc>
          <w:tcPr>
            <w:tcW w:w="1944" w:type="dxa"/>
            <w:vAlign w:val="center"/>
          </w:tcPr>
          <w:p w14:paraId="26661E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AA6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C0E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AC2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9A6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49E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B22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822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8FD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593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ABE3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1EE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88B12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DDF49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18A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C18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6B1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2A2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8C7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076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3ED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13B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5C2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FD4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FCC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C34E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501C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FA08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A2E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990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F64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81D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64C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226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170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35F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BE1B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57C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6A1BD" w14:textId="77777777" w:rsidTr="00503750">
        <w:tc>
          <w:tcPr>
            <w:tcW w:w="1944" w:type="dxa"/>
            <w:vAlign w:val="center"/>
          </w:tcPr>
          <w:p w14:paraId="3B6549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CAE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D02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9CE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6BB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8E7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031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05A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DA4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F49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7A7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9E4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ED0FF" w14:textId="77777777" w:rsidTr="00503750">
        <w:tc>
          <w:tcPr>
            <w:tcW w:w="15685" w:type="dxa"/>
            <w:gridSpan w:val="12"/>
            <w:vAlign w:val="center"/>
          </w:tcPr>
          <w:p w14:paraId="0967B5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99EC3A1" w14:textId="77777777" w:rsidTr="00503750">
        <w:tc>
          <w:tcPr>
            <w:tcW w:w="1944" w:type="dxa"/>
            <w:vAlign w:val="center"/>
          </w:tcPr>
          <w:p w14:paraId="69C4A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8A06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2B6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1EA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CFA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52B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E93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695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983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43E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E17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DBC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E757A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AC3B2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0AAA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4BB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D9C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F2E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158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897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1AD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31C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B96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4A3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D06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36EEF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1AD9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526D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5DA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EFF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887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411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715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A6F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A17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EB1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0CA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C12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97D7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C7B8E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B109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00A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811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808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567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0B1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02A8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FED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BF0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5FE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A46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1A8D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DAFEA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7F43B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AA737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F67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761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D55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374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961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666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691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AC5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3AE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EC7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245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8B695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65552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3B2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395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0CD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F91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D48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ACE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793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0D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372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0C9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2FD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54A3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093D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8FEFF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B7FAAD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0F684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3655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363710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BCA2A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DB26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B60F9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8F4DA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7099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2CD54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980ED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3436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7583A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AFFE0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55B81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48DED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99758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06C785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13FC3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2F28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3B4F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48A52BE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C5168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A3396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0F78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97A3C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99528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4467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D495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7D1BA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471D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F89E1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A7AB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9B29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824E2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C68FF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8FC3E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FFA62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38F76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1C192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A1AFA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7FA5C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04A1F78" w14:textId="77777777" w:rsidTr="00503750">
        <w:trPr>
          <w:trHeight w:val="1073"/>
        </w:trPr>
        <w:tc>
          <w:tcPr>
            <w:tcW w:w="3614" w:type="dxa"/>
            <w:vMerge/>
          </w:tcPr>
          <w:p w14:paraId="7E8CF3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05C00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4953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BA4E7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0513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73521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C5B29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EB47628" w14:textId="77777777" w:rsidTr="00503750">
        <w:trPr>
          <w:trHeight w:val="283"/>
        </w:trPr>
        <w:tc>
          <w:tcPr>
            <w:tcW w:w="3614" w:type="dxa"/>
          </w:tcPr>
          <w:p w14:paraId="36A600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6C5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1460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4C314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E51F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EC9C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41F0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8B2A59" w14:textId="77777777" w:rsidTr="00503750">
        <w:trPr>
          <w:trHeight w:val="283"/>
        </w:trPr>
        <w:tc>
          <w:tcPr>
            <w:tcW w:w="3614" w:type="dxa"/>
          </w:tcPr>
          <w:p w14:paraId="3C25A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C143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059C4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ED75E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439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4578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C1FEB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E542AD7" w14:textId="77777777" w:rsidTr="00503750">
        <w:trPr>
          <w:trHeight w:val="283"/>
        </w:trPr>
        <w:tc>
          <w:tcPr>
            <w:tcW w:w="3614" w:type="dxa"/>
          </w:tcPr>
          <w:p w14:paraId="78E473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2AD1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B74B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AE499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E262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DD3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9BF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FC3BF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09565F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E6884B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E75C3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6C76E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BDADE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6970E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C130B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1A75B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C7D8F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7F503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D8690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9998A3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AB8AB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93B4E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57A1C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6E6A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2B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50C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140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B6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41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540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A19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413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3977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EB6A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33B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A0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D22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874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AAB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8A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BAA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FD6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0489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E0A6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1E3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80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08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931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34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1CB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650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BE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A150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B912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43A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4B8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BFE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ADD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72FE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50AE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E0E0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CDFE1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9828D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6634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1D7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092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45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48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489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38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576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7D848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CCBD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79A0C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52CD1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593E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C7A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B67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BD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9EA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15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C99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5C6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5296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D7D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3B8A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188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266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372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B97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739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EF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E54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DEEA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4268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7B1C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2D6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ED7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072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3C9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92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7D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F8C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EB98A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39B8E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676C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DA8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6ED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2D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48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F6E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F0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ADA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698C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F4BB0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83F4B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10670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54D7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9E6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49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F4F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91B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13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D7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4C1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1AEF1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F4C888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61DD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54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F8D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9A5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507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0AB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769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63A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5428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A8E8C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4F7379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B1B99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E47B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50F0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2CC4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84FF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504D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BC41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1702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BB07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152E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9E4B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CE5C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B106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4007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7994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4D6F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C81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B1E9E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966255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EB37B2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689883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AA9D24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53BDD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4BAEA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C90F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68D9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5B61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0BBB4A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FF4DC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C8DE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81CF4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CE5B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8B8D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55FBC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C0E52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83689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5014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2B08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4E8B4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7B9700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3A875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C2E7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3C4C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4321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6D07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A98966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00CF5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3001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8B1DB9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41817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10EE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EA043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ACEE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2E420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A8EC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9611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348B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4CE5CC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9B1172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D358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F3BB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6E7F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2191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BCB1DC8" w14:textId="77777777" w:rsidR="00944C3D" w:rsidRDefault="00944C3D" w:rsidP="00944C3D">
      <w:pPr>
        <w:rPr>
          <w:rFonts w:ascii="Arial" w:hAnsi="Arial"/>
          <w:b/>
        </w:rPr>
      </w:pPr>
    </w:p>
    <w:p w14:paraId="4A425E6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3CF2D6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F2D03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CF648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F4174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D31E9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EE21F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65D2D6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E0E0B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BE019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F4B3E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4BB7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419AB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FA31A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F41B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77EFE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F9E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EC744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AD897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236E9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F9A3C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AFFA1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5710A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93680F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AFF74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5121B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2A7E0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277BD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5C79DE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C9D5C3A" w14:textId="77777777" w:rsidTr="00503750">
        <w:tc>
          <w:tcPr>
            <w:tcW w:w="2835" w:type="dxa"/>
            <w:vAlign w:val="center"/>
          </w:tcPr>
          <w:p w14:paraId="7601B8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B0484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759F6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14FE5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117DB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B5CA7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A86975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BE7FC3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DC43123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9DCD2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D3346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8EC70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75854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A7749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8688E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E1E0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0B0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65A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D82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9F2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011F6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2311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479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80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F7E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E4E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A0C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73F1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21DA4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62E6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80D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835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D16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9B7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6A37C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61C29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1656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1A6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F62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50A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237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CEA4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2EA70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6F3B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239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EF9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42A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6FE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9F7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39564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54D2F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2F168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7EF63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B905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04D3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E09C6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DDC86A9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026F58A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A66827" w14:textId="77777777" w:rsidR="00944C3D" w:rsidRDefault="00944C3D" w:rsidP="00944C3D">
      <w:pPr>
        <w:rPr>
          <w:rFonts w:ascii="Arial" w:hAnsi="Arial"/>
          <w:b/>
        </w:rPr>
      </w:pPr>
    </w:p>
    <w:p w14:paraId="27F682C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1F8D592" w14:textId="77777777" w:rsidTr="00503750">
        <w:tc>
          <w:tcPr>
            <w:tcW w:w="2835" w:type="dxa"/>
            <w:vAlign w:val="center"/>
          </w:tcPr>
          <w:p w14:paraId="3703C1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61A37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6D5D5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46726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43CF4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18C64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D896E4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22636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EF38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32E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2FE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8E3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744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D873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590F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FA29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F9D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05D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61B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C5C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9F01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783A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26D9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F01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061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6D1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E37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768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4DC85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B0B0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B2B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797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3B2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99A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F4A4D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08D7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F463F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09263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0C92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4FD19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28453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641BE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B9034C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736819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64697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D2673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C0FDA04" w14:textId="77777777" w:rsidTr="00503750">
        <w:trPr>
          <w:trHeight w:val="699"/>
        </w:trPr>
        <w:tc>
          <w:tcPr>
            <w:tcW w:w="3502" w:type="dxa"/>
            <w:vMerge/>
          </w:tcPr>
          <w:p w14:paraId="6115E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FE740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59D3B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198BC5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72BC8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5A9A3C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7FD0A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882DAB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7EA0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3E096E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A0B247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95E86F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F0EB2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1DCB57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2A1B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6BA4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A09FE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3A5AE3D" w14:textId="77777777" w:rsidTr="00503750">
        <w:trPr>
          <w:trHeight w:val="593"/>
        </w:trPr>
        <w:tc>
          <w:tcPr>
            <w:tcW w:w="3497" w:type="dxa"/>
          </w:tcPr>
          <w:p w14:paraId="632357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DD365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1DBAD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E2DBF0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1A2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560E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83D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DC47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0707B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BF3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B50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C2C3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A83D0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3AD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E37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D08B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D80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7B5B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BF3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6EB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9242F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203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39B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2D70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D8373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CAA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868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BAF2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4999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E867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0B5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EAF09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1BADF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EE5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07B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A810B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1C812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94C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C8D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0AE49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B9735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2EFE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E27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71B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F1026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F4D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FDA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C55D9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A0F92D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824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154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A51892" w14:textId="77777777" w:rsidR="00944C3D" w:rsidRDefault="00944C3D" w:rsidP="00944C3D">
      <w:pPr>
        <w:rPr>
          <w:rFonts w:ascii="Arial" w:hAnsi="Arial"/>
          <w:b/>
        </w:rPr>
      </w:pPr>
    </w:p>
    <w:p w14:paraId="33AC45EC" w14:textId="77777777" w:rsidR="00944C3D" w:rsidRDefault="00944C3D" w:rsidP="00944C3D">
      <w:pPr>
        <w:rPr>
          <w:rFonts w:ascii="Arial" w:hAnsi="Arial"/>
          <w:b/>
        </w:rPr>
      </w:pPr>
    </w:p>
    <w:p w14:paraId="73034101" w14:textId="77777777" w:rsidR="00944C3D" w:rsidRDefault="00944C3D" w:rsidP="00944C3D">
      <w:pPr>
        <w:rPr>
          <w:rFonts w:ascii="Arial" w:hAnsi="Arial"/>
          <w:b/>
        </w:rPr>
      </w:pPr>
    </w:p>
    <w:p w14:paraId="5EE1AE22" w14:textId="77777777" w:rsidR="00944C3D" w:rsidRDefault="00944C3D" w:rsidP="00944C3D">
      <w:pPr>
        <w:rPr>
          <w:rFonts w:ascii="Arial" w:hAnsi="Arial"/>
          <w:b/>
        </w:rPr>
      </w:pPr>
    </w:p>
    <w:p w14:paraId="12E2486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0709E81" w14:textId="77777777" w:rsidTr="00503750">
        <w:tc>
          <w:tcPr>
            <w:tcW w:w="2622" w:type="dxa"/>
            <w:vAlign w:val="center"/>
          </w:tcPr>
          <w:p w14:paraId="0E00B9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CE725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A9003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1EC96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C5188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EE087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6B90D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44260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17B40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F3C86D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B7DAC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4EC54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0DD6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DDF3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94C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661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A23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2BF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B24FA7B" w14:textId="77777777" w:rsidTr="00503750">
        <w:tc>
          <w:tcPr>
            <w:tcW w:w="2622" w:type="dxa"/>
            <w:vAlign w:val="center"/>
          </w:tcPr>
          <w:p w14:paraId="797C38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D9305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C3FC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5A5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D78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855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D0D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EBDC3D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AA14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BEDE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0AD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02A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E2C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4F7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A79D3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101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117D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959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E3C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291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57E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FFF0606" w14:textId="77777777" w:rsidTr="00503750">
        <w:tc>
          <w:tcPr>
            <w:tcW w:w="2622" w:type="dxa"/>
            <w:vAlign w:val="center"/>
          </w:tcPr>
          <w:p w14:paraId="6EB5FE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6FAD182" w14:textId="330DECAE" w:rsidR="00944C3D" w:rsidRPr="008C56AB" w:rsidRDefault="005345D5" w:rsidP="00381C9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9097</w:t>
            </w:r>
          </w:p>
        </w:tc>
        <w:tc>
          <w:tcPr>
            <w:tcW w:w="1275" w:type="dxa"/>
            <w:vAlign w:val="center"/>
          </w:tcPr>
          <w:p w14:paraId="6F444642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948509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6492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DA1907" w14:textId="7F549E70" w:rsidR="00944C3D" w:rsidRPr="008C56AB" w:rsidRDefault="005345D5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11635</w:t>
            </w:r>
          </w:p>
        </w:tc>
      </w:tr>
      <w:tr w:rsidR="0099716A" w:rsidRPr="00050529" w14:paraId="2F1FF5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96DD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7CC0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A73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1B6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5BC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65C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DAD09DF" w14:textId="77777777" w:rsidTr="00503750">
        <w:tc>
          <w:tcPr>
            <w:tcW w:w="2622" w:type="dxa"/>
            <w:vAlign w:val="center"/>
          </w:tcPr>
          <w:p w14:paraId="781B04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F886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0E9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F04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48C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0EE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375B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26090E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5F7C78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E79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A75A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EAA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B03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222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274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9853C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AE28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D607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FBA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A96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BA2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369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5CD4D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D34E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A75F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574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EF9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D0F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7AF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15B9515" w14:textId="77777777" w:rsidTr="00503750">
        <w:tc>
          <w:tcPr>
            <w:tcW w:w="2622" w:type="dxa"/>
            <w:vAlign w:val="center"/>
          </w:tcPr>
          <w:p w14:paraId="2C5D5F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52B1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411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587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99B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2E1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4DC23F8" w14:textId="77777777" w:rsidTr="00503750">
        <w:tc>
          <w:tcPr>
            <w:tcW w:w="2622" w:type="dxa"/>
            <w:vAlign w:val="center"/>
          </w:tcPr>
          <w:p w14:paraId="617336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BF8C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0D4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048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241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9E4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1BB3FB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5CDC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19539C8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D68F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5AD654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DD06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492F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787EF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EF64E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E23423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EFE6CF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1A766E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8AE21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B149A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1641C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6BC6E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B4F90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ABACB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BA6D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DF568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8E4B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240B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0EA74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DA45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FC3E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5F82C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50AA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BB5B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AAFCC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43C9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AF2B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51435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EC46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8B94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7DD46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60CE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5910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8E3E8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8E02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DCB0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36624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E81D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0255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B8D11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273B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BBD8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D5D0F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313F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2CD20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48137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1D0B5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8558D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23FA0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47F6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1D3B7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C3D4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F36A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3B4B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328A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AC1C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7BCB9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BD04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EDCF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53C5C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E4A0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5F11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F340D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FA55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F142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58888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DB1E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BA61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83D54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831BC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0A40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5B853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513667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0111556" w14:textId="77777777" w:rsidTr="00503750">
        <w:tc>
          <w:tcPr>
            <w:tcW w:w="2835" w:type="dxa"/>
            <w:vAlign w:val="center"/>
          </w:tcPr>
          <w:p w14:paraId="444E3C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8680B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A93D6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48820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547E5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244AF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1CF213E" w14:textId="77777777" w:rsidTr="00503750">
        <w:tc>
          <w:tcPr>
            <w:tcW w:w="2835" w:type="dxa"/>
            <w:vAlign w:val="center"/>
          </w:tcPr>
          <w:p w14:paraId="5A6C6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C30E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538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18E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F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5C8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AE96FD" w14:textId="77777777" w:rsidTr="00503750">
        <w:tc>
          <w:tcPr>
            <w:tcW w:w="2835" w:type="dxa"/>
            <w:vAlign w:val="center"/>
          </w:tcPr>
          <w:p w14:paraId="523B00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C967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5A0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3F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382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A63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CBE33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4E31A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77ED8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3397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53AA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B93E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9E23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6EFE76E" w14:textId="77777777" w:rsidTr="00503750">
        <w:tc>
          <w:tcPr>
            <w:tcW w:w="2835" w:type="dxa"/>
            <w:vAlign w:val="center"/>
          </w:tcPr>
          <w:p w14:paraId="78D88B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667A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54B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5BA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F0B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1C1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A0ABCE" w14:textId="77777777" w:rsidTr="00503750">
        <w:tc>
          <w:tcPr>
            <w:tcW w:w="2835" w:type="dxa"/>
            <w:vAlign w:val="center"/>
          </w:tcPr>
          <w:p w14:paraId="2C8E40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8502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C8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6B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C72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C7B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CE643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1EBBA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B5CCBF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94B5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9C6AE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BDE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E1D5A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C6A7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9E6CE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67A7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8D2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89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B91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429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3D439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956516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1E631A33" w14:textId="77777777" w:rsidTr="00503750">
        <w:tc>
          <w:tcPr>
            <w:tcW w:w="2552" w:type="dxa"/>
            <w:shd w:val="clear" w:color="auto" w:fill="auto"/>
            <w:vAlign w:val="center"/>
          </w:tcPr>
          <w:p w14:paraId="5F7E48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AB976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81008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A33D7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1D75E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BBC9005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AF0E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6340F7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642FAA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98085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D8468F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50B61D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BEE06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56B12D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7BE8E1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45D9C8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64A221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0B45A0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EDB25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A7EF70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6E006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B5EAF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08D3185" w14:textId="77777777" w:rsidTr="00503750">
        <w:tc>
          <w:tcPr>
            <w:tcW w:w="4395" w:type="dxa"/>
            <w:vMerge/>
          </w:tcPr>
          <w:p w14:paraId="33D765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96CA4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8012F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9CF538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3B182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BF0D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08F702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F78969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1C337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9382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32732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5CB361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03680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5E56C42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D76E8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4378AB7" w14:textId="77777777" w:rsidTr="00503750">
        <w:tc>
          <w:tcPr>
            <w:tcW w:w="4395" w:type="dxa"/>
            <w:vAlign w:val="center"/>
          </w:tcPr>
          <w:p w14:paraId="0FE6AF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FF6F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5C691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29AEB5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1D16A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9F4F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F8D1F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9A0FD6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C43F5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6402B3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C6F4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DBF323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025F7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B9B04DB" w14:textId="0D45C3A3" w:rsidR="00944C3D" w:rsidRPr="008C56AB" w:rsidRDefault="005345D5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17579</w:t>
            </w:r>
          </w:p>
        </w:tc>
        <w:tc>
          <w:tcPr>
            <w:tcW w:w="2835" w:type="dxa"/>
            <w:vAlign w:val="center"/>
          </w:tcPr>
          <w:p w14:paraId="451626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AF6523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6BD6A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728E78B" w14:textId="77777777" w:rsidTr="00503750">
        <w:tc>
          <w:tcPr>
            <w:tcW w:w="4395" w:type="dxa"/>
            <w:vAlign w:val="center"/>
          </w:tcPr>
          <w:p w14:paraId="6BB69A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75404E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D4C67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91F22D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747674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95220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AE20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D807CB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A881D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2DD7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5F25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E598F0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53D72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1688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307D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4E2B7D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CCFC8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A488D6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65B52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515799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8B368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5BB10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7770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3E6099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09E1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20E0A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05937C6" w14:textId="77777777" w:rsidTr="00503750">
        <w:tc>
          <w:tcPr>
            <w:tcW w:w="1843" w:type="dxa"/>
            <w:vAlign w:val="center"/>
          </w:tcPr>
          <w:p w14:paraId="695775B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B4B711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83DDB5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8137E1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ED996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C8174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D6896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7B241F0" w14:textId="77777777" w:rsidTr="00503750">
        <w:tc>
          <w:tcPr>
            <w:tcW w:w="1843" w:type="dxa"/>
            <w:vAlign w:val="center"/>
          </w:tcPr>
          <w:p w14:paraId="19BD59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0227A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D0C3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F1CD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61B4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5827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E91A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20774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C983F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7D444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41E4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F48C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C3E0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91B4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B57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F23E6F5" w14:textId="77777777" w:rsidTr="00503750">
        <w:tc>
          <w:tcPr>
            <w:tcW w:w="1843" w:type="dxa"/>
            <w:vAlign w:val="center"/>
          </w:tcPr>
          <w:p w14:paraId="168D6F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AF9B4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A063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0DD5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C4F5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038E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8908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68BC79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F6025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6806B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9B65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8537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9DE7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C35A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6158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0947E5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B74B71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7A088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A387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7FF06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736B0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0ECB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B443A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BEAD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19FE9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62554ED" w14:textId="77777777" w:rsidTr="00503750">
        <w:trPr>
          <w:trHeight w:val="664"/>
        </w:trPr>
        <w:tc>
          <w:tcPr>
            <w:tcW w:w="3372" w:type="dxa"/>
          </w:tcPr>
          <w:p w14:paraId="2949FC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65DBD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54514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E385D3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37E4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853A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4D4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A21E1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35C230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0B89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B45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D84E4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695E7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45A4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585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EE7BB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F4004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5F8E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66E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E2F49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A0D82A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3596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0CD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30901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CF3E9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0A03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E34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153F3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126728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F14CDCC" w14:textId="77777777" w:rsidTr="00503750">
        <w:tc>
          <w:tcPr>
            <w:tcW w:w="2835" w:type="dxa"/>
            <w:vAlign w:val="center"/>
          </w:tcPr>
          <w:p w14:paraId="5B0467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2F81E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3BC50D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A7745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CC2FA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8426FD5" w14:textId="77777777" w:rsidTr="00503750">
        <w:tc>
          <w:tcPr>
            <w:tcW w:w="2835" w:type="dxa"/>
          </w:tcPr>
          <w:p w14:paraId="4C27DB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01CE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D39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8C1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B9F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57004D" w14:textId="77777777" w:rsidTr="00503750">
        <w:tc>
          <w:tcPr>
            <w:tcW w:w="2835" w:type="dxa"/>
          </w:tcPr>
          <w:p w14:paraId="07C920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9EF1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A36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F8E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5C2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17C631" w14:textId="77777777" w:rsidTr="00503750">
        <w:tc>
          <w:tcPr>
            <w:tcW w:w="2835" w:type="dxa"/>
          </w:tcPr>
          <w:p w14:paraId="46B34A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73D5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96A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56C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952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483354" w14:textId="77777777" w:rsidTr="00503750">
        <w:tc>
          <w:tcPr>
            <w:tcW w:w="2835" w:type="dxa"/>
            <w:vAlign w:val="center"/>
          </w:tcPr>
          <w:p w14:paraId="6E1B13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FC23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BCA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BB5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36F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375B11" w14:textId="77777777" w:rsidTr="00503750">
        <w:tc>
          <w:tcPr>
            <w:tcW w:w="2835" w:type="dxa"/>
            <w:vAlign w:val="center"/>
          </w:tcPr>
          <w:p w14:paraId="26E5C8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847C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B81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C18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29B3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AF61C9" w14:textId="77777777" w:rsidTr="00503750">
        <w:tc>
          <w:tcPr>
            <w:tcW w:w="2835" w:type="dxa"/>
          </w:tcPr>
          <w:p w14:paraId="51AD85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8EFE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BB9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C18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A10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1B7A80" w14:textId="77777777" w:rsidTr="00503750">
        <w:tc>
          <w:tcPr>
            <w:tcW w:w="2835" w:type="dxa"/>
          </w:tcPr>
          <w:p w14:paraId="354761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E815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1FD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81E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094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9CAF89" w14:textId="77777777" w:rsidTr="00503750">
        <w:tc>
          <w:tcPr>
            <w:tcW w:w="2835" w:type="dxa"/>
          </w:tcPr>
          <w:p w14:paraId="50372B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F817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E39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7C6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80C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070026" w14:textId="77777777" w:rsidR="00944C3D" w:rsidRDefault="00944C3D" w:rsidP="00944C3D">
      <w:pPr>
        <w:rPr>
          <w:rFonts w:ascii="Arial" w:hAnsi="Arial"/>
          <w:b/>
        </w:rPr>
      </w:pPr>
    </w:p>
    <w:p w14:paraId="099D826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A0508D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AA17A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FE621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AAE55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D00F8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95417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8597643" w14:textId="77777777" w:rsidTr="00503750">
        <w:trPr>
          <w:trHeight w:val="443"/>
        </w:trPr>
        <w:tc>
          <w:tcPr>
            <w:tcW w:w="2560" w:type="dxa"/>
          </w:tcPr>
          <w:p w14:paraId="7E3106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9C05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2A70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DDE7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B8E9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9C742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B1AA0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79EC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ABB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450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01F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BD133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62001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4F80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B65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53A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403B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73549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99673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BDDC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280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AB29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0520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822EAE" w14:textId="77777777" w:rsidR="00944C3D" w:rsidRDefault="00944C3D" w:rsidP="00944C3D">
      <w:pPr>
        <w:rPr>
          <w:rFonts w:ascii="Arial" w:hAnsi="Arial"/>
          <w:b/>
        </w:rPr>
      </w:pPr>
    </w:p>
    <w:p w14:paraId="0A4597AA" w14:textId="77777777" w:rsidR="00944C3D" w:rsidRDefault="00944C3D" w:rsidP="00944C3D">
      <w:pPr>
        <w:rPr>
          <w:rFonts w:ascii="Arial" w:hAnsi="Arial"/>
          <w:b/>
        </w:rPr>
      </w:pPr>
    </w:p>
    <w:p w14:paraId="2AD80F0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DC64BB3" w14:textId="77777777" w:rsidR="00944C3D" w:rsidRDefault="00944C3D" w:rsidP="00944C3D">
      <w:pPr>
        <w:rPr>
          <w:rFonts w:ascii="Arial" w:hAnsi="Arial"/>
          <w:b/>
        </w:rPr>
      </w:pPr>
    </w:p>
    <w:p w14:paraId="7B52F40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76F4E0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868C7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6AFBA5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E8C4C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107E31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41226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75D19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999EC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5D5A6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6A056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02648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7B658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0B5A3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D6297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A5757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3B691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900E5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583528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2E71C82" w14:textId="77777777" w:rsidTr="00503750">
        <w:trPr>
          <w:trHeight w:val="677"/>
        </w:trPr>
        <w:tc>
          <w:tcPr>
            <w:tcW w:w="3358" w:type="dxa"/>
          </w:tcPr>
          <w:p w14:paraId="2A0222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EEB61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703AB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9707AE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3D5B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7E47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770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7C10B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27E8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51FB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304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EF98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9B0D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364E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259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8866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DB3C3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4594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18D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31FDE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BCC3AD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4F9B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9DA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58836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DE768A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A6BC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A37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B6B88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7D0E06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B86E5A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33E1B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0A456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860016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1250D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590A0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9E242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621A9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46018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9F3B3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EDD6D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C7E4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B09AC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2EBBA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EE1F41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D5D40C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1812B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D8B4E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452BC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50691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A99F2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E9237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A60F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6C0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3B3D2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C4B78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64D5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814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CEC35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DA5F8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47B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B49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50186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F28D54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C8A8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FB2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02E31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FC591D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79D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8B7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CFE20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1EB7D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9DCAF8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77FFE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451CD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14B89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A9C5C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2464A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D9D1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539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1003F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01488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EBEE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4D8C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170FF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75E0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D24C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EAD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8501B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CBB80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A5F4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A77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85677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79ED87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E41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5B9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DF068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709B7F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D061917" w14:textId="77777777" w:rsidTr="00503750">
        <w:tc>
          <w:tcPr>
            <w:tcW w:w="3686" w:type="dxa"/>
            <w:vAlign w:val="center"/>
          </w:tcPr>
          <w:p w14:paraId="5AE359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EEF09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33A42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1B7476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DFD4B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4D91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E510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24B79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F3A53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BA6A6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340B9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9B8B8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CA374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C83D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DF1D5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9A689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74457B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3E5DEA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2AAE86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A2B42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BD2CDB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9E6E6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A23F4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06C0A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F3C9B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2B88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E2EE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B6F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40FA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08E6D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2FCC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63C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784D7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56936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04BC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138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48AE4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04029D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8910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A4D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3AA5A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35332B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CD4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BDB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F1F5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6E7B6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8018E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EF68C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47EF5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8B4E6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7DC49F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6E4C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969B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80C6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0E1D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D90E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65B95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40AD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154B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CD36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83FA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8243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1AFB4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AE84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80F1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22939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258D2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FA424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8510C0" w14:textId="77777777" w:rsidR="00944C3D" w:rsidRDefault="00944C3D" w:rsidP="00944C3D">
      <w:pPr>
        <w:rPr>
          <w:sz w:val="22"/>
          <w:szCs w:val="22"/>
        </w:rPr>
      </w:pPr>
    </w:p>
    <w:p w14:paraId="0FE06A1F" w14:textId="77777777" w:rsidR="00944C3D" w:rsidRDefault="00944C3D" w:rsidP="00944C3D">
      <w:pPr>
        <w:rPr>
          <w:sz w:val="22"/>
          <w:szCs w:val="22"/>
        </w:rPr>
      </w:pPr>
    </w:p>
    <w:p w14:paraId="2F53EEF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203736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96F82C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5F7C0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8F13A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7F0D2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D09E6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E961CC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A59D32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3062AD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EA6C3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F2B4A7F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FDB8BD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48F6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D2B3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6C33C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D5D74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8B1B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D7B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9EB75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0BF12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62F2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49A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00A25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1ED8B6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10AE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167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90650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560C4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C603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1B11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14DAE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812F0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EF65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61F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2302C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31F168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AB10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5AA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2F7F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4911D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D91D5D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73DFC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0062EB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83AA9D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F3204E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C5C9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4D54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830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73D14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F3E2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3397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025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030A6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30D2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9104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7C6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70E2F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B316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4758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3AF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B0058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C0811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242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FBB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FEE00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8D0ED0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20F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55F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FE731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8E676A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C634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EAE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9267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AA44B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B1B1B3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9EFD4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C4F70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F448BF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3BB9D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84559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2D423DF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F710D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26CD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6AF0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5C5071D" w14:textId="77777777" w:rsidR="00944C3D" w:rsidRPr="003607F0" w:rsidRDefault="00944C3D" w:rsidP="00944C3D"/>
    <w:p w14:paraId="52AEDB7F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F0743" w14:textId="77777777" w:rsidR="00140131" w:rsidRDefault="00140131">
      <w:r>
        <w:separator/>
      </w:r>
    </w:p>
  </w:endnote>
  <w:endnote w:type="continuationSeparator" w:id="0">
    <w:p w14:paraId="29735D3F" w14:textId="77777777" w:rsidR="00140131" w:rsidRDefault="0014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C6F68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BCAE9A8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3FD2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8E5A38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12067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31C4F566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47E7B" w14:textId="77777777" w:rsidR="00140131" w:rsidRDefault="00140131">
      <w:r>
        <w:separator/>
      </w:r>
    </w:p>
  </w:footnote>
  <w:footnote w:type="continuationSeparator" w:id="0">
    <w:p w14:paraId="2E9B2D2D" w14:textId="77777777" w:rsidR="00140131" w:rsidRDefault="0014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445931">
    <w:abstractNumId w:val="13"/>
  </w:num>
  <w:num w:numId="2" w16cid:durableId="502824087">
    <w:abstractNumId w:val="17"/>
  </w:num>
  <w:num w:numId="3" w16cid:durableId="241991352">
    <w:abstractNumId w:val="8"/>
  </w:num>
  <w:num w:numId="4" w16cid:durableId="1790005785">
    <w:abstractNumId w:val="7"/>
  </w:num>
  <w:num w:numId="5" w16cid:durableId="168598005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805206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2546745">
    <w:abstractNumId w:val="20"/>
  </w:num>
  <w:num w:numId="8" w16cid:durableId="129712857">
    <w:abstractNumId w:val="10"/>
  </w:num>
  <w:num w:numId="9" w16cid:durableId="2114787344">
    <w:abstractNumId w:val="0"/>
  </w:num>
  <w:num w:numId="10" w16cid:durableId="1047680857">
    <w:abstractNumId w:val="19"/>
  </w:num>
  <w:num w:numId="11" w16cid:durableId="724794338">
    <w:abstractNumId w:val="6"/>
  </w:num>
  <w:num w:numId="12" w16cid:durableId="1255438916">
    <w:abstractNumId w:val="9"/>
  </w:num>
  <w:num w:numId="13" w16cid:durableId="1518039439">
    <w:abstractNumId w:val="12"/>
  </w:num>
  <w:num w:numId="14" w16cid:durableId="416287329">
    <w:abstractNumId w:val="15"/>
  </w:num>
  <w:num w:numId="15" w16cid:durableId="1527207744">
    <w:abstractNumId w:val="14"/>
  </w:num>
  <w:num w:numId="16" w16cid:durableId="2320611">
    <w:abstractNumId w:val="2"/>
  </w:num>
  <w:num w:numId="17" w16cid:durableId="1474063668">
    <w:abstractNumId w:val="4"/>
  </w:num>
  <w:num w:numId="18" w16cid:durableId="948926373">
    <w:abstractNumId w:val="11"/>
  </w:num>
  <w:num w:numId="19" w16cid:durableId="68042053">
    <w:abstractNumId w:val="5"/>
  </w:num>
  <w:num w:numId="20" w16cid:durableId="1477261308">
    <w:abstractNumId w:val="18"/>
  </w:num>
  <w:num w:numId="21" w16cid:durableId="164982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0131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1C91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345D5"/>
    <w:rsid w:val="00546C3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1F71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703B4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06389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417B3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0121E-9BDA-4351-A896-8064C13E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30083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2023-03-21T07:52:00Z</dcterms:created>
  <dcterms:modified xsi:type="dcterms:W3CDTF">2023-03-21T07:52:00Z</dcterms:modified>
</cp:coreProperties>
</file>