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4A4FA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46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66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B4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7E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D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2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E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D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23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45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D2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A5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B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4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C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DB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B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5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7A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E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D3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360F3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9D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430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F3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2C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0A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F9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3A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1D4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4CC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639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AD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A0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CF8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CA4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B7C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986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57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D07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A81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C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A49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08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91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488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7B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C71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E5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FB1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B7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C1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6F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65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4E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BA0F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41E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13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BD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EFF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84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CF3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EFD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B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B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1CE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8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82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07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C9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19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39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0DD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605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D3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602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584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263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F8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B0B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768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3CD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A1F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62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42DA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A9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269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0C1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691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CFB58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08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DA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74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00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39C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5B6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391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AF7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EE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572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42B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135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D6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F7B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258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FF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6B9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80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F6E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860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6AF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4A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DF9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39A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ED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180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F7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659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18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D2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55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9E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9E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5C5B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133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3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B6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39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2BF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9AD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0C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18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8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1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D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A80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37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D7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53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B9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AA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671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88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3D7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D5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88D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06E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F1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D6C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66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F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3B8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8E5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3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2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6E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65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07338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09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B3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C4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BB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39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4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36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48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AA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F8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04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C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5B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32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71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C0C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201A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5A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5F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63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00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F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03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9D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755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2B1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557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8F4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FBE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064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8C6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D95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978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9F8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63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C4BAA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8F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E2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E3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2B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5F90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AD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D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4F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03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8C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5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C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8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68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DF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37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15ED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F4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32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D7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29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A5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84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E3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30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7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8F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49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A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E3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E4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38FD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2B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8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FA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FC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E8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D7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9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FB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F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3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26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DAED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F0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DE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86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39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0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C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0C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52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31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8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66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16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8F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21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2F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939E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D0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83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DE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C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E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E3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F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62D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7AD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1F8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EE4B2F" w14:textId="29587C9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6C7328">
              <w:rPr>
                <w:rFonts w:ascii="Arial" w:hAnsi="Arial"/>
                <w:lang w:eastAsia="sk-SK"/>
              </w:rPr>
              <w:t>2</w:t>
            </w:r>
            <w:r w:rsidR="00D7590B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1C5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746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1BA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1A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6CE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BA7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DA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1C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92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42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60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86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F5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2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0E58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FA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E6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10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A0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D2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AE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D57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AEA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010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955D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84A2B1B" wp14:editId="5064A371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52843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A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2BB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E18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FEC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18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21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B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81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10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A9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7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0C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6A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B606F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9761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2301E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665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FDF10F9" wp14:editId="6B9B020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646B8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4A919F6" wp14:editId="5655C95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C38F5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41AA3D7" wp14:editId="7D0C4BA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8D934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BBEB8EE" wp14:editId="3EC96119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EB3826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E9EBF5E" wp14:editId="3B20575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F077A3" w14:textId="0C87A5A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6C732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7590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E9EBF5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3F077A3" w14:textId="0C87A5A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6C7328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7590B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2C33E14" wp14:editId="77317C2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FA22B0" w14:textId="43B299B4" w:rsidR="000B647F" w:rsidRDefault="0099716A" w:rsidP="00944C3D">
                                  <w:r>
                                    <w:t>20</w:t>
                                  </w:r>
                                  <w:r w:rsidR="006C7328">
                                    <w:t>2</w:t>
                                  </w:r>
                                  <w:r w:rsidR="00D7590B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C33E1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8FA22B0" w14:textId="43B299B4" w:rsidR="000B647F" w:rsidRDefault="0099716A" w:rsidP="00944C3D">
                            <w:r>
                              <w:t>20</w:t>
                            </w:r>
                            <w:r w:rsidR="006C7328">
                              <w:t>2</w:t>
                            </w:r>
                            <w:r w:rsidR="00D7590B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075AE4D" wp14:editId="7DACA5C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EBB91F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CED74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264DF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89978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3617D8A" wp14:editId="2E1A0FD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20D27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8DE9CD9" wp14:editId="4F34005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89F95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8FD8C02" wp14:editId="51F0D50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EEED1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F2894FB" wp14:editId="72E8203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BAECD7" w14:textId="3F1F1AF1" w:rsidR="000B647F" w:rsidRDefault="0099716A" w:rsidP="00944C3D">
                                  <w:r>
                                    <w:t>20</w:t>
                                  </w:r>
                                  <w:r w:rsidR="00D7590B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2894F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BBAECD7" w14:textId="3F1F1AF1" w:rsidR="000B647F" w:rsidRDefault="0099716A" w:rsidP="00944C3D">
                            <w:r>
                              <w:t>20</w:t>
                            </w:r>
                            <w:r w:rsidR="00D7590B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E281526" wp14:editId="72C03DB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E44E8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40CEA20" wp14:editId="0E7EBAA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E4BC2A" w14:textId="524B2004" w:rsidR="000B647F" w:rsidRDefault="0099716A" w:rsidP="00944C3D">
                                  <w:r>
                                    <w:t>20</w:t>
                                  </w:r>
                                  <w:r w:rsidR="00D7590B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0CEA2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5E4BC2A" w14:textId="524B2004" w:rsidR="000B647F" w:rsidRDefault="0099716A" w:rsidP="00944C3D">
                            <w:r>
                              <w:t>20</w:t>
                            </w:r>
                            <w:r w:rsidR="00D7590B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ECB30CC" wp14:editId="441BC85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FA915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87FD7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113F17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3FD1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DB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7D50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E5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6C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8F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60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F3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BD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E9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43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9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62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4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CE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A1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91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04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07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32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A5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0A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B8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20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8C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7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B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69E6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47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975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830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1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A8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EC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A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9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E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6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EC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EA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FA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4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D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C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1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F0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DDD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5B6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2E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533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2012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451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BE5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B5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5B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47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7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1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4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62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B0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E00B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7A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A8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46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EF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EF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7A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2B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2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F0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4D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40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1D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88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0E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AC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B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E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B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95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5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87EF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F5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DE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E0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50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69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EE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EE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67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17E6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0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C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B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8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DF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80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B0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8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3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70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E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3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89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77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2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2F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31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48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08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3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3CD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24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0F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8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3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DE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59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8D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E5B2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3B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03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A1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7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17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A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6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A0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6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E8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12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38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9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08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5E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70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2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14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EC4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E8E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DF6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A43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BF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A65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E76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2F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EF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21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53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E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26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6A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98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4B6C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64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FC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9C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BE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39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DF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6E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3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F6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E5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A0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2C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4F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6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DA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E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D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4B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DA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382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7FA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22D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C6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712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B8D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713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B4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A2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C7FF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71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7C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8E0ACD4" wp14:editId="5E53465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230C8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4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F3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DD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CD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49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E0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5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7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7A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1C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9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6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6A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7C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06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D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56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F8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35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C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A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F4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2E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05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5F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E6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E4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DD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E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B6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9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E38F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603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FEB9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139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7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BBD4A4C" wp14:editId="67D81A4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C11C2A" w14:textId="77777777" w:rsidR="000B647F" w:rsidRPr="00391121" w:rsidRDefault="0074376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42025893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74376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42025893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DA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60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AA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05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8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BF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76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6D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0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874F95F" wp14:editId="6A8F9AB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D00426" w14:textId="77777777" w:rsidR="000B647F" w:rsidRPr="00391121" w:rsidRDefault="0074376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2022719864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74376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2022719864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FD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22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09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04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A8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69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AF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D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D6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F7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07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55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EB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98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0F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B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6181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D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66A1C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CC0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83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6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3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4A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F4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AC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2F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E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1B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1F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34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97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54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15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48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824F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0FA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7EC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44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2F12DC" wp14:editId="02F3342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497D69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743760"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743760"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E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76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2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BE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2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15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59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30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2B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93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7D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4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CA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09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AA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18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C1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2A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48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52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12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3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E6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A3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51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F5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2F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3F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88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C7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F0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DF1F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D6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E49D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6FA6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B579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AB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F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7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C4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6A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4F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68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4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40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53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B7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8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60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D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B9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3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CB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D3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8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63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06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B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3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8D39A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E91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7237DED" wp14:editId="37A2BFD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B6CCF1" w14:textId="77777777" w:rsidR="000B647F" w:rsidRPr="00391121" w:rsidRDefault="0074376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74376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CE6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45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B1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D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94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90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00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AC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61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7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B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B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F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7A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19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C3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80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9A5BA25" wp14:editId="65E31BF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7B42F8" w14:textId="77777777" w:rsidR="000B647F" w:rsidRDefault="00743760" w:rsidP="00944C3D">
                                  <w:r>
                                    <w:t>1158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743760" w:rsidP="00944C3D">
                            <w:r>
                              <w:t>1158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F7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8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3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8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3C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73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B507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92B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304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9CA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48C7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42691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4B5D788" wp14:editId="5F1A6AB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F2E6A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047B97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047B97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37C3D41" wp14:editId="2046B37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CC1EB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BA7F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CAA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4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BE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8C9A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53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D5ED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360AA2F" wp14:editId="3E6DBCDE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C5ACE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36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914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B22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C4E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E2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226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B98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427DD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85DC0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2F36ACA" wp14:editId="1F548E9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19E92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B37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74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2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70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25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B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1A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1389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AF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D5A7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8330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9FB6A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9EE1996" wp14:editId="0E5838D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4B7E8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3AFF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688A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913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4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FB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60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7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B2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4D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3F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B3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C2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9D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FB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B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5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D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02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BB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53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E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07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D1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39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FF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B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1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D5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B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C61B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8A8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B231D9" w14:textId="60A66F42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7590B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2F3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7D06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7E0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36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EF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400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176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05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9F9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D8C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2F6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CE6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52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903E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5F0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53F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B3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4C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9D2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A6E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F4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399C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B23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B3C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FD0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2F7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D83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C74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7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29E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270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F32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017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8E5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AA3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123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E3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3D9D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668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52A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457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D8E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DFC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A12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53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DE50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CD2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52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B4A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8C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AF8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FC0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D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A711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D11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AFD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689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5E9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72D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ED4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10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2B5F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27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7A4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4EB0B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9DE641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3B30A7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6A47873" w14:textId="13EEE758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F2DC886" w14:textId="2A72A74E" w:rsidR="006C7328" w:rsidRDefault="006C7328" w:rsidP="00503750">
            <w:pPr>
              <w:rPr>
                <w:rFonts w:ascii="Arial" w:hAnsi="Arial"/>
                <w:lang w:eastAsia="sk-SK"/>
              </w:rPr>
            </w:pPr>
          </w:p>
          <w:p w14:paraId="0B892106" w14:textId="77777777" w:rsidR="006C7328" w:rsidRDefault="006C7328" w:rsidP="00503750">
            <w:pPr>
              <w:rPr>
                <w:rFonts w:ascii="Arial" w:hAnsi="Arial"/>
                <w:lang w:eastAsia="sk-SK"/>
              </w:rPr>
            </w:pPr>
          </w:p>
          <w:p w14:paraId="7EADC71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BBBAC1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9C626E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1CF547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5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9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C90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0234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A13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B9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82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34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D2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E3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87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67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C3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4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77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0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0D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47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3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D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59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73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0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AC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7E88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1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0B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3EBF13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D918832" w14:textId="77777777" w:rsidR="00944C3D" w:rsidRDefault="00944C3D" w:rsidP="00944C3D">
      <w:pPr>
        <w:rPr>
          <w:rFonts w:ascii="Arial" w:hAnsi="Arial"/>
        </w:rPr>
      </w:pPr>
    </w:p>
    <w:p w14:paraId="5322CF5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979FD8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7FFD63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CCAFD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265ACE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1A6D98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0F0DEAE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8F418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75964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B6FE7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671E46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FA9E6E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Ploščica  Ján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09CA000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B309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BF165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A53D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CE6BD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103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9D457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5C9EC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E8257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56E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7F91D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B0BDA1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0BAD2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A3843C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8CD47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4BF319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5DE6AB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0AFACF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E8A6C9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71D30C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F7400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04E56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8531A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53806B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5E470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AD3E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C5508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D312B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1665D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F13E7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99D04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60F9E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78325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555D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EF9D4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04EB0F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05F82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B1318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68E7A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BA585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DCF7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1582A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14146E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04A2C1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8B3BB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7E938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2EE76C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14FE79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1738AC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89EE93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36636A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580495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34B83C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30A49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CBFCF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E4EDE7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58A12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D05E2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D4C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A84A8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2B989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2E62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2F16B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F1395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D3EE5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0ED6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E71A5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311F4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8A103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9C8F2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C2DAD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F7746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DCC12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8F63B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955EC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05A0C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99594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A6AE5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1E0D4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93B50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38184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ACDD4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561C3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2898E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21E80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73C1E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867625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13530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907B2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CBF196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1D062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25333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CE16B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EDE2F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E7D45A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A3D5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7454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CC71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A1B90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E6201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6E5EE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E019E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F394D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47105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033FD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D69CB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EA364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618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085BF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7D5E5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5B5F5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951E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CF6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ED7A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C2AE51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77990D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B2E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F81F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BCBA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A653D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EBF14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693AF7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ABE77E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0B1B2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D1CBA0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21852E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A30B3D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97036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D7FB4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8CFB46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6A5EBAA" w14:textId="77777777" w:rsidTr="00503750">
        <w:tc>
          <w:tcPr>
            <w:tcW w:w="2302" w:type="dxa"/>
            <w:vAlign w:val="center"/>
          </w:tcPr>
          <w:p w14:paraId="334987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6CFB6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9A0BF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6ECEB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A0CED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CF694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AA354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6EE14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725E6BA" w14:textId="77777777" w:rsidTr="00503750">
        <w:tc>
          <w:tcPr>
            <w:tcW w:w="15593" w:type="dxa"/>
            <w:gridSpan w:val="8"/>
            <w:vAlign w:val="center"/>
          </w:tcPr>
          <w:p w14:paraId="364EC6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E89D42" w14:textId="77777777" w:rsidTr="00503750">
        <w:tc>
          <w:tcPr>
            <w:tcW w:w="2302" w:type="dxa"/>
            <w:vAlign w:val="center"/>
          </w:tcPr>
          <w:p w14:paraId="54112C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F0E6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D04C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570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032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5B7C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C153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E60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7A1AC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E5E4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789BD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40D2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A0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B11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534D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340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1D9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9C46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62CB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20A5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67A2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CB7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67A3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FB12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4FE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DADA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5D6B8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EFE6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A67C2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9AFF9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0E95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929D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BF28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7D36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A1CD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0D70A4" w14:textId="77777777" w:rsidTr="00503750">
        <w:tc>
          <w:tcPr>
            <w:tcW w:w="2302" w:type="dxa"/>
            <w:vAlign w:val="center"/>
          </w:tcPr>
          <w:p w14:paraId="36F3C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5ADC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9C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AAF0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CA1A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82A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614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E2D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8B15C7" w14:textId="77777777" w:rsidTr="00503750">
        <w:tc>
          <w:tcPr>
            <w:tcW w:w="15593" w:type="dxa"/>
            <w:gridSpan w:val="8"/>
            <w:vAlign w:val="center"/>
          </w:tcPr>
          <w:p w14:paraId="24A71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360A699" w14:textId="77777777" w:rsidTr="00503750">
        <w:tc>
          <w:tcPr>
            <w:tcW w:w="2302" w:type="dxa"/>
            <w:vAlign w:val="center"/>
          </w:tcPr>
          <w:p w14:paraId="4ACF52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953A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E2C1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13EB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3501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975E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FEFB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F89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89E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E41E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80D1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F638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180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240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1C7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6047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9216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C52D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47F0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FDF7F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25A6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861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670F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BDAC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88E5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E61B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38D50" w14:textId="77777777" w:rsidTr="00503750">
        <w:tc>
          <w:tcPr>
            <w:tcW w:w="2302" w:type="dxa"/>
            <w:vAlign w:val="center"/>
          </w:tcPr>
          <w:p w14:paraId="3A92AF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7270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5A90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54C9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5E0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276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560B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F257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26B53" w14:textId="77777777" w:rsidTr="00503750">
        <w:tc>
          <w:tcPr>
            <w:tcW w:w="15593" w:type="dxa"/>
            <w:gridSpan w:val="8"/>
            <w:vAlign w:val="center"/>
          </w:tcPr>
          <w:p w14:paraId="0420F8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C63EA7F" w14:textId="77777777" w:rsidTr="00503750">
        <w:tc>
          <w:tcPr>
            <w:tcW w:w="2302" w:type="dxa"/>
            <w:vAlign w:val="center"/>
          </w:tcPr>
          <w:p w14:paraId="2C3C48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BD53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34F9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5FD2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C75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6AC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0D70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627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0FDDE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027E8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0B5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3685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489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17D5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718F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862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F946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21BDD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8BFB4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6E93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283D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F6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7B9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CCC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D06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BB5E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8F638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A7D60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6FE89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DD7C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FC9D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34E6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EBF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A583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1CF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45F02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AEA30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C0B19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71BEE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595A9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871E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B56B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B1C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0D3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7A43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231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8518F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D6A16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E061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19D5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336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9C8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B0F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674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A607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1A7924" w14:textId="77777777" w:rsidR="00944C3D" w:rsidRDefault="00944C3D" w:rsidP="00944C3D">
      <w:pPr>
        <w:rPr>
          <w:rFonts w:ascii="Arial" w:hAnsi="Arial"/>
          <w:b/>
        </w:rPr>
      </w:pPr>
    </w:p>
    <w:p w14:paraId="66A63EA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141DAFC" w14:textId="77777777" w:rsidTr="00503750">
        <w:tc>
          <w:tcPr>
            <w:tcW w:w="1944" w:type="dxa"/>
            <w:vAlign w:val="center"/>
          </w:tcPr>
          <w:p w14:paraId="12BD9D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F51F5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64DA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BA08C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933F9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9EB6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5DC6C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43D7A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585BE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6EE36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BAC84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677D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5D0DCD2" w14:textId="77777777" w:rsidTr="00503750">
        <w:tc>
          <w:tcPr>
            <w:tcW w:w="15685" w:type="dxa"/>
            <w:gridSpan w:val="12"/>
            <w:vAlign w:val="center"/>
          </w:tcPr>
          <w:p w14:paraId="367AF3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4FA20F" w14:textId="77777777" w:rsidTr="00503750">
        <w:tc>
          <w:tcPr>
            <w:tcW w:w="1944" w:type="dxa"/>
            <w:vAlign w:val="center"/>
          </w:tcPr>
          <w:p w14:paraId="58B43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3AF6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3A9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959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7F8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C79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22C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212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886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7AB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6867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949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A7A20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B091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7B3E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B9B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9FA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EEE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7B8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342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60A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F1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F7A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4C29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FB3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02126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C005A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4AE5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F384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3BB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35C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668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E2A7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4B4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8EC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36D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115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4C4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A6C07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8833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5386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27E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F03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24A1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EFBE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05F8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CAF9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647A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7015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903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678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2675BF3" w14:textId="77777777" w:rsidTr="00503750">
        <w:tc>
          <w:tcPr>
            <w:tcW w:w="1944" w:type="dxa"/>
            <w:vAlign w:val="center"/>
          </w:tcPr>
          <w:p w14:paraId="48317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160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977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3DF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2F7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B3A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11B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724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158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960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27C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818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68E85" w14:textId="77777777" w:rsidTr="00503750">
        <w:tc>
          <w:tcPr>
            <w:tcW w:w="15685" w:type="dxa"/>
            <w:gridSpan w:val="12"/>
            <w:vAlign w:val="center"/>
          </w:tcPr>
          <w:p w14:paraId="023F6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FCE5348" w14:textId="77777777" w:rsidTr="00503750">
        <w:tc>
          <w:tcPr>
            <w:tcW w:w="1944" w:type="dxa"/>
            <w:vAlign w:val="center"/>
          </w:tcPr>
          <w:p w14:paraId="6EC65E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256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C28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889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5E7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D67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533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DFF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BA9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D12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DBC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E9BF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98C6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95DC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D333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BD5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C0F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E48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099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C77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050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DC1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383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A53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FDA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9F80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66BE7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4921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BF0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F81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A3B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F28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D4C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9B4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F8A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785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7B3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7146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55AEB6" w14:textId="77777777" w:rsidTr="00503750">
        <w:tc>
          <w:tcPr>
            <w:tcW w:w="1944" w:type="dxa"/>
            <w:vAlign w:val="center"/>
          </w:tcPr>
          <w:p w14:paraId="791D88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0C5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B76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F83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B87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186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479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2B1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F8E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C40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761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403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1F593" w14:textId="77777777" w:rsidTr="00503750">
        <w:tc>
          <w:tcPr>
            <w:tcW w:w="15685" w:type="dxa"/>
            <w:gridSpan w:val="12"/>
            <w:vAlign w:val="center"/>
          </w:tcPr>
          <w:p w14:paraId="791C4F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AA80B98" w14:textId="77777777" w:rsidTr="00503750">
        <w:tc>
          <w:tcPr>
            <w:tcW w:w="1944" w:type="dxa"/>
            <w:vAlign w:val="center"/>
          </w:tcPr>
          <w:p w14:paraId="2206D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6A3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EB7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160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86F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BAA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A3C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077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FE2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1B3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405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37B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CCF2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BD1A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4F045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B54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9D5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E73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EAE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302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5AB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B62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19E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E76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618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B630B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4E2E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009C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7F8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C9B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F64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4CB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597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31E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D3F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F78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15A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D1E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5D0D1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2779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E00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CF1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09F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28F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A3E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207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3E0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E5B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61C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0B8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9208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C5525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FCCD9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273659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CF4F2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176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055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C21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8AA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088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082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D89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E2C8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23D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0D7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9EF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0749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00D67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537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D40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5B6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CF2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442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653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3D4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819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4FB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20B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2A4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B51F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8ABF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E80A3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523F6E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FDCCC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4AE7D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1C2D99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C2D0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C208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2FB7F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B2135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4007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46F01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EB06D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16380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FDC1B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97626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4AD3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FD855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F117C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DF7C77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C28DC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6A478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A654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0A3238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5AB21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12C4C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B74F3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21C14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97B6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037DA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BC55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C28C6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F003A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6CE30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2A74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9185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AE811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A7E305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A9BFB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D158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E461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34273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752F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3FEA1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5E088B8" w14:textId="77777777" w:rsidTr="00503750">
        <w:trPr>
          <w:trHeight w:val="1073"/>
        </w:trPr>
        <w:tc>
          <w:tcPr>
            <w:tcW w:w="3614" w:type="dxa"/>
            <w:vMerge/>
          </w:tcPr>
          <w:p w14:paraId="0611ED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8DC8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EB452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C04E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A9438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352BA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7D15C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A540B30" w14:textId="77777777" w:rsidTr="00503750">
        <w:trPr>
          <w:trHeight w:val="283"/>
        </w:trPr>
        <w:tc>
          <w:tcPr>
            <w:tcW w:w="3614" w:type="dxa"/>
          </w:tcPr>
          <w:p w14:paraId="01E9D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34EC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2A0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7D0DF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172B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E24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53195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F84A558" w14:textId="77777777" w:rsidTr="00503750">
        <w:trPr>
          <w:trHeight w:val="283"/>
        </w:trPr>
        <w:tc>
          <w:tcPr>
            <w:tcW w:w="3614" w:type="dxa"/>
          </w:tcPr>
          <w:p w14:paraId="753E09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EF19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AB36B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30A3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FCA1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ACE0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E1465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AF13892" w14:textId="77777777" w:rsidTr="00503750">
        <w:trPr>
          <w:trHeight w:val="283"/>
        </w:trPr>
        <w:tc>
          <w:tcPr>
            <w:tcW w:w="3614" w:type="dxa"/>
          </w:tcPr>
          <w:p w14:paraId="1EC826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797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2D532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7FB53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CA33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14EB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9DC0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13EDD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E99134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07DC62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18626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2819D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190A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5678F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0F9E3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DA978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98E0B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96791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54CDB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C83159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2723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D4869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E05E6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9919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D6D8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5A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C4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CE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46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D8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334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BFA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0C0C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F411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9D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1E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C7FE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7CC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500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3B4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F0B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058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AF15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5D01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3C9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B7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975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30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D8F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B85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F20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37AD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CF9A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9636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5BBB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3DB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59B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0F9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1DF7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508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1A7C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F544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6B59B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5DF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030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3F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419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9BE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FC3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C9B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C14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9321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06239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8E384A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4391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F1F3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D55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3C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31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AA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3C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248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C9F5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8E1B8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64F6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B4F7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7AC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AD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0334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48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976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86B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56B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AC40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C259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60134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5D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D7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37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7B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32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F78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1D53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CC8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3E4E4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A4E3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7E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5D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4B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55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E05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BAC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D12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9397C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677D7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367AC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32896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0CD3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E60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FA3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8D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18B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CA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6A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E17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5433F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B530FF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982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BAA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D9B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672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E1E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BF8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11F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647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2193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2126F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3DFD8C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D8CDD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1A7E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635B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A995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E8D3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00F7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112D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12C5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4103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3001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BCD1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BD96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42C0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CCBF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DF5D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168A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CF1A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4B6A3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735FDE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D5A0C1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28E964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475ACA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32856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94AA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B54B4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8EC3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E864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2B2ED7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16D25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36787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BB87B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7014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C76D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283AD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54DFE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34B3E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E645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086C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43B2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D27AF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D65B2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7530C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7DCF3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7FBBB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51CA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FA9CE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C48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8519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3FD4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C0E4A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1050D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92B65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F621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33A47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39121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76EF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D9FB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DA376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76A1B3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A317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CD2F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9B54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0FAF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D8D4CC1" w14:textId="77777777" w:rsidR="00944C3D" w:rsidRDefault="00944C3D" w:rsidP="00944C3D">
      <w:pPr>
        <w:rPr>
          <w:rFonts w:ascii="Arial" w:hAnsi="Arial"/>
          <w:b/>
        </w:rPr>
      </w:pPr>
    </w:p>
    <w:p w14:paraId="40C6781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80215B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8FB1D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49527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9288F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41BBF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78017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F76C15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306B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38355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06D8F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62E76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74FA5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9E493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0EB4A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D828C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516A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697EF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CB55A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466CA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6818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24D60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DC2A7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3390A8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E558F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35C92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1700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54F75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4A1604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3272400" w14:textId="77777777" w:rsidTr="00503750">
        <w:tc>
          <w:tcPr>
            <w:tcW w:w="2835" w:type="dxa"/>
            <w:vAlign w:val="center"/>
          </w:tcPr>
          <w:p w14:paraId="2DF68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6E945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E1957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D5071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228B6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EED5D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A86C82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F9CED5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24903A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1F207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CA76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1E18A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A434B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F12D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FB9C6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50F74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F4B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6C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03F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D37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10A18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1E3A6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58A1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BAD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520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FCC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475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0BC27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F10A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CD75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8D8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083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6D8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779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3F9A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4308D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5AA7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6A8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E54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11B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D0E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3297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97DE4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DC6D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15C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F6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797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821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224E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6AAE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3B8DA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A086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4D17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971F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AF30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ADD70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1F1B2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361B1D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5F12714" w14:textId="77777777" w:rsidR="00944C3D" w:rsidRDefault="00944C3D" w:rsidP="00944C3D">
      <w:pPr>
        <w:rPr>
          <w:rFonts w:ascii="Arial" w:hAnsi="Arial"/>
          <w:b/>
        </w:rPr>
      </w:pPr>
    </w:p>
    <w:p w14:paraId="1F75022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BB6489F" w14:textId="77777777" w:rsidTr="00503750">
        <w:tc>
          <w:tcPr>
            <w:tcW w:w="2835" w:type="dxa"/>
            <w:vAlign w:val="center"/>
          </w:tcPr>
          <w:p w14:paraId="66E094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0BAF3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F2C42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00DA6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6ABCA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781DA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2F6EE0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B0CCA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4CD5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56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4E9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868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412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FA69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16F4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99FC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B10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3604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48C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6AB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2521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46EF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667C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AF0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5F7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741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60A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FA35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947E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ED6D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512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5CB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C0A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2EA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522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4FABC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21C01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1C2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2C26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C29F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6F34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7542A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28BB35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771BB0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46C4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92B26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0E4371A" w14:textId="77777777" w:rsidTr="00503750">
        <w:trPr>
          <w:trHeight w:val="699"/>
        </w:trPr>
        <w:tc>
          <w:tcPr>
            <w:tcW w:w="3502" w:type="dxa"/>
            <w:vMerge/>
          </w:tcPr>
          <w:p w14:paraId="31208E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90D5C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09CF8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CAD450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E22C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6FAC10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CCCED0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4D5F51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3E4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60CB4B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07EA03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629753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F283E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5EA4292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708C2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8308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DA21E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B6EA35B" w14:textId="77777777" w:rsidTr="00503750">
        <w:trPr>
          <w:trHeight w:val="593"/>
        </w:trPr>
        <w:tc>
          <w:tcPr>
            <w:tcW w:w="3497" w:type="dxa"/>
          </w:tcPr>
          <w:p w14:paraId="6B53D3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9E184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BB0DF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68D04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7DA4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509E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A1E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F1F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E35D3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7D0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963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5EE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36FB2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4D3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65F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8E529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DAF9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A90E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081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2953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02CF4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D6D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E8B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A8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A320B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2A0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0C0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2CE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662B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F940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409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61DA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CA88E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F30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7B2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FC6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FC446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D99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BF9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E4962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71950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125B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9D6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76ED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60795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1B8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7E4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3D05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B7D20A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5AF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511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3D1CA2" w14:textId="77777777" w:rsidR="00944C3D" w:rsidRDefault="00944C3D" w:rsidP="00944C3D">
      <w:pPr>
        <w:rPr>
          <w:rFonts w:ascii="Arial" w:hAnsi="Arial"/>
          <w:b/>
        </w:rPr>
      </w:pPr>
    </w:p>
    <w:p w14:paraId="40804A12" w14:textId="77777777" w:rsidR="00944C3D" w:rsidRDefault="00944C3D" w:rsidP="00944C3D">
      <w:pPr>
        <w:rPr>
          <w:rFonts w:ascii="Arial" w:hAnsi="Arial"/>
          <w:b/>
        </w:rPr>
      </w:pPr>
    </w:p>
    <w:p w14:paraId="14A65881" w14:textId="77777777" w:rsidR="00944C3D" w:rsidRDefault="00944C3D" w:rsidP="00944C3D">
      <w:pPr>
        <w:rPr>
          <w:rFonts w:ascii="Arial" w:hAnsi="Arial"/>
          <w:b/>
        </w:rPr>
      </w:pPr>
    </w:p>
    <w:p w14:paraId="4C9DF6AC" w14:textId="77777777" w:rsidR="00944C3D" w:rsidRDefault="00944C3D" w:rsidP="00944C3D">
      <w:pPr>
        <w:rPr>
          <w:rFonts w:ascii="Arial" w:hAnsi="Arial"/>
          <w:b/>
        </w:rPr>
      </w:pPr>
    </w:p>
    <w:p w14:paraId="630D0BF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DFA468E" w14:textId="77777777" w:rsidTr="00503750">
        <w:tc>
          <w:tcPr>
            <w:tcW w:w="2622" w:type="dxa"/>
            <w:vAlign w:val="center"/>
          </w:tcPr>
          <w:p w14:paraId="0690B0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7C7CB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6C91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7C72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34BAC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927BE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4BA37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6F4E3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BCACB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C8D48D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57174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C26F7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2FB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8FE2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3D3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B81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B3E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5D8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9F4B22E" w14:textId="77777777" w:rsidTr="00503750">
        <w:tc>
          <w:tcPr>
            <w:tcW w:w="2622" w:type="dxa"/>
            <w:vAlign w:val="center"/>
          </w:tcPr>
          <w:p w14:paraId="2DFD6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DC1B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BA52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CC8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757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9DC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BB3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AEBD70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646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5006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794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522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569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144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60F8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A4B5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DC1C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3E7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7D9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9F98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B1E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DDDD98" w14:textId="77777777" w:rsidTr="00503750">
        <w:tc>
          <w:tcPr>
            <w:tcW w:w="2622" w:type="dxa"/>
            <w:vAlign w:val="center"/>
          </w:tcPr>
          <w:p w14:paraId="543904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A5BE858" w14:textId="3D4C4582" w:rsidR="006C7328" w:rsidRPr="008C56AB" w:rsidRDefault="00D7590B" w:rsidP="00D7590B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12623</w:t>
            </w:r>
          </w:p>
        </w:tc>
        <w:tc>
          <w:tcPr>
            <w:tcW w:w="1275" w:type="dxa"/>
            <w:vAlign w:val="center"/>
          </w:tcPr>
          <w:p w14:paraId="22ED381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18E503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BA8B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171719" w14:textId="73261715" w:rsidR="00944C3D" w:rsidRPr="008C56AB" w:rsidRDefault="00D7590B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12865</w:t>
            </w:r>
          </w:p>
        </w:tc>
      </w:tr>
      <w:tr w:rsidR="0099716A" w:rsidRPr="00050529" w14:paraId="1F2BB8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8AD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B4B0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C20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F1B2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563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23E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18538D2" w14:textId="77777777" w:rsidTr="00503750">
        <w:tc>
          <w:tcPr>
            <w:tcW w:w="2622" w:type="dxa"/>
            <w:vAlign w:val="center"/>
          </w:tcPr>
          <w:p w14:paraId="6B58CC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89A8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8FB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97A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447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A83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4B95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EE179A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245C3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46DE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CD3A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28E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BE6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6372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19D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0505EF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710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041A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345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00D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9C5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FCE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A10BFA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580D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B065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885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126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2D2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099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C707B1C" w14:textId="77777777" w:rsidTr="00503750">
        <w:tc>
          <w:tcPr>
            <w:tcW w:w="2622" w:type="dxa"/>
            <w:vAlign w:val="center"/>
          </w:tcPr>
          <w:p w14:paraId="0F945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854A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DCA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2BA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331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06A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D804C54" w14:textId="77777777" w:rsidTr="00503750">
        <w:tc>
          <w:tcPr>
            <w:tcW w:w="2622" w:type="dxa"/>
            <w:vAlign w:val="center"/>
          </w:tcPr>
          <w:p w14:paraId="222F94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6667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C8D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0ED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BB7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667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B306D9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DFD02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E65A106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DF5119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3717D4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99A01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3E0AC8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0BE989B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54B9C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DEFA79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268A72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3E1F13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FBFFB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FD392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6874D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11BF2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30FE6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05973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DF5D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F1FC1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1FA2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9F23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E2C0D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833E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A7A3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52806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7545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0387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37249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9CAA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E632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52676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35F2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530F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59834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6F8C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A041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201FD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4A7C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666D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795A7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350D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88F4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00581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D5B9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48DE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A9F218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5AE4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2A960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3CA48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ECC71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405E9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85114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9EF0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374F1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AB944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7E38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A5C22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15C7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652A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40B64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9A67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A2E8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EC7BC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761C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8B70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D5BE5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C8E3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1EA5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9BBCD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7CB4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C4EC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2ABD0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F2951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197E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246FA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0DD0AB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AC1804C" w14:textId="77777777" w:rsidTr="00503750">
        <w:tc>
          <w:tcPr>
            <w:tcW w:w="2835" w:type="dxa"/>
            <w:vAlign w:val="center"/>
          </w:tcPr>
          <w:p w14:paraId="1AF060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2B1ED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F019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A83D5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EA5B7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6836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2C6C6D7" w14:textId="77777777" w:rsidTr="00503750">
        <w:tc>
          <w:tcPr>
            <w:tcW w:w="2835" w:type="dxa"/>
            <w:vAlign w:val="center"/>
          </w:tcPr>
          <w:p w14:paraId="1C63C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A730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63A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A3E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497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231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C34C8" w14:textId="77777777" w:rsidTr="00503750">
        <w:tc>
          <w:tcPr>
            <w:tcW w:w="2835" w:type="dxa"/>
            <w:vAlign w:val="center"/>
          </w:tcPr>
          <w:p w14:paraId="5EC70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4586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86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4F7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915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FC2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70274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7C1A5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AF0B5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6CE0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245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66BDE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8F53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44C1DBF" w14:textId="77777777" w:rsidTr="00503750">
        <w:tc>
          <w:tcPr>
            <w:tcW w:w="2835" w:type="dxa"/>
            <w:vAlign w:val="center"/>
          </w:tcPr>
          <w:p w14:paraId="559FA7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8E72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26E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B1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B8B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B9D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87DC7" w14:textId="77777777" w:rsidTr="00503750">
        <w:tc>
          <w:tcPr>
            <w:tcW w:w="2835" w:type="dxa"/>
            <w:vAlign w:val="center"/>
          </w:tcPr>
          <w:p w14:paraId="371DF1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2CCF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5B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D5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F8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EAD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A80F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C8DFA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DC2B99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5655E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B6C4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E56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B8672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8D7E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F123A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96C7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2FB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406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F3C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C8C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A0765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2E7C56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D4A64A8" w14:textId="77777777" w:rsidTr="00503750">
        <w:tc>
          <w:tcPr>
            <w:tcW w:w="2552" w:type="dxa"/>
            <w:shd w:val="clear" w:color="auto" w:fill="auto"/>
            <w:vAlign w:val="center"/>
          </w:tcPr>
          <w:p w14:paraId="508C37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E2C21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E0228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3E105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A9B92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B280E1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A0452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2D73D6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65C616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11282D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E324FB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77D03F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AB286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DDB718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69F9DA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470572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CB54B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20EB3C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9140CA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D34C9D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136F6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49AAE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91AB375" w14:textId="77777777" w:rsidTr="00503750">
        <w:tc>
          <w:tcPr>
            <w:tcW w:w="4395" w:type="dxa"/>
            <w:vMerge/>
          </w:tcPr>
          <w:p w14:paraId="3D30AC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F5C51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3A3AC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54E59B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0634B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C551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7D79A7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7DBF99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9D3C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BDB8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E1649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F2CEE7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D0344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159DF9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FE354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8E4C40" w14:textId="77777777" w:rsidTr="00503750">
        <w:tc>
          <w:tcPr>
            <w:tcW w:w="4395" w:type="dxa"/>
            <w:vAlign w:val="center"/>
          </w:tcPr>
          <w:p w14:paraId="69C527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B937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51D61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6C1171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61019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2B5E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774C9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E9902A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8A0AC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70557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0915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796B5C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067C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6D7E40E" w14:textId="17922762" w:rsidR="00944C3D" w:rsidRPr="008C56AB" w:rsidRDefault="00D7590B" w:rsidP="006C7328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57267</w:t>
            </w:r>
          </w:p>
        </w:tc>
        <w:tc>
          <w:tcPr>
            <w:tcW w:w="2835" w:type="dxa"/>
            <w:vAlign w:val="center"/>
          </w:tcPr>
          <w:p w14:paraId="3354CF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C9622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7C71C2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F6A5548" w14:textId="77777777" w:rsidTr="00503750">
        <w:tc>
          <w:tcPr>
            <w:tcW w:w="4395" w:type="dxa"/>
            <w:vAlign w:val="center"/>
          </w:tcPr>
          <w:p w14:paraId="7C8EED0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228645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29D163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6202EA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D569D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EE212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DF147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FFDD88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BABBE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6ABA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1AF5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6B9C56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869CB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D9EB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DDEC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0DE00D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FD688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434554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B7B66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BE1E87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FD3D7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D032D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F284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9EEBF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CEAC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B337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CBDAB38" w14:textId="77777777" w:rsidTr="00503750">
        <w:tc>
          <w:tcPr>
            <w:tcW w:w="1843" w:type="dxa"/>
            <w:vAlign w:val="center"/>
          </w:tcPr>
          <w:p w14:paraId="54703C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0BE13F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7120F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AD94C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D54F8F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FDFE4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B5310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6F40655" w14:textId="77777777" w:rsidTr="00503750">
        <w:tc>
          <w:tcPr>
            <w:tcW w:w="1843" w:type="dxa"/>
            <w:vAlign w:val="center"/>
          </w:tcPr>
          <w:p w14:paraId="035E49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33B67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FE74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C100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40B7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D686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0369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EEF1A9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AA3BD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B344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5961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FEB0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BFB3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59E5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BAAF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3CF699" w14:textId="77777777" w:rsidTr="00503750">
        <w:tc>
          <w:tcPr>
            <w:tcW w:w="1843" w:type="dxa"/>
            <w:vAlign w:val="center"/>
          </w:tcPr>
          <w:p w14:paraId="05DBA1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5BFDC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8772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351CE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6B4E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B719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4E69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A6DD07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ECD16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CDFAB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D286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873D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5BA0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2CB1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B568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EB538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1E273C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780E61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072A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FB90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F0A2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8F83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B46DF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5EF4D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72DAA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E12F438" w14:textId="77777777" w:rsidTr="00503750">
        <w:trPr>
          <w:trHeight w:val="664"/>
        </w:trPr>
        <w:tc>
          <w:tcPr>
            <w:tcW w:w="3372" w:type="dxa"/>
          </w:tcPr>
          <w:p w14:paraId="493BFD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D7B21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7B5A1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494CBD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2FD5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E196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721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B1BA6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B5D03F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6E2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D4F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BAFFE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492C8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3F1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953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18B6A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4F7A8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C190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0A4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88A72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43AC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EEA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1FE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A9423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A81C98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01C2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D5F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5F39A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332F86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B871569" w14:textId="77777777" w:rsidTr="00503750">
        <w:tc>
          <w:tcPr>
            <w:tcW w:w="2835" w:type="dxa"/>
            <w:vAlign w:val="center"/>
          </w:tcPr>
          <w:p w14:paraId="056F9D1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5EA85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1089D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29AE8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BE717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A1B0290" w14:textId="77777777" w:rsidTr="00503750">
        <w:tc>
          <w:tcPr>
            <w:tcW w:w="2835" w:type="dxa"/>
          </w:tcPr>
          <w:p w14:paraId="384D56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9F4B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0C8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398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E98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E19C4E" w14:textId="77777777" w:rsidTr="00503750">
        <w:tc>
          <w:tcPr>
            <w:tcW w:w="2835" w:type="dxa"/>
          </w:tcPr>
          <w:p w14:paraId="093E2A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0ED6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A04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D8E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40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9CBDE9" w14:textId="77777777" w:rsidTr="00503750">
        <w:tc>
          <w:tcPr>
            <w:tcW w:w="2835" w:type="dxa"/>
          </w:tcPr>
          <w:p w14:paraId="703628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8C3C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74D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03C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F80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CB7210" w14:textId="77777777" w:rsidTr="00503750">
        <w:tc>
          <w:tcPr>
            <w:tcW w:w="2835" w:type="dxa"/>
            <w:vAlign w:val="center"/>
          </w:tcPr>
          <w:p w14:paraId="312E75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E617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589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4A7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EFC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2C4410" w14:textId="77777777" w:rsidTr="00503750">
        <w:tc>
          <w:tcPr>
            <w:tcW w:w="2835" w:type="dxa"/>
            <w:vAlign w:val="center"/>
          </w:tcPr>
          <w:p w14:paraId="18E3CC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63A2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009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C36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5E9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4B41CD" w14:textId="77777777" w:rsidTr="00503750">
        <w:tc>
          <w:tcPr>
            <w:tcW w:w="2835" w:type="dxa"/>
          </w:tcPr>
          <w:p w14:paraId="563BF8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5BCD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8C5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4B8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724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BD1FA3" w14:textId="77777777" w:rsidTr="00503750">
        <w:tc>
          <w:tcPr>
            <w:tcW w:w="2835" w:type="dxa"/>
          </w:tcPr>
          <w:p w14:paraId="7B2850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4AB0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65D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86F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08E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790093" w14:textId="77777777" w:rsidTr="00503750">
        <w:tc>
          <w:tcPr>
            <w:tcW w:w="2835" w:type="dxa"/>
          </w:tcPr>
          <w:p w14:paraId="277383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57B9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9C3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670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264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17D568" w14:textId="77777777" w:rsidR="00944C3D" w:rsidRDefault="00944C3D" w:rsidP="00944C3D">
      <w:pPr>
        <w:rPr>
          <w:rFonts w:ascii="Arial" w:hAnsi="Arial"/>
          <w:b/>
        </w:rPr>
      </w:pPr>
    </w:p>
    <w:p w14:paraId="0962ADA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FBB0FA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9ABD1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3F9D91C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AEE38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FE7B8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791CE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9D027CB" w14:textId="77777777" w:rsidTr="00503750">
        <w:trPr>
          <w:trHeight w:val="443"/>
        </w:trPr>
        <w:tc>
          <w:tcPr>
            <w:tcW w:w="2560" w:type="dxa"/>
          </w:tcPr>
          <w:p w14:paraId="7653E8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C05E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5E7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37B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5257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20E64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1936D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FD48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6867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087E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D3C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4E3F9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02EC2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CDFF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6F25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DE5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2BB4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A9B61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5EA1A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1125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38E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032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726C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BB0A83" w14:textId="77777777" w:rsidR="00944C3D" w:rsidRDefault="00944C3D" w:rsidP="00944C3D">
      <w:pPr>
        <w:rPr>
          <w:rFonts w:ascii="Arial" w:hAnsi="Arial"/>
          <w:b/>
        </w:rPr>
      </w:pPr>
    </w:p>
    <w:p w14:paraId="348F16FC" w14:textId="77777777" w:rsidR="00944C3D" w:rsidRDefault="00944C3D" w:rsidP="00944C3D">
      <w:pPr>
        <w:rPr>
          <w:rFonts w:ascii="Arial" w:hAnsi="Arial"/>
          <w:b/>
        </w:rPr>
      </w:pPr>
    </w:p>
    <w:p w14:paraId="7071A1C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2574BA5" w14:textId="77777777" w:rsidR="00944C3D" w:rsidRDefault="00944C3D" w:rsidP="00944C3D">
      <w:pPr>
        <w:rPr>
          <w:rFonts w:ascii="Arial" w:hAnsi="Arial"/>
          <w:b/>
        </w:rPr>
      </w:pPr>
    </w:p>
    <w:p w14:paraId="79FDCD6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4AC1D3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8BD1D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A26EB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235CA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C15F31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9E8C7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232C1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3213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F940D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11AD7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DDB5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3195C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520E0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3A39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3B8EA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7FC9E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EFCC8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6F9B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F55064C" w14:textId="77777777" w:rsidTr="00503750">
        <w:trPr>
          <w:trHeight w:val="677"/>
        </w:trPr>
        <w:tc>
          <w:tcPr>
            <w:tcW w:w="3358" w:type="dxa"/>
          </w:tcPr>
          <w:p w14:paraId="3225C5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E0A53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D2A6A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F7223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DF89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9B05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3F4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2976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E860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2CE3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C8D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7E11A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A33A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FFF6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763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1F947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6779F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620E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E6D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7BA77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38F6D4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60F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AA6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776F0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BD5353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D681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047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EBD7B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BF050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646387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2FF7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741E6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19FBB2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EF129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E1B3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AC402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DC1D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25A84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96CEB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C2660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5D69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85E18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C29F31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5F03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156E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A9216D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94BAE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77F55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AEEE9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78C3CF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18266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2ACE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FDB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EC0AE2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A0C37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1B0C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3BA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0379F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6A5B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94B6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DE9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5865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6B0D0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BDF1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A24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3DE73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1FFD7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84C9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AD5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DC0CD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8E632A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15FCEE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2313B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5B554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85D5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CB6CE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9083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A0FB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6C0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869FF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1E5F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54DC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209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6FB1C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8B2B5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AE1E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AC9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F464D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03813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822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297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72C02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3CD531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6F86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9DE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41367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7D408F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2D949C8" w14:textId="77777777" w:rsidTr="00503750">
        <w:tc>
          <w:tcPr>
            <w:tcW w:w="3686" w:type="dxa"/>
            <w:vAlign w:val="center"/>
          </w:tcPr>
          <w:p w14:paraId="7C69B8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EE5BF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EFB89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959D3F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F049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4B6C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8D50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F2EEE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625E1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5665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B8867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2914A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4C3AE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2024A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CF81A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451D5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409E68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ADE2BD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846A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FA6C6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163FF1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1DE9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89419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4AA39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7E051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3D9B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A835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1F3D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6FB76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595FD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6252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A79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3CEC3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3DBB6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EFCA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BB8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7261B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3DD0C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7FD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5CF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1388A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81C68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4E5A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39E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6ED7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587DA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6D853E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CD442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1739D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A1258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79A5BA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606E4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16FC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7E2AC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BA19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9633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D16D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3B25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4083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8335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5092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1024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8808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D705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DEB5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70A3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C3195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1AFF5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4B7A6E" w14:textId="77777777" w:rsidR="00944C3D" w:rsidRDefault="00944C3D" w:rsidP="00944C3D">
      <w:pPr>
        <w:rPr>
          <w:sz w:val="22"/>
          <w:szCs w:val="22"/>
        </w:rPr>
      </w:pPr>
    </w:p>
    <w:p w14:paraId="5CA48E53" w14:textId="77777777" w:rsidR="00944C3D" w:rsidRDefault="00944C3D" w:rsidP="00944C3D">
      <w:pPr>
        <w:rPr>
          <w:sz w:val="22"/>
          <w:szCs w:val="22"/>
        </w:rPr>
      </w:pPr>
    </w:p>
    <w:p w14:paraId="2FF4E11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06D030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11925AA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CC6BE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8AFD9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22FC6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E88A7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C27325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D13F0F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10FD40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745CF1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06AC7D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6C35D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FEB5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43D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C8E4A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B82337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CFD2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132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00329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FF7C8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FC78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D7A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EAA2A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A2910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1A23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A8E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133D0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86FABC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F1DB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20D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BEB22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19D10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973A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B7D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7DF38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0C6358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F003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B5C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F3E7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F7484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64FCD0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09C19A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F917B1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B2C87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A84F55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7830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3F00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72B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F34D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C4D0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E915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9E8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4B501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E4D1B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E4DA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31D1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367D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4D7F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324A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D67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156DA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6B739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3F4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AC2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F19C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1CBB2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9445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D54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68FBC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C17C71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3CD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E00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9016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A9D35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81ED2A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18352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06237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48C37F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24B07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7D92C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373D1E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D4851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7CB8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C310B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F65005D" w14:textId="77777777" w:rsidR="00944C3D" w:rsidRPr="003607F0" w:rsidRDefault="00944C3D" w:rsidP="00944C3D"/>
    <w:p w14:paraId="10CBDF82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AC599D" w14:textId="77777777" w:rsidR="00F54717" w:rsidRDefault="00F54717">
      <w:r>
        <w:separator/>
      </w:r>
    </w:p>
  </w:endnote>
  <w:endnote w:type="continuationSeparator" w:id="0">
    <w:p w14:paraId="22E36FA2" w14:textId="77777777" w:rsidR="00F54717" w:rsidRDefault="00F547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5C3C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6C351218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0AD41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B77DDE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B5D1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0A01FCA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F24B0" w14:textId="77777777" w:rsidR="00F54717" w:rsidRDefault="00F54717">
      <w:r>
        <w:separator/>
      </w:r>
    </w:p>
  </w:footnote>
  <w:footnote w:type="continuationSeparator" w:id="0">
    <w:p w14:paraId="1D296F46" w14:textId="77777777" w:rsidR="00F54717" w:rsidRDefault="00F547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0502888">
    <w:abstractNumId w:val="13"/>
  </w:num>
  <w:num w:numId="2" w16cid:durableId="799302507">
    <w:abstractNumId w:val="17"/>
  </w:num>
  <w:num w:numId="3" w16cid:durableId="894659173">
    <w:abstractNumId w:val="8"/>
  </w:num>
  <w:num w:numId="4" w16cid:durableId="1639653743">
    <w:abstractNumId w:val="7"/>
  </w:num>
  <w:num w:numId="5" w16cid:durableId="7765628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267220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19739552">
    <w:abstractNumId w:val="20"/>
  </w:num>
  <w:num w:numId="8" w16cid:durableId="586577516">
    <w:abstractNumId w:val="10"/>
  </w:num>
  <w:num w:numId="9" w16cid:durableId="1243373220">
    <w:abstractNumId w:val="0"/>
  </w:num>
  <w:num w:numId="10" w16cid:durableId="1937978491">
    <w:abstractNumId w:val="19"/>
  </w:num>
  <w:num w:numId="11" w16cid:durableId="1349678167">
    <w:abstractNumId w:val="6"/>
  </w:num>
  <w:num w:numId="12" w16cid:durableId="1387875365">
    <w:abstractNumId w:val="9"/>
  </w:num>
  <w:num w:numId="13" w16cid:durableId="610288277">
    <w:abstractNumId w:val="12"/>
  </w:num>
  <w:num w:numId="14" w16cid:durableId="996809564">
    <w:abstractNumId w:val="15"/>
  </w:num>
  <w:num w:numId="15" w16cid:durableId="430979076">
    <w:abstractNumId w:val="14"/>
  </w:num>
  <w:num w:numId="16" w16cid:durableId="391972971">
    <w:abstractNumId w:val="2"/>
  </w:num>
  <w:num w:numId="17" w16cid:durableId="1973174348">
    <w:abstractNumId w:val="4"/>
  </w:num>
  <w:num w:numId="18" w16cid:durableId="2105373854">
    <w:abstractNumId w:val="11"/>
  </w:num>
  <w:num w:numId="19" w16cid:durableId="112867426">
    <w:abstractNumId w:val="5"/>
  </w:num>
  <w:num w:numId="20" w16cid:durableId="194735469">
    <w:abstractNumId w:val="18"/>
  </w:num>
  <w:num w:numId="21" w16cid:durableId="14712879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51C8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C7328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4887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7590B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4717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1442FB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BA4F08-E0F5-4D80-B7DC-FE0823E8D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5276</Words>
  <Characters>30076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2023-03-21T09:03:00Z</dcterms:created>
  <dcterms:modified xsi:type="dcterms:W3CDTF">2023-03-21T09:03:00Z</dcterms:modified>
</cp:coreProperties>
</file>