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14A4FA7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467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66C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B42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7E8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1DD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926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0E6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BD9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23C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451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D2E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A5B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7B9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D4A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2C1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DB8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FB9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953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7AD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7E3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3D31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3360F35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9D4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D430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5F35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A2C3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30A3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F99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A3AF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1D4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4CC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5639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8AD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7A0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DCF8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CA4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7B7C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5986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B57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D07E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8A81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4CB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A49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082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D91D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4488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7BF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C71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DE5C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8FB1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9B75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FC10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F6F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F65E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A4E7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2BA0F0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641E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F13D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DBDB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EFF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844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8CF3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6EFD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0B2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CBE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1CE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88A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822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8074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C95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D19F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D39B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F0DD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605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CD3B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602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5584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263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7F89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CB0B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768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83CD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7A1F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624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42DA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A97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4269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E0C1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691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CFB58F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E087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BDAC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9745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00C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C39C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5B6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1391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AF7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7EE1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572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342B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8135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D6C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8F7B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8258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FF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6B93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806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FF6E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4860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6AF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A4AD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DF9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A39A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AED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180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8F77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E659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F180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ED2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555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9EB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9E4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55C5B8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133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E31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B60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396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2BF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9AD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0C5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181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782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61B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7DB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A80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371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D7D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531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B9D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AAD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671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888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3D7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D55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88D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06E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F15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D6C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E66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0F7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3B8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8E5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738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522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6EA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65A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0073385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09D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B35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C40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BB7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392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C46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363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882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48C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AAD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F84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040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0CF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5B0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322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717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C0C5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201AA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5AD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5F0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63A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006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CF3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034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9D9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7554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2B18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5575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8F4F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FBE8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064B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8C63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D95B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978A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9F89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763B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6C4BAA4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8F9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E27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E3D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2B1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5F90C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ADF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9DD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4F6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030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8C2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95F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0C9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686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68E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DF3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37E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315ED1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F49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32C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D78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29C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A54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846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E32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303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670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8FA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499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0A3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E36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D91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E4D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38FD6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2BA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A8D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FA9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FCB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E89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D71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190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FBF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DF2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D35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26F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DAED5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F02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DE3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86D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39E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402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BC8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0CD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52F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315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D80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66B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16C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8FB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214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2FD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939E6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D0F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834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DE6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BC5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7E9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E35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CFA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62DC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7AD5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1F8B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EE4B2F" w14:textId="29587C98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6C7328">
              <w:rPr>
                <w:rFonts w:ascii="Arial" w:hAnsi="Arial"/>
                <w:lang w:eastAsia="sk-SK"/>
              </w:rPr>
              <w:t>2</w:t>
            </w:r>
            <w:r w:rsidR="00D7590B">
              <w:rPr>
                <w:rFonts w:ascii="Arial" w:hAnsi="Arial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71C5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746B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1BAA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21AB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6CE7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BA71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5DA8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C1C5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921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421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606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86D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F50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22C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0E58E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FAD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E64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10B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A0F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D21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AED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D573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AEA5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0101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955DA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784A2B1B" wp14:editId="5064A371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528438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6A3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2BBC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E186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FECA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186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212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5B8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818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10F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A94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975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0C8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6A2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B606FA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9761F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52301E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6650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3FDF10F9" wp14:editId="6B9B0203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646B89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4A919F6" wp14:editId="5655C95C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C38F5F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41AA3D7" wp14:editId="7D0C4BA3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8D934F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5BBEB8EE" wp14:editId="3EC96119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EB3826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CA4887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4E9EBF5E" wp14:editId="3B205755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F077A3" w14:textId="0C87A5AC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6C7328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D7590B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E9EBF5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53F077A3" w14:textId="0C87A5AC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6C7328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D7590B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62C33E14" wp14:editId="77317C2C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FA22B0" w14:textId="43B299B4" w:rsidR="000B647F" w:rsidRDefault="0099716A" w:rsidP="00944C3D">
                                  <w:r>
                                    <w:t>20</w:t>
                                  </w:r>
                                  <w:r w:rsidR="006C7328">
                                    <w:t>2</w:t>
                                  </w:r>
                                  <w:r w:rsidR="00D7590B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C33E14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8FA22B0" w14:textId="43B299B4" w:rsidR="000B647F" w:rsidRDefault="0099716A" w:rsidP="00944C3D">
                            <w:r>
                              <w:t>20</w:t>
                            </w:r>
                            <w:r w:rsidR="006C7328">
                              <w:t>2</w:t>
                            </w:r>
                            <w:r w:rsidR="00D7590B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4075AE4D" wp14:editId="7DACA5CC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EBB91F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CA4887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6CED74C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8264DF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089978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3617D8A" wp14:editId="2E1A0FD8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20D278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38DE9CD9" wp14:editId="4F340055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89F954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8FD8C02" wp14:editId="51F0D502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EEED1F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1F2894FB" wp14:editId="72E82032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BAECD7" w14:textId="3F1F1AF1" w:rsidR="000B647F" w:rsidRDefault="0099716A" w:rsidP="00944C3D">
                                  <w:r>
                                    <w:t>20</w:t>
                                  </w:r>
                                  <w:r w:rsidR="00D7590B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2894FB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2BBAECD7" w14:textId="3F1F1AF1" w:rsidR="000B647F" w:rsidRDefault="0099716A" w:rsidP="00944C3D">
                            <w:r>
                              <w:t>20</w:t>
                            </w:r>
                            <w:r w:rsidR="00D7590B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4E281526" wp14:editId="72C03DB9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5E44E8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CA4887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540CEA20" wp14:editId="0E7EBAA6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E4BC2A" w14:textId="524B2004" w:rsidR="000B647F" w:rsidRDefault="0099716A" w:rsidP="00944C3D">
                                  <w:r>
                                    <w:t>20</w:t>
                                  </w:r>
                                  <w:r w:rsidR="00D7590B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0CEA20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5E4BC2A" w14:textId="524B2004" w:rsidR="000B647F" w:rsidRDefault="0099716A" w:rsidP="00944C3D">
                            <w:r>
                              <w:t>20</w:t>
                            </w:r>
                            <w:r w:rsidR="00D7590B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2ECB30CC" wp14:editId="441BC851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FA9157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CA4887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987FD7A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113F175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73FD17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DB4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7D505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E5A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6C1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8FA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60E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F3C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BDC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E92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436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796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62B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A4E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CE0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A1E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910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044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076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321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A5A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0A0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B87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207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8C8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070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8B9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69E6C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478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9754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830D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01B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A80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EC7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5AB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899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BEB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861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ECA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EA3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FAC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94B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6DC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CCD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51E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F07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DDD7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5B60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62E2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5336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2012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4513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BE56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B51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5B3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470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779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F11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47B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622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B0D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2E00BF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7A6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A81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469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EF3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EF2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7A9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2B4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32F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F03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4D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407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1DA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88C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0E1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ACA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2B2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8E3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CBF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950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C5A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87EFC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F5D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DE3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E0A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50B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692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EED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EE4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67F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817E6F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70D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DC3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DB7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48B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DF3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808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B04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987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83C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70D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CE1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838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89B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77F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F2D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2FD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310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48F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080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335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3CD0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24F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0F5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F83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43B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DEC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597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8D8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2E5B24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3B0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034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A1F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07A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17F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FA3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267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A07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062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E82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125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389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295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08D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5E0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707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326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148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EC43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E8E6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DF61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A434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8BF7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A653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E76B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2FD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EF9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21D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530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9E4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261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6AE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987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4B6CB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64C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FCA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9C1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BEA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395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DFC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6E2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333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F63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E50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A0E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2CF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4F7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863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DA0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6E2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FD1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4B8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DA7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3828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7FA6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22DC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6C6B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712C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B8D9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7130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B4B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A2B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C7FF3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71A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7CF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8E0ACD4" wp14:editId="5E53465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230C8E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443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F32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DD1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CD9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49B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E0C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657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A7A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7AC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1CE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091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664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6AE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7C2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061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D63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56E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F80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350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1CE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CA4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F4B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2EF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052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5FB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E65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E46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DDB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EE5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B67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898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E38F3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6030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0FEB93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7139F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C70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BBD4A4C" wp14:editId="67D81A47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C11C2A" w14:textId="77777777" w:rsidR="000B647F" w:rsidRPr="00391121" w:rsidRDefault="0074376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42025893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74376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42025893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DA5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607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AAB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05A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384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BF3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764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6DA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709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874F95F" wp14:editId="6A8F9AB5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D00426" w14:textId="77777777" w:rsidR="000B647F" w:rsidRPr="00391121" w:rsidRDefault="0074376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2022719864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74376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2022719864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FD4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22E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09A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049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A8C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691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AF1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CDF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D68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F7C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07F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557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EBB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981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0F5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1B8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61817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ADF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666A1C4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FCC0C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832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968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F38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4AD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F43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AC5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2F8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AEF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1BA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1FC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342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976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541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150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48F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1824F6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0FA4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07EC1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446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22F12DC" wp14:editId="02F33421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497D69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SVB </w:t>
                                  </w:r>
                                  <w:r w:rsidR="00743760">
                                    <w:rPr>
                                      <w:rFonts w:ascii="Arial" w:hAnsi="Arial" w:cs="Arial"/>
                                    </w:rPr>
                                    <w:t xml:space="preserve">Dlhé Hony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SVB </w:t>
                            </w:r>
                            <w:r w:rsidR="00743760">
                              <w:rPr>
                                <w:rFonts w:ascii="Arial" w:hAnsi="Arial" w:cs="Arial"/>
                              </w:rPr>
                              <w:t xml:space="preserve">Dlhé Hony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4E2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76F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42C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BE3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42A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153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59B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304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2B6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93D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7D5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B42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CA1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099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AA1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18D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C18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2AF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48E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526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12A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C3D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E6B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A3A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518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F5A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2F0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3FF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887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C7C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F02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DF1F3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D6E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E49D3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96FA69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2B579C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AB8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4F4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775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C4B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6A0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4F7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688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54F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405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533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B7D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D8F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606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BD0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B9A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636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CB5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D37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48B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632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06C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7B9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033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8D39A5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E910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7237DED" wp14:editId="37A2BFD2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B6CCF1" w14:textId="77777777" w:rsidR="000B647F" w:rsidRPr="00391121" w:rsidRDefault="0074376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Dlhé Hony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0B647F" w:rsidRPr="00391121" w:rsidRDefault="0074376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Dlhé Hony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DCE64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459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B19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0DD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942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906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003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ACD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619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A74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9BD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6BB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3F0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7A1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194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C36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809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9A5BA25" wp14:editId="65E31BFE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7B42F8" w14:textId="77777777" w:rsidR="000B647F" w:rsidRDefault="00743760" w:rsidP="00944C3D">
                                  <w:r>
                                    <w:t>1158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743760" w:rsidP="00944C3D">
                            <w:r>
                              <w:t>1158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F75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F8C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831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985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3C1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73D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DB507B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92B5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13045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9CAE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548C7D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42691F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4B5D788" wp14:editId="5F1A6AB3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F2E6A8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047B97"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047B97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37C3D41" wp14:editId="2046B37E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CC1EB0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6BA7FE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BCAA7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B46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BED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8C9AC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530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3D5EDD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360AA2F" wp14:editId="3E6DBCDE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C5ACE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36E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914F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B228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C4E4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6E22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2266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B984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427DD3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85DC09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2F36ACA" wp14:editId="1F548E9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19E929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FB37E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741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95E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F2D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709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252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4BF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1AC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13896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AFF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D5A76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E8330F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19FB6AC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9EE1996" wp14:editId="0E5838D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4B7E8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D3AFF7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B688A5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49133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54F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FB3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607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579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B2F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4DE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3F7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B34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C2B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9D8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FBB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2BC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456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0D1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02D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BB1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53B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AE8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07E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D18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394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FF2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2B8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C12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D5D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7BB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C61B7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8A88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FB231D9" w14:textId="60A66F42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D7590B">
              <w:rPr>
                <w:rFonts w:ascii="Arial" w:hAnsi="Arial"/>
                <w:lang w:eastAsia="sk-SK"/>
              </w:rPr>
              <w:t>21.3.2023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22F33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7D069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17E03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36A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EF9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14005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176F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205D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9F99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D8C5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2F6F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9CE67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52A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1903E4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5F0B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53FE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5B38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4CE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9D25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0A6E4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F41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6399C1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B23B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B3CE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FD0E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2F76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D830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7C74B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873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129EE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270B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F32C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0172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8E5D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A30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D123C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E34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3D9D6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6686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2A3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457C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D8E5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DFC5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1A121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534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DE50D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CD2B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1528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4A5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38C3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AF8E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AFC03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2D8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A7116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D112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AFD4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89D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5E9B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72D1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1ED4C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10E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2B5F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27B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7A48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44EB0B8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9DE6419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3B30A72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6A47873" w14:textId="13EEE758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F2DC886" w14:textId="2A72A74E" w:rsidR="006C7328" w:rsidRDefault="006C7328" w:rsidP="00503750">
            <w:pPr>
              <w:rPr>
                <w:rFonts w:ascii="Arial" w:hAnsi="Arial"/>
                <w:lang w:eastAsia="sk-SK"/>
              </w:rPr>
            </w:pPr>
          </w:p>
          <w:p w14:paraId="0B892106" w14:textId="77777777" w:rsidR="006C7328" w:rsidRDefault="006C7328" w:rsidP="00503750">
            <w:pPr>
              <w:rPr>
                <w:rFonts w:ascii="Arial" w:hAnsi="Arial"/>
                <w:lang w:eastAsia="sk-SK"/>
              </w:rPr>
            </w:pPr>
          </w:p>
          <w:p w14:paraId="7EADC717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BBBAC19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9C626E8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1CF5471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75B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99E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C902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C02346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BA13B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B96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829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343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D21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E32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870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672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C31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14B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773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405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0DE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474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734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FD1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59F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738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F0D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AC8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7E886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017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0B2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33EBF137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7D918832" w14:textId="77777777" w:rsidR="00944C3D" w:rsidRDefault="00944C3D" w:rsidP="00944C3D">
      <w:pPr>
        <w:rPr>
          <w:rFonts w:ascii="Arial" w:hAnsi="Arial"/>
        </w:rPr>
      </w:pPr>
    </w:p>
    <w:p w14:paraId="5322CF5D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979FD85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57FFD63E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0CCAFD5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6265ACE6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71A6D988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0F0DEAEF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8F4186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759647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B6FE76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3671E465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3FA9E6E" w14:textId="77777777" w:rsidR="00944C3D" w:rsidRPr="008D0433" w:rsidRDefault="0074376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Ploščica  Ján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09CA000" w14:textId="77777777" w:rsidR="00944C3D" w:rsidRPr="008D0433" w:rsidRDefault="0074376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3B309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8BF165F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A53D3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CE6BD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B103B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69D457D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25C9EC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E8257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956EB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A7F91DF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7B0BDA18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10BAD2D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6A3843C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B8CD47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34BF319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5DE6AB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60AFACF0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E8A6C92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171D30C3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2F7400C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104E565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28531A1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353806B7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5E470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7AD3E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C5508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7D312BF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1665D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F13E7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99D04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160F9E4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78325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D555D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EF9D4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304EB0F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105F82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B1318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68E7A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EBA585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DDCF7A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11582A2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514146E9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04A2C1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88B3BB6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07E9387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32EE76CA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14FE792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71738AC0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789EE939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036636A8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25804955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034B83C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030A49D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3CBFCF4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0E4EDE79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58A12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D05E2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5D4C3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2A84A80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02B989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2E62A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2F16B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8F13954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D3EE5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0ED66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E71A5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9311F4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C8A103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79C8F2D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C2DADF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0F77462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6DCC12B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48F63B8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2955EC6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05A0C4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7995946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A6AE50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1E0D43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593B503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538184B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2ACDD49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3561C32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2898E2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21E80B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173C1E6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7867625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3135307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0907B20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3CBF1960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21D0622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5253333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5CE16B4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4EDE2F0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7E7D45A6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A3D5F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F7454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CCC71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A1B90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EE62017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6E5EE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E019E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F394D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47105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6033FDE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D69CB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EA364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D6180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085BF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F7D5E57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5B5F5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0951E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3CF68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6ED7A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EC2AE51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77990D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5B2E4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AF81F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BCBA6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DA653D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0EBF145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6693AF71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4ABE77EA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80B1B23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D1CBA0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421852E3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A30B3D8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7970361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0D7FB47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58CFB46C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56A5EBAA" w14:textId="77777777" w:rsidTr="00503750">
        <w:tc>
          <w:tcPr>
            <w:tcW w:w="2302" w:type="dxa"/>
            <w:vAlign w:val="center"/>
          </w:tcPr>
          <w:p w14:paraId="3349871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6CFB6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09A0BF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76ECEB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7A0CED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5CF694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7AA354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66EE14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725E6BA" w14:textId="77777777" w:rsidTr="00503750">
        <w:tc>
          <w:tcPr>
            <w:tcW w:w="15593" w:type="dxa"/>
            <w:gridSpan w:val="8"/>
            <w:vAlign w:val="center"/>
          </w:tcPr>
          <w:p w14:paraId="364EC6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3E89D42" w14:textId="77777777" w:rsidTr="00503750">
        <w:tc>
          <w:tcPr>
            <w:tcW w:w="2302" w:type="dxa"/>
            <w:vAlign w:val="center"/>
          </w:tcPr>
          <w:p w14:paraId="54112C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1F0E6B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1D04C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0570A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C032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5B7C6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C1531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9E607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7A1AC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DE5E4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789BDB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A40D2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CA06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7B114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534D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E3409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31D9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F9C46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162CB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620A50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D67A2C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DCB71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67A39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FB122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F4FE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DADA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5D6B8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CEFE6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7A67C2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79AFF9C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F0E95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D929DD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CBF286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C7D368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AA1CDB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E0D70A4" w14:textId="77777777" w:rsidTr="00503750">
        <w:tc>
          <w:tcPr>
            <w:tcW w:w="2302" w:type="dxa"/>
            <w:vAlign w:val="center"/>
          </w:tcPr>
          <w:p w14:paraId="36F3CF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25ADC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2C9C5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AAF01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CA1A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682A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36141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AE2D5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8B15C7" w14:textId="77777777" w:rsidTr="00503750">
        <w:tc>
          <w:tcPr>
            <w:tcW w:w="15593" w:type="dxa"/>
            <w:gridSpan w:val="8"/>
            <w:vAlign w:val="center"/>
          </w:tcPr>
          <w:p w14:paraId="24A712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6360A699" w14:textId="77777777" w:rsidTr="00503750">
        <w:tc>
          <w:tcPr>
            <w:tcW w:w="2302" w:type="dxa"/>
            <w:vAlign w:val="center"/>
          </w:tcPr>
          <w:p w14:paraId="4ACF524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E953A1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DE2C10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13EB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3501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975E0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FEFB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3F89B0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889EF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DE41E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380D19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FF638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F1804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D240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01C7F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A60470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A9216F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CC52D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147F0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FDF7F5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C25A6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8613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670F2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BDAC5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188E5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BE61B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138D50" w14:textId="77777777" w:rsidTr="00503750">
        <w:tc>
          <w:tcPr>
            <w:tcW w:w="2302" w:type="dxa"/>
            <w:vAlign w:val="center"/>
          </w:tcPr>
          <w:p w14:paraId="3A92AF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87270B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95A900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54C9F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D5E0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12766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8560B0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7F257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E26B53" w14:textId="77777777" w:rsidTr="00503750">
        <w:tc>
          <w:tcPr>
            <w:tcW w:w="15593" w:type="dxa"/>
            <w:gridSpan w:val="8"/>
            <w:vAlign w:val="center"/>
          </w:tcPr>
          <w:p w14:paraId="0420F8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C63EA7F" w14:textId="77777777" w:rsidTr="00503750">
        <w:tc>
          <w:tcPr>
            <w:tcW w:w="2302" w:type="dxa"/>
            <w:vAlign w:val="center"/>
          </w:tcPr>
          <w:p w14:paraId="2C3C48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FBD536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D34F9C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5FD21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0C75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06AC5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0D703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96270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0FDDE1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0027E8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60B57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3685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B489D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17D5C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718F7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9862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F9466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21BDD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8BFB4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D6E93C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6283D2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BF68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17B94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2CCC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BD06D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BB5E6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8F638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A7D60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6FE89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DDD7C7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FC9D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34E62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6EBF1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A5831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A1CF0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45F02E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1AEA302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AC0B199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71BEE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595A9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9871EC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B56BF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FB1C1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70D3C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7A43A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8231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8518F0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D6A16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9E061E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019D5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1336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19C86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2B0FB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06743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A607C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41A7924" w14:textId="77777777" w:rsidR="00944C3D" w:rsidRDefault="00944C3D" w:rsidP="00944C3D">
      <w:pPr>
        <w:rPr>
          <w:rFonts w:ascii="Arial" w:hAnsi="Arial"/>
          <w:b/>
        </w:rPr>
      </w:pPr>
    </w:p>
    <w:p w14:paraId="66A63EA1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6141DAFC" w14:textId="77777777" w:rsidTr="00503750">
        <w:tc>
          <w:tcPr>
            <w:tcW w:w="1944" w:type="dxa"/>
            <w:vAlign w:val="center"/>
          </w:tcPr>
          <w:p w14:paraId="12BD9D8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0F51F5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564DA4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BA08C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5933F9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9EB60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15DC6C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443D7A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0585BE9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76EE36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2BAC84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14677D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25D0DCD2" w14:textId="77777777" w:rsidTr="00503750">
        <w:tc>
          <w:tcPr>
            <w:tcW w:w="15685" w:type="dxa"/>
            <w:gridSpan w:val="12"/>
            <w:vAlign w:val="center"/>
          </w:tcPr>
          <w:p w14:paraId="367AF3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54FA20F" w14:textId="77777777" w:rsidTr="00503750">
        <w:tc>
          <w:tcPr>
            <w:tcW w:w="1944" w:type="dxa"/>
            <w:vAlign w:val="center"/>
          </w:tcPr>
          <w:p w14:paraId="58B430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3AF61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A3A95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49594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97F82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BC79E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422CD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6212B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18864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87AB5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68670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E9496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A7A20B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0B091D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7B3E7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BB9B6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E9FA7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DEEE2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07B8F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F3424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E60AC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BF17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6F7A0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4C295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7FB31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021263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C005A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64AE56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F3848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D3BBF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835C8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26683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1E2A7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F4B44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58EC5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136D1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F1150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64C45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A6C070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58833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25386F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127EE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3F03C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624A14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4EFBE3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05F8C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5CAF90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5647AE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17015E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A903C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A6786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2675BF3" w14:textId="77777777" w:rsidTr="00503750">
        <w:tc>
          <w:tcPr>
            <w:tcW w:w="1944" w:type="dxa"/>
            <w:vAlign w:val="center"/>
          </w:tcPr>
          <w:p w14:paraId="483173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C160A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49773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13DF6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12F75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4B3A6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11BC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27246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5158B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6960A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527C3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1818F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F68E85" w14:textId="77777777" w:rsidTr="00503750">
        <w:tc>
          <w:tcPr>
            <w:tcW w:w="15685" w:type="dxa"/>
            <w:gridSpan w:val="12"/>
            <w:vAlign w:val="center"/>
          </w:tcPr>
          <w:p w14:paraId="023F6A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3FCE5348" w14:textId="77777777" w:rsidTr="00503750">
        <w:tc>
          <w:tcPr>
            <w:tcW w:w="1944" w:type="dxa"/>
            <w:vAlign w:val="center"/>
          </w:tcPr>
          <w:p w14:paraId="6EC65E8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B256C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5C28C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3889F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5E7C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D675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85339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BDFF4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9BA9A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6D120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FDBCE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E9BF3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598C65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95DC3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D3336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0BD50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9C0F7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AE48D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D0995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3C77C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70506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6DC15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43830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AA53C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FFDA2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29F80B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466BE7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49211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2BF0A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5F81D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AA3B2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4F284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6D4CB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C9B4D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CF8A2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9785C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97B37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71463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55AEB6" w14:textId="77777777" w:rsidTr="00503750">
        <w:tc>
          <w:tcPr>
            <w:tcW w:w="1944" w:type="dxa"/>
            <w:vAlign w:val="center"/>
          </w:tcPr>
          <w:p w14:paraId="791D88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D0C58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DB760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EF839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3B872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61867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1479B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2B1C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7F8E0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1C401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77616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8403C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11F593" w14:textId="77777777" w:rsidTr="00503750">
        <w:tc>
          <w:tcPr>
            <w:tcW w:w="15685" w:type="dxa"/>
            <w:gridSpan w:val="12"/>
            <w:vAlign w:val="center"/>
          </w:tcPr>
          <w:p w14:paraId="791C4F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AA80B98" w14:textId="77777777" w:rsidTr="00503750">
        <w:tc>
          <w:tcPr>
            <w:tcW w:w="1944" w:type="dxa"/>
            <w:vAlign w:val="center"/>
          </w:tcPr>
          <w:p w14:paraId="2206DD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C6A3E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2EB7C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F1609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86FD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4BAA0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6A3C6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077A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DFE2D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B1B3E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F405C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337B1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3CCF20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BD1A6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4F045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0B548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59D55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FE735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3EAE3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3027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35AB3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9B62E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D19E1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4E76D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D6185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B630B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4E2E8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009C2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17F89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4C9BA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9F64F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4CB8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F597D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731E9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0D3FF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FF78E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15A7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4D1E1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5D0D1C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27796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0E00F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ECF19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A09F5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28F7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DA3EF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2075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93E0F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CE5B5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361C6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90B88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A9208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C55258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2FCCD99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2736599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CF4F2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C1768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90556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CC21A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D8AA5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B0885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10827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D895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FE2C8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A23D0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B0D77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E9EF0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F07493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00D67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D5375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5D401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15B68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ACF2E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94425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66538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43D44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D819C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04FB0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C20B0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D2A40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BB51F9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E8ABFA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BE80A37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6523F6E0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FDCCCE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4AE7DF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31C2D990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FC2D0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FC208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12FB7F2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B2135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40079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146F01C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EB06D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16380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3FDC1B8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697626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4AD36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8FD8557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0F117C0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1DF7C772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C28DC9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6A4784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EA6542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40A3238D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45AB21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12C4C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B74F3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921C145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D97B6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037DA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9BC55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AC28C6A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3F003A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6CE30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F2A74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491852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AE811D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6A7E305A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6A9BFB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7D1589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3E461F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234273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4752F1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3FEA1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35E088B8" w14:textId="77777777" w:rsidTr="00503750">
        <w:trPr>
          <w:trHeight w:val="1073"/>
        </w:trPr>
        <w:tc>
          <w:tcPr>
            <w:tcW w:w="3614" w:type="dxa"/>
            <w:vMerge/>
          </w:tcPr>
          <w:p w14:paraId="0611ED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78DC83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3EB452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6C04E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3A9438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6352BA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77D15C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2A540B30" w14:textId="77777777" w:rsidTr="00503750">
        <w:trPr>
          <w:trHeight w:val="283"/>
        </w:trPr>
        <w:tc>
          <w:tcPr>
            <w:tcW w:w="3614" w:type="dxa"/>
          </w:tcPr>
          <w:p w14:paraId="01E9D9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34EC6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02A0A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7D0DF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3172B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AE243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53195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F84A558" w14:textId="77777777" w:rsidTr="00503750">
        <w:trPr>
          <w:trHeight w:val="283"/>
        </w:trPr>
        <w:tc>
          <w:tcPr>
            <w:tcW w:w="3614" w:type="dxa"/>
          </w:tcPr>
          <w:p w14:paraId="753E09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EF19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AB36B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030A3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4FCA1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ACE0E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E1465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AF13892" w14:textId="77777777" w:rsidTr="00503750">
        <w:trPr>
          <w:trHeight w:val="283"/>
        </w:trPr>
        <w:tc>
          <w:tcPr>
            <w:tcW w:w="3614" w:type="dxa"/>
          </w:tcPr>
          <w:p w14:paraId="1EC826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F797D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2D532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7FB53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FCA33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B14EB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C9DC0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313EDDD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E99134D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207DC624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18626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32819D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3190A7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15678F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40F9E3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4DA978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798E0B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96791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754CDB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3C83159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427235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D4869B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BE05E6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39919A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D6D8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35AA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DC47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ACEB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D466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5D8E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F3347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5BFAB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0C0C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F411E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9DD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E1E2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C7FE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7CC2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500E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3B4C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5F0BB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D0581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6AF15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5D01E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3C9E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8B71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9755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B305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D8F1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B850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4F205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637AD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ACF9A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196368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5BBB5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D3DB5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359BF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50F95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1DF73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4508F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1A7C5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4F544E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F6B59B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45DF8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030A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B3FE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4199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9BED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FC3D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C9BF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FC148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393218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062393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8E384A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443910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F1F3F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D558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C3C3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2319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9AA9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73CA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2489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2C9F5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8E1B8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B64F6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B4F76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7AC1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5ADD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0334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148D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976E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86B8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756BC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AC40C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7C259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60134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55D2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7D79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B379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57BE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3323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F785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1D530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5CC82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3E4E4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A4E3C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77EA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65D1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34B9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C551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E052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BAC2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D123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9397C6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677D78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367AC8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F32896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0CD31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E609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FA3F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58DC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18B6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0CA2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B6A4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BE175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F5433F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B530FF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C9824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BAAF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D9B7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672A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E1EF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BF83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11F1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1647B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A21936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52126F3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63DFD8C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1D8CDD8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1A7E1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3635B1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A995E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5E8D35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000F70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112DB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12C5F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141037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63001A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ABCD17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8BD967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C42C00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7CCBF9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4DF5D9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168A9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3CF1AF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4B6A33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5735FDE5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4D5A0C16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128E964A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7475ACA5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032856C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D94AA4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B54B41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B8EC35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EE864F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2B2ED7F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616D25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336787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BB87BB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F70144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9C76D2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7283AD4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54DFE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C34B3E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CE6459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9086CD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343B29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1D27AFA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0D65B2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17530C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7DCF3B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27FBBB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951CA8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EFA9CE7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2C480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78519E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83FD44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3C0E4A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A1050D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092B659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2F621E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233A47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239121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276EFC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7D9FB8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BDA376F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76A1B39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CA3179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7CD2F4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59B54C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30FAFD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4D8D4CC1" w14:textId="77777777" w:rsidR="00944C3D" w:rsidRDefault="00944C3D" w:rsidP="00944C3D">
      <w:pPr>
        <w:rPr>
          <w:rFonts w:ascii="Arial" w:hAnsi="Arial"/>
          <w:b/>
        </w:rPr>
      </w:pPr>
    </w:p>
    <w:p w14:paraId="40C6781F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080215B0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18FB1D0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749527E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19288FA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441BBF2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7780171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5F76C15A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5306B6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438355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06D8F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62E76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274FA5B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69E493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00EB4A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D828C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4516A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D697EF9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0CB55A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2466CA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68188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24D60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1DC2A72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03390A87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3E558F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35C92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17007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54F755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4A16042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3272400" w14:textId="77777777" w:rsidTr="00503750">
        <w:tc>
          <w:tcPr>
            <w:tcW w:w="2835" w:type="dxa"/>
            <w:vAlign w:val="center"/>
          </w:tcPr>
          <w:p w14:paraId="2DF68F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66E945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E1957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D5071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228B6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0EED5D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7A86C829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4F9CED50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524903AF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1F2072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2CA762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31E18A4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4A434B5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DF12DE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1FB9C6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350F74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F4B5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E6C4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03FB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5D37F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10A181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01E3A6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158A17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BADA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5200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FCCC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5475E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0BC27A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F10A6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CD752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8D8A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0838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6D8A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37797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B3F9AB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4308D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25AA7C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6A87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E548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C11B8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ED0E3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532978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197DE4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0DC6D6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15C6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6F6B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3797B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68214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E224E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C6AAE9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73B8DA6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A0864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4D17C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971FE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2AF307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FADD707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B1F1B28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0361B1DD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55F12714" w14:textId="77777777" w:rsidR="00944C3D" w:rsidRDefault="00944C3D" w:rsidP="00944C3D">
      <w:pPr>
        <w:rPr>
          <w:rFonts w:ascii="Arial" w:hAnsi="Arial"/>
          <w:b/>
        </w:rPr>
      </w:pPr>
    </w:p>
    <w:p w14:paraId="1F750229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BB6489F" w14:textId="77777777" w:rsidTr="00503750">
        <w:tc>
          <w:tcPr>
            <w:tcW w:w="2835" w:type="dxa"/>
            <w:vAlign w:val="center"/>
          </w:tcPr>
          <w:p w14:paraId="66E094D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50BAF3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F2C42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500DA6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6ABCA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781DA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2F6EE0B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2B0CCA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24CD59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E564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4E9A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58682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412A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1FA69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616F4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099FC7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B10C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3604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48C2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96AB1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82521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246EF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6667C2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AF0B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5F70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7415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760A4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0FA35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F947E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2ED6D9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5127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5CB6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C0A9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02EAF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35226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4FABC7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521C017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71C20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2C263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2C29F8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F6F344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97542AE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728BB359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0771BB06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746C48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792B26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40E4371A" w14:textId="77777777" w:rsidTr="00503750">
        <w:trPr>
          <w:trHeight w:val="699"/>
        </w:trPr>
        <w:tc>
          <w:tcPr>
            <w:tcW w:w="3502" w:type="dxa"/>
            <w:vMerge/>
          </w:tcPr>
          <w:p w14:paraId="31208E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490D5C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209CF8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1CAD450A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E22C5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66FAC10D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CCCED0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4D5F516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E3E45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760CB4BD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07EA03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629753A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F283E4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55EA4292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708C2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F83081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0DA21EA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3B6EA35B" w14:textId="77777777" w:rsidTr="00503750">
        <w:trPr>
          <w:trHeight w:val="593"/>
        </w:trPr>
        <w:tc>
          <w:tcPr>
            <w:tcW w:w="3497" w:type="dxa"/>
          </w:tcPr>
          <w:p w14:paraId="6B53D3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09E184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BB0DF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68D041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E7DA4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5509EB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A1E9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0F1F7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AE35D3F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7D00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99638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45EE7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636FB22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64D3E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65F3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8E529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BDAF9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2A90E7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4081E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82953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D02CF48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D6DC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0E8BC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DA867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BA320B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2A0B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0C02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52CE8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662B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2F9409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D4092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961DA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0CA88E8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F301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97B2D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1FC6C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AFC446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AD991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7BF9E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E49622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371950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6125BB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F9D69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76ED5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060795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01B89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B7E47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63D05B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7B7D20A9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A5AFA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F511A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13D1CA2" w14:textId="77777777" w:rsidR="00944C3D" w:rsidRDefault="00944C3D" w:rsidP="00944C3D">
      <w:pPr>
        <w:rPr>
          <w:rFonts w:ascii="Arial" w:hAnsi="Arial"/>
          <w:b/>
        </w:rPr>
      </w:pPr>
    </w:p>
    <w:p w14:paraId="40804A12" w14:textId="77777777" w:rsidR="00944C3D" w:rsidRDefault="00944C3D" w:rsidP="00944C3D">
      <w:pPr>
        <w:rPr>
          <w:rFonts w:ascii="Arial" w:hAnsi="Arial"/>
          <w:b/>
        </w:rPr>
      </w:pPr>
    </w:p>
    <w:p w14:paraId="14A65881" w14:textId="77777777" w:rsidR="00944C3D" w:rsidRDefault="00944C3D" w:rsidP="00944C3D">
      <w:pPr>
        <w:rPr>
          <w:rFonts w:ascii="Arial" w:hAnsi="Arial"/>
          <w:b/>
        </w:rPr>
      </w:pPr>
    </w:p>
    <w:p w14:paraId="4C9DF6AC" w14:textId="77777777" w:rsidR="00944C3D" w:rsidRDefault="00944C3D" w:rsidP="00944C3D">
      <w:pPr>
        <w:rPr>
          <w:rFonts w:ascii="Arial" w:hAnsi="Arial"/>
          <w:b/>
        </w:rPr>
      </w:pPr>
    </w:p>
    <w:p w14:paraId="630D0BF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2DFA468E" w14:textId="77777777" w:rsidTr="00503750">
        <w:tc>
          <w:tcPr>
            <w:tcW w:w="2622" w:type="dxa"/>
            <w:vAlign w:val="center"/>
          </w:tcPr>
          <w:p w14:paraId="0690B04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77C7CB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46C910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2A7C72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034BAC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0927BE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54BA37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06F4E3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7BCACB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C8D48D4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57174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6C26F7C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32FB9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08FE27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93D38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CB812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CB3E4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C5D8E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9F4B22E" w14:textId="77777777" w:rsidTr="00503750">
        <w:tc>
          <w:tcPr>
            <w:tcW w:w="2622" w:type="dxa"/>
            <w:vAlign w:val="center"/>
          </w:tcPr>
          <w:p w14:paraId="2DFD69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DC1B7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3BA52D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ACC8E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47578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99DCC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5BB35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AEBD70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B6461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550066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B7944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6522B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95691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9144D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560F8E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4A4B5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4DC1C2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D3E7E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17D93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99F98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AB1E3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7DDDD98" w14:textId="77777777" w:rsidTr="00503750">
        <w:tc>
          <w:tcPr>
            <w:tcW w:w="2622" w:type="dxa"/>
            <w:vAlign w:val="center"/>
          </w:tcPr>
          <w:p w14:paraId="543904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2A5BE858" w14:textId="3D4C4582" w:rsidR="006C7328" w:rsidRPr="008C56AB" w:rsidRDefault="00D7590B" w:rsidP="00D7590B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12623</w:t>
            </w:r>
          </w:p>
        </w:tc>
        <w:tc>
          <w:tcPr>
            <w:tcW w:w="1275" w:type="dxa"/>
            <w:vAlign w:val="center"/>
          </w:tcPr>
          <w:p w14:paraId="22ED381C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018E503C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4BA8BA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171719" w14:textId="73261715" w:rsidR="00944C3D" w:rsidRPr="008C56AB" w:rsidRDefault="00D7590B" w:rsidP="00047B97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12865</w:t>
            </w:r>
          </w:p>
        </w:tc>
      </w:tr>
      <w:tr w:rsidR="0099716A" w:rsidRPr="00050529" w14:paraId="1F2BB8A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58ADC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5B4B09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8C202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5F1B2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45634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A23EC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18538D2" w14:textId="77777777" w:rsidTr="00503750">
        <w:tc>
          <w:tcPr>
            <w:tcW w:w="2622" w:type="dxa"/>
            <w:vAlign w:val="center"/>
          </w:tcPr>
          <w:p w14:paraId="6B58CC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489A89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B8FBE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497AF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A447E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0A83E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04B955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EE179A6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7245C3A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F46DE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4CD3A3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E28EA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BE6C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6372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819D6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0505EF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97107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0041A3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13457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000D2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A9C5F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BFCE7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A10BFA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6580D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6B0658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D8854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21268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72D2C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B0997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C707B1C" w14:textId="77777777" w:rsidTr="00503750">
        <w:tc>
          <w:tcPr>
            <w:tcW w:w="2622" w:type="dxa"/>
            <w:vAlign w:val="center"/>
          </w:tcPr>
          <w:p w14:paraId="0F9453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4854A2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1DCA8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92BA3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A3317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506AE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D804C54" w14:textId="77777777" w:rsidTr="00503750">
        <w:tc>
          <w:tcPr>
            <w:tcW w:w="2622" w:type="dxa"/>
            <w:vAlign w:val="center"/>
          </w:tcPr>
          <w:p w14:paraId="222F94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166675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3C8D1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A0ED2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5BB74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667A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7B306D9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DFD02E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5E65A106" w14:textId="77777777" w:rsidR="00944C3D" w:rsidRPr="008C56AB" w:rsidRDefault="00944C3D" w:rsidP="007936DE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BDF5119" w14:textId="77777777" w:rsidR="00944C3D" w:rsidRPr="008C56AB" w:rsidRDefault="00944C3D" w:rsidP="007936DE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13717D4" w14:textId="77777777" w:rsidR="00944C3D" w:rsidRPr="008C56AB" w:rsidRDefault="007936DE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799A01A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43E0AC8" w14:textId="77777777" w:rsidR="00944C3D" w:rsidRPr="008C56AB" w:rsidRDefault="007936DE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</w:tr>
    </w:tbl>
    <w:p w14:paraId="0BE989B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954B9CD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6DEFA797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6268A72A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63E1F137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5FBFFB1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FD392E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16874DC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411BF28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30FE6A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0059730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7DF5DD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7F1FC1C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B1FA2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29F23C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2E2C0DF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B833E8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7A7A31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3528063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275450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503878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372495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F9CAAD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7E6325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5526767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B35F26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530FF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59834F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16F8C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FA0419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0201FDB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34A7C2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F666DF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2795A79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E350D3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B88F40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005810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5D5B91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48DEF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A9F218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25AE4B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32A9607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63CA48E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1ECC71A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405E9F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2851142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39EF04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3374F11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BAB944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97E38F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A5C22B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415C7E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0652A0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540B645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F9A67C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A2E8B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1EC7BC9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9761C0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18B703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2D5BE53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4C8E34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1EA56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9BBCD8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47CB4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9C4EC5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42ABD0F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F29511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F197ED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0246FAD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60DD0AB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6AC1804C" w14:textId="77777777" w:rsidTr="00503750">
        <w:tc>
          <w:tcPr>
            <w:tcW w:w="2835" w:type="dxa"/>
            <w:vAlign w:val="center"/>
          </w:tcPr>
          <w:p w14:paraId="1AF060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2B1ED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F0193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0A83D5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EA5B7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36836B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2C6C6D7" w14:textId="77777777" w:rsidTr="00503750">
        <w:tc>
          <w:tcPr>
            <w:tcW w:w="2835" w:type="dxa"/>
            <w:vAlign w:val="center"/>
          </w:tcPr>
          <w:p w14:paraId="1C63C4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3A730A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63AA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A3E9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497B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231A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3C34C8" w14:textId="77777777" w:rsidTr="00503750">
        <w:tc>
          <w:tcPr>
            <w:tcW w:w="2835" w:type="dxa"/>
            <w:vAlign w:val="center"/>
          </w:tcPr>
          <w:p w14:paraId="5EC706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4586C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5866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4F7D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9158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FC25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702747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7C1A55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4AF0B56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6CE0A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F245A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66BDE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38F530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444C1DBF" w14:textId="77777777" w:rsidTr="00503750">
        <w:tc>
          <w:tcPr>
            <w:tcW w:w="2835" w:type="dxa"/>
            <w:vAlign w:val="center"/>
          </w:tcPr>
          <w:p w14:paraId="559FA7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68E722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26EF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CB13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B8B3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B9DC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C87DC7" w14:textId="77777777" w:rsidTr="00503750">
        <w:tc>
          <w:tcPr>
            <w:tcW w:w="2835" w:type="dxa"/>
            <w:vAlign w:val="center"/>
          </w:tcPr>
          <w:p w14:paraId="371DF1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12CCF9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85B4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6D59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1F89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EADA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5A80F7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3C8DFA2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2DC2B995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5655EF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2B6C44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E560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3B86729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98D7ED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1F123AF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196C77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2FB5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4061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F3C4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0C8CE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CA07650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2E7C56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4D4A64A8" w14:textId="77777777" w:rsidTr="00503750">
        <w:tc>
          <w:tcPr>
            <w:tcW w:w="2552" w:type="dxa"/>
            <w:shd w:val="clear" w:color="auto" w:fill="auto"/>
            <w:vAlign w:val="center"/>
          </w:tcPr>
          <w:p w14:paraId="508C372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2E2C213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E0228B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3E1057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A9B925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B280E1E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3A0452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2D73D6D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65C616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11282D7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E324FB0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77D03FC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7AB286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2DDB718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69F9DAA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470572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4CB54B2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20EB3CA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9140CA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0D34C9DC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136F6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149AAE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191AB375" w14:textId="77777777" w:rsidTr="00503750">
        <w:tc>
          <w:tcPr>
            <w:tcW w:w="4395" w:type="dxa"/>
            <w:vMerge/>
          </w:tcPr>
          <w:p w14:paraId="3D30ACA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0F5C51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63A3AC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454E59B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0634B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6C551A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17D79A7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7DBF99A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69D3C2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7BDB80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EE1649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2F2CEE77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D03442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3159DF96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5FE354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88E4C40" w14:textId="77777777" w:rsidTr="00503750">
        <w:tc>
          <w:tcPr>
            <w:tcW w:w="4395" w:type="dxa"/>
            <w:vAlign w:val="center"/>
          </w:tcPr>
          <w:p w14:paraId="69C527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4B9370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251D61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6C1171E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161019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02B5E7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7774C9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E9902A0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8A0AC7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570557E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30915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796B5CD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F067C3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6D7E40E" w14:textId="17922762" w:rsidR="00944C3D" w:rsidRPr="008C56AB" w:rsidRDefault="00D7590B" w:rsidP="006C7328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57267</w:t>
            </w:r>
          </w:p>
        </w:tc>
        <w:tc>
          <w:tcPr>
            <w:tcW w:w="2835" w:type="dxa"/>
            <w:vAlign w:val="center"/>
          </w:tcPr>
          <w:p w14:paraId="3354CF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BC96226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07C71C2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4F6A5548" w14:textId="77777777" w:rsidTr="00503750">
        <w:tc>
          <w:tcPr>
            <w:tcW w:w="4395" w:type="dxa"/>
            <w:vAlign w:val="center"/>
          </w:tcPr>
          <w:p w14:paraId="7C8EED0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1228645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329D163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66202EAE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3D569D6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3EE2122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1DF147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3FFDD88F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7BABBE2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06ABA3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1AF5F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56B9C565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0869CB0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5D9EBD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DDEC8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00DE00DD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2FD6883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54345542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6B7B66A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3BE1E870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5FD3D79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5D032D6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DF284E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49EEBF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FCEAC4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6B337C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2CBDAB38" w14:textId="77777777" w:rsidTr="00503750">
        <w:tc>
          <w:tcPr>
            <w:tcW w:w="1843" w:type="dxa"/>
            <w:vAlign w:val="center"/>
          </w:tcPr>
          <w:p w14:paraId="54703C1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70BE13F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47120F1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1AD94C6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1D54F8F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5FDFE4A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2B5310F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56F40655" w14:textId="77777777" w:rsidTr="00503750">
        <w:tc>
          <w:tcPr>
            <w:tcW w:w="1843" w:type="dxa"/>
            <w:vAlign w:val="center"/>
          </w:tcPr>
          <w:p w14:paraId="035E49A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533B678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8FE745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4C1009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B40B7C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CD686F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D03698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EEF1A96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6AA3BDB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6B3448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659618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DFEB05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EBFB39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B59E53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2BAAF9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53CF699" w14:textId="77777777" w:rsidTr="00503750">
        <w:tc>
          <w:tcPr>
            <w:tcW w:w="1843" w:type="dxa"/>
            <w:vAlign w:val="center"/>
          </w:tcPr>
          <w:p w14:paraId="05DBA11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55BFDCD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C8772F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351CE7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46B4EB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3B7193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24E69C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A6DD071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7ECD165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1CDFABE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BD286B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6873DD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D5BA09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F2CB1F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0B5684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3EB5380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11E273C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3780E61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7072AA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8FB90D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5F0A25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B8F837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BB46DF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5EF4D3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872DAA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2E12F438" w14:textId="77777777" w:rsidTr="00503750">
        <w:trPr>
          <w:trHeight w:val="664"/>
        </w:trPr>
        <w:tc>
          <w:tcPr>
            <w:tcW w:w="3372" w:type="dxa"/>
          </w:tcPr>
          <w:p w14:paraId="493BFD8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1D7B213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7B5A1F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7494CBD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82FD55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4E196C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0721B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7B1BA6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B5D03F9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A6E2D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D4F4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4BAFFE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8492C8E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A3F18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19539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018B6A8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24F7A8F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4C1906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70A45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988A72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F243AC0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BEEAA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E1FEB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3A9423F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2A81C981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01C2C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3D5FF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F5F39A3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332F861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6B871569" w14:textId="77777777" w:rsidTr="00503750">
        <w:tc>
          <w:tcPr>
            <w:tcW w:w="2835" w:type="dxa"/>
            <w:vAlign w:val="center"/>
          </w:tcPr>
          <w:p w14:paraId="056F9D1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5EA854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31089DC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329AE8F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7BE717C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A1B0290" w14:textId="77777777" w:rsidTr="00503750">
        <w:tc>
          <w:tcPr>
            <w:tcW w:w="2835" w:type="dxa"/>
          </w:tcPr>
          <w:p w14:paraId="384D564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09F4BD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D0C8A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398D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BE98E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EE19C4E" w14:textId="77777777" w:rsidTr="00503750">
        <w:tc>
          <w:tcPr>
            <w:tcW w:w="2835" w:type="dxa"/>
          </w:tcPr>
          <w:p w14:paraId="093E2A6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30ED6D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A047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2D8E2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57404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D9CBDE9" w14:textId="77777777" w:rsidTr="00503750">
        <w:tc>
          <w:tcPr>
            <w:tcW w:w="2835" w:type="dxa"/>
          </w:tcPr>
          <w:p w14:paraId="703628A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68C3C5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74DB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303CD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3F809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5CB7210" w14:textId="77777777" w:rsidTr="00503750">
        <w:tc>
          <w:tcPr>
            <w:tcW w:w="2835" w:type="dxa"/>
            <w:vAlign w:val="center"/>
          </w:tcPr>
          <w:p w14:paraId="312E759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5E6171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B589B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4A7E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1EFC0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D2C4410" w14:textId="77777777" w:rsidTr="00503750">
        <w:tc>
          <w:tcPr>
            <w:tcW w:w="2835" w:type="dxa"/>
            <w:vAlign w:val="center"/>
          </w:tcPr>
          <w:p w14:paraId="18E3CCF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763A20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F009E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5C367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45E9F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D4B41CD" w14:textId="77777777" w:rsidTr="00503750">
        <w:tc>
          <w:tcPr>
            <w:tcW w:w="2835" w:type="dxa"/>
          </w:tcPr>
          <w:p w14:paraId="563BF89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55BCD6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88C52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A4B8D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F7241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9BD1FA3" w14:textId="77777777" w:rsidTr="00503750">
        <w:tc>
          <w:tcPr>
            <w:tcW w:w="2835" w:type="dxa"/>
          </w:tcPr>
          <w:p w14:paraId="7B2850A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4AB08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065D4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D86F2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D08E8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B790093" w14:textId="77777777" w:rsidTr="00503750">
        <w:tc>
          <w:tcPr>
            <w:tcW w:w="2835" w:type="dxa"/>
          </w:tcPr>
          <w:p w14:paraId="2773832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157B98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19C39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1670B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92640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C17D568" w14:textId="77777777" w:rsidR="00944C3D" w:rsidRDefault="00944C3D" w:rsidP="00944C3D">
      <w:pPr>
        <w:rPr>
          <w:rFonts w:ascii="Arial" w:hAnsi="Arial"/>
          <w:b/>
        </w:rPr>
      </w:pPr>
    </w:p>
    <w:p w14:paraId="0962ADA2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6FBB0FA4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29ABD1D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3F9D91C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1AEE380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3FE7B83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3791CEE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39D027CB" w14:textId="77777777" w:rsidTr="00503750">
        <w:trPr>
          <w:trHeight w:val="443"/>
        </w:trPr>
        <w:tc>
          <w:tcPr>
            <w:tcW w:w="2560" w:type="dxa"/>
          </w:tcPr>
          <w:p w14:paraId="7653E85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0C05EC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A5E78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537B4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5257A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320E645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01936D4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0FD481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6867D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087E1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7D3CB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54E3F95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02EC24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1CDFF6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6F256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9DE5D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2BB44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5A9B614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55EA1AC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11125A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838E7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A032E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726C6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ABB0A83" w14:textId="77777777" w:rsidR="00944C3D" w:rsidRDefault="00944C3D" w:rsidP="00944C3D">
      <w:pPr>
        <w:rPr>
          <w:rFonts w:ascii="Arial" w:hAnsi="Arial"/>
          <w:b/>
        </w:rPr>
      </w:pPr>
    </w:p>
    <w:p w14:paraId="348F16FC" w14:textId="77777777" w:rsidR="00944C3D" w:rsidRDefault="00944C3D" w:rsidP="00944C3D">
      <w:pPr>
        <w:rPr>
          <w:rFonts w:ascii="Arial" w:hAnsi="Arial"/>
          <w:b/>
        </w:rPr>
      </w:pPr>
    </w:p>
    <w:p w14:paraId="7071A1C1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2574BA5" w14:textId="77777777" w:rsidR="00944C3D" w:rsidRDefault="00944C3D" w:rsidP="00944C3D">
      <w:pPr>
        <w:rPr>
          <w:rFonts w:ascii="Arial" w:hAnsi="Arial"/>
          <w:b/>
        </w:rPr>
      </w:pPr>
    </w:p>
    <w:p w14:paraId="79FDCD6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54AC1D31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8BD1DA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2A26EBE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3235CAA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C15F31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9E8C74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232C16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032132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EF940D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11AD7F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DDB5A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3195C5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1520E00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B3A396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3B8EA2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7FC9E4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3EFCC8C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186F9B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7F55064C" w14:textId="77777777" w:rsidTr="00503750">
        <w:trPr>
          <w:trHeight w:val="677"/>
        </w:trPr>
        <w:tc>
          <w:tcPr>
            <w:tcW w:w="3358" w:type="dxa"/>
          </w:tcPr>
          <w:p w14:paraId="3225C52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6E0A534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D2A6AE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EF7223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BDF89A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9B058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D3F42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229761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9E8609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62CE34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BC8D1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37E11A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BA33A4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0FFF6F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57639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11F947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6779F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620E4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6E6D9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D7BA77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38F6D4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060F5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2AA61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B776F0B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2BD5353C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D681B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E0471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EBD7B5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5BF050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0646387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C2FF7C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741E6F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319FBB2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4EF129E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4E1B31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5AC402A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7DC1D3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25A84F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596CEBC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4C2660D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75D691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585E18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C29F31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05F037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8156EE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6A9216D2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94BAED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777F550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AEEE9F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78C3CFB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18266C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02ACEC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EFDBE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CEC0AE2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4A0C374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51B0C3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53BA9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60379F9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66A5BA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94B61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BDE9B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5A58659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E6B0D0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BDF17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8A24E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F3DE73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A1FFD7E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84C99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DAD5F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4DC0CD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8E632A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615FCEE1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12313B1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05B554E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885D59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2CB6CE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390837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4A0FBA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86C03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5869FF1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11E5FC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554DC2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209F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36FB1C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8B2B54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4AE1E8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7AC98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DF464D6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F03813F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4822D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12971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E72C020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23CD5311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6F867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29DE5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341367B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7D408FD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22D949C8" w14:textId="77777777" w:rsidTr="00503750">
        <w:tc>
          <w:tcPr>
            <w:tcW w:w="3686" w:type="dxa"/>
            <w:vAlign w:val="center"/>
          </w:tcPr>
          <w:p w14:paraId="7C69B8D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7EE5BFC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4EFB899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6959D3F9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4F049C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14B6C7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58D509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AF2EEE5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625E1D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65665B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B88676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52914A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4C3AE4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2024AB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CF81AC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8451D5D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409E68A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ADE2BD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E846A9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8FA6C69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2163FF15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A1DE98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289419B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4AA394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87E051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43D9B8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A8353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B1F3D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76FB767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595FD5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76252F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BA797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03CEC31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3DBB6B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EFCA1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CBB80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D7261BD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C3DD0CB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A7FD0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45CF6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E1388AB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181C689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4E5A6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939EB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E6ED7C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D587DA0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6D853E5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4CD4427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41739D4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A12585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479A5BA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606E44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16FC3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D7E2AC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7BA19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096331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AD16D0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C3B250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74083B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EF8335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F50921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610244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98808B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2D7051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0DEB5E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670A3D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2C3195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1AFF5A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A4B7A6E" w14:textId="77777777" w:rsidR="00944C3D" w:rsidRDefault="00944C3D" w:rsidP="00944C3D">
      <w:pPr>
        <w:rPr>
          <w:sz w:val="22"/>
          <w:szCs w:val="22"/>
        </w:rPr>
      </w:pPr>
    </w:p>
    <w:p w14:paraId="5CA48E53" w14:textId="77777777" w:rsidR="00944C3D" w:rsidRDefault="00944C3D" w:rsidP="00944C3D">
      <w:pPr>
        <w:rPr>
          <w:sz w:val="22"/>
          <w:szCs w:val="22"/>
        </w:rPr>
      </w:pPr>
    </w:p>
    <w:p w14:paraId="2FF4E11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606D0301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511925AA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4CC6BE9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F8AFD9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122FC6C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E88A7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5C273259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6D13F0F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310FD40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745CF1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06AC7DC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66C35D9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6FEB55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243DC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2C8E4A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B82337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5CFD2F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8132D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000329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FF7C82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1FC788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4D7A5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4EAA2A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2A2910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71A23A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7A8E1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F133D0C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586FABC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4F1DBE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20DE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ABEB22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019D100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973A6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4B7D0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A7DF38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00C63587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F0033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5B5CC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CF3E72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3F74844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064FCD00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409C19A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3F917B1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4B2C874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0A84F55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E7830A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23F00E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B72B4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1F34D2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9C4D0F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7E915C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99E88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F4B501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DE4D1B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3E4DA0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31D1F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2367D2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74D7F9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1324A4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FD67A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B156DA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F6B739E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83F4E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FAC2B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CF19CC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01CBB25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94450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CD546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268FBC8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3C17C712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73CDC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4E00D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090160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2A9D35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581ED2A1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318352A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606237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048C37F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124B07F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37D92C1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6373D1E6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6D4851F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A7CB89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C310B6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6F65005D" w14:textId="77777777" w:rsidR="00944C3D" w:rsidRPr="003607F0" w:rsidRDefault="00944C3D" w:rsidP="00944C3D"/>
    <w:p w14:paraId="10CBDF82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C599D" w14:textId="77777777" w:rsidR="00F54717" w:rsidRDefault="00F54717">
      <w:r>
        <w:separator/>
      </w:r>
    </w:p>
  </w:endnote>
  <w:endnote w:type="continuationSeparator" w:id="0">
    <w:p w14:paraId="22E36FA2" w14:textId="77777777" w:rsidR="00F54717" w:rsidRDefault="00F54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5C3CC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6C351218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AD41A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B77DDE2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B5D1D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60A01FCA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F24B0" w14:textId="77777777" w:rsidR="00F54717" w:rsidRDefault="00F54717">
      <w:r>
        <w:separator/>
      </w:r>
    </w:p>
  </w:footnote>
  <w:footnote w:type="continuationSeparator" w:id="0">
    <w:p w14:paraId="1D296F46" w14:textId="77777777" w:rsidR="00F54717" w:rsidRDefault="00F547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0502888">
    <w:abstractNumId w:val="13"/>
  </w:num>
  <w:num w:numId="2" w16cid:durableId="799302507">
    <w:abstractNumId w:val="17"/>
  </w:num>
  <w:num w:numId="3" w16cid:durableId="894659173">
    <w:abstractNumId w:val="8"/>
  </w:num>
  <w:num w:numId="4" w16cid:durableId="1639653743">
    <w:abstractNumId w:val="7"/>
  </w:num>
  <w:num w:numId="5" w16cid:durableId="77656287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2672206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19739552">
    <w:abstractNumId w:val="20"/>
  </w:num>
  <w:num w:numId="8" w16cid:durableId="586577516">
    <w:abstractNumId w:val="10"/>
  </w:num>
  <w:num w:numId="9" w16cid:durableId="1243373220">
    <w:abstractNumId w:val="0"/>
  </w:num>
  <w:num w:numId="10" w16cid:durableId="1937978491">
    <w:abstractNumId w:val="19"/>
  </w:num>
  <w:num w:numId="11" w16cid:durableId="1349678167">
    <w:abstractNumId w:val="6"/>
  </w:num>
  <w:num w:numId="12" w16cid:durableId="1387875365">
    <w:abstractNumId w:val="9"/>
  </w:num>
  <w:num w:numId="13" w16cid:durableId="610288277">
    <w:abstractNumId w:val="12"/>
  </w:num>
  <w:num w:numId="14" w16cid:durableId="996809564">
    <w:abstractNumId w:val="15"/>
  </w:num>
  <w:num w:numId="15" w16cid:durableId="430979076">
    <w:abstractNumId w:val="14"/>
  </w:num>
  <w:num w:numId="16" w16cid:durableId="391972971">
    <w:abstractNumId w:val="2"/>
  </w:num>
  <w:num w:numId="17" w16cid:durableId="1973174348">
    <w:abstractNumId w:val="4"/>
  </w:num>
  <w:num w:numId="18" w16cid:durableId="2105373854">
    <w:abstractNumId w:val="11"/>
  </w:num>
  <w:num w:numId="19" w16cid:durableId="112867426">
    <w:abstractNumId w:val="5"/>
  </w:num>
  <w:num w:numId="20" w16cid:durableId="194735469">
    <w:abstractNumId w:val="18"/>
  </w:num>
  <w:num w:numId="21" w16cid:durableId="1471287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47B97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51C8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C7328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3760"/>
    <w:rsid w:val="007450CC"/>
    <w:rsid w:val="00752C7A"/>
    <w:rsid w:val="00755C3C"/>
    <w:rsid w:val="0076308E"/>
    <w:rsid w:val="007719DD"/>
    <w:rsid w:val="007772AA"/>
    <w:rsid w:val="007822F9"/>
    <w:rsid w:val="00790961"/>
    <w:rsid w:val="007936DE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A4887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7590B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4717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1442FB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A4F08-E0F5-4D80-B7DC-FE0823E8D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4</TotalTime>
  <Pages>16</Pages>
  <Words>5276</Words>
  <Characters>30076</Characters>
  <Application>Microsoft Office Word</Application>
  <DocSecurity>0</DocSecurity>
  <Lines>250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HROMNIKOVA Jana</dc:creator>
  <cp:lastModifiedBy>KOSTELNA Marcela</cp:lastModifiedBy>
  <cp:revision>2</cp:revision>
  <cp:lastPrinted>2009-07-30T10:15:00Z</cp:lastPrinted>
  <dcterms:created xsi:type="dcterms:W3CDTF">2023-03-21T09:03:00Z</dcterms:created>
  <dcterms:modified xsi:type="dcterms:W3CDTF">2023-03-21T09:03:00Z</dcterms:modified>
</cp:coreProperties>
</file>