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7313E6" w:rsidRPr="007313E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7313E6" w:rsidRPr="007313E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13E6" w:rsidRPr="004F4AE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13E6" w:rsidRPr="004F4AED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7313E6" w:rsidRPr="007313E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7313E6" w:rsidRPr="007313E6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7313E6" w:rsidRPr="007313E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7313E6" w:rsidRPr="007313E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7313E6" w:rsidRPr="007313E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7313E6" w:rsidRPr="007313E6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7313E6" w:rsidRPr="007313E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7313E6" w:rsidRPr="007313E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7313E6" w:rsidRPr="007313E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7313E6" w:rsidRPr="007313E6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7313E6" w:rsidRPr="007313E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7313E6" w:rsidRPr="007313E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13E6" w:rsidRPr="004F4AE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36123170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13E6" w:rsidRPr="004F4AED">
                              <w:rPr>
                                <w:rFonts w:ascii="Arial" w:hAnsi="Arial" w:cs="Arial"/>
                                <w:noProof/>
                              </w:rPr>
                              <w:t>36123170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13E6" w:rsidRPr="004F4AE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2021576711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13E6" w:rsidRPr="004F4AED">
                              <w:rPr>
                                <w:rFonts w:ascii="Arial" w:hAnsi="Arial" w:cs="Arial"/>
                                <w:noProof/>
                              </w:rPr>
                              <w:t>2021576711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13E6" w:rsidRPr="004F4AE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Jána Hollého 888/8,889/6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13E6" w:rsidRPr="004F4AED">
                              <w:rPr>
                                <w:rFonts w:ascii="Arial" w:hAnsi="Arial" w:cs="Arial"/>
                                <w:noProof/>
                              </w:rPr>
                              <w:t>Spoločenstvo vlastníkov Jána Hollého 888/8,889/6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13E6" w:rsidRPr="004F4AE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Hollého 6,8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13E6" w:rsidRPr="004F4AED">
                              <w:rPr>
                                <w:rFonts w:ascii="Arial" w:hAnsi="Arial" w:cs="Arial"/>
                                <w:noProof/>
                              </w:rPr>
                              <w:t>Hollého 6,8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13E6" w:rsidRPr="004F4AE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13E6" w:rsidRPr="004F4AED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13E6" w:rsidRPr="004F4AE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13E6" w:rsidRPr="004F4AED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13E6" w:rsidRPr="004F4AE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13E6" w:rsidRPr="004F4AED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13E6" w:rsidRPr="004F4AE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13E6" w:rsidRPr="004F4AED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313E6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7313E6">
        <w:rPr>
          <w:rFonts w:ascii="Arial" w:hAnsi="Arial"/>
          <w:sz w:val="22"/>
          <w:szCs w:val="22"/>
        </w:rPr>
        <w:t>Hollého 6,8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7313E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Soňa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Steklá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7313E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7313E6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bytu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12257.54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15976.07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16986.21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11247.40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12257.54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15976.07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16986.21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11247.40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730"/>
        <w:gridCol w:w="1610"/>
        <w:gridCol w:w="1553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374.08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374.08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  <w:lang w:eastAsia="sk-SK"/>
              </w:rPr>
              <w:t>114.60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  <w:lang w:eastAsia="sk-SK"/>
              </w:rPr>
              <w:t>-62.00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52.60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45572.27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7313E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76784,06</w:t>
            </w:r>
          </w:p>
        </w:tc>
        <w:tc>
          <w:tcPr>
            <w:tcW w:w="1843" w:type="dxa"/>
            <w:vAlign w:val="center"/>
          </w:tcPr>
          <w:p w:rsidR="00944C3D" w:rsidRPr="00E05001" w:rsidRDefault="007313E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84021,58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3E6" w:rsidRPr="004F4AE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6FB9" w:rsidRDefault="00D26FB9">
      <w:r>
        <w:separator/>
      </w:r>
    </w:p>
  </w:endnote>
  <w:endnote w:type="continuationSeparator" w:id="0">
    <w:p w:rsidR="00D26FB9" w:rsidRDefault="00D26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6FB9" w:rsidRDefault="00D26FB9">
      <w:r>
        <w:separator/>
      </w:r>
    </w:p>
  </w:footnote>
  <w:footnote w:type="continuationSeparator" w:id="0">
    <w:p w:rsidR="00D26FB9" w:rsidRDefault="00D26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659573">
    <w:abstractNumId w:val="13"/>
  </w:num>
  <w:num w:numId="2" w16cid:durableId="189418511">
    <w:abstractNumId w:val="17"/>
  </w:num>
  <w:num w:numId="3" w16cid:durableId="1458110623">
    <w:abstractNumId w:val="8"/>
  </w:num>
  <w:num w:numId="4" w16cid:durableId="1932203543">
    <w:abstractNumId w:val="7"/>
  </w:num>
  <w:num w:numId="5" w16cid:durableId="106706966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375051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621766">
    <w:abstractNumId w:val="20"/>
  </w:num>
  <w:num w:numId="8" w16cid:durableId="2040734984">
    <w:abstractNumId w:val="10"/>
  </w:num>
  <w:num w:numId="9" w16cid:durableId="740254057">
    <w:abstractNumId w:val="0"/>
  </w:num>
  <w:num w:numId="10" w16cid:durableId="170486363">
    <w:abstractNumId w:val="19"/>
  </w:num>
  <w:num w:numId="11" w16cid:durableId="1209756006">
    <w:abstractNumId w:val="6"/>
  </w:num>
  <w:num w:numId="12" w16cid:durableId="585307944">
    <w:abstractNumId w:val="9"/>
  </w:num>
  <w:num w:numId="13" w16cid:durableId="961613805">
    <w:abstractNumId w:val="12"/>
  </w:num>
  <w:num w:numId="14" w16cid:durableId="510294375">
    <w:abstractNumId w:val="15"/>
  </w:num>
  <w:num w:numId="15" w16cid:durableId="1686402951">
    <w:abstractNumId w:val="14"/>
  </w:num>
  <w:num w:numId="16" w16cid:durableId="1670983528">
    <w:abstractNumId w:val="2"/>
  </w:num>
  <w:num w:numId="17" w16cid:durableId="2013099374">
    <w:abstractNumId w:val="4"/>
  </w:num>
  <w:num w:numId="18" w16cid:durableId="1475369802">
    <w:abstractNumId w:val="11"/>
  </w:num>
  <w:num w:numId="19" w16cid:durableId="577787849">
    <w:abstractNumId w:val="5"/>
  </w:num>
  <w:num w:numId="20" w16cid:durableId="1568026714">
    <w:abstractNumId w:val="18"/>
  </w:num>
  <w:num w:numId="21" w16cid:durableId="375157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888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9616625.doc"/>
    <w:docVar w:name="arg5" w:val="5"/>
  </w:docVars>
  <w:rsids>
    <w:rsidRoot w:val="007313E6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313E6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26FB9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00D367"/>
  <w15:docId w15:val="{DDA20866-2154-47D0-8178-1A53DA1C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6</TotalTime>
  <Pages>1</Pages>
  <Words>5344</Words>
  <Characters>30466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2023-03-21T11:48:00Z</dcterms:created>
  <dcterms:modified xsi:type="dcterms:W3CDTF">2023-03-21T11:54:00Z</dcterms:modified>
</cp:coreProperties>
</file>