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0DDCB0B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06E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00D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53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BCE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ADA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FB6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AC4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CA0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C7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B31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C74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106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588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617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3FD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1DB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A31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CAC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737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1D2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369A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494169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742F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064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A94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1B9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E823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E3F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0529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0A65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E63B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4F6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2492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0910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8DF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3B8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A12F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35A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B080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3641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698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AC4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0514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E1A2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3565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877B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90D3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18D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3EDD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10A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BAF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610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8A0D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2EBC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89B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1C8ED4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411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DA6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A6E4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9491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50F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3A5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FCB4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76F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27C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68D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6BD6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0860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C07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29F6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6FA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2E21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049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C5E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4EB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2F9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995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93F1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A944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A427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8560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12A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7B1D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6FB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BC54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F07A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A946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9D7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A5FC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444097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43C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C178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4ABA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77C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9F05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A72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692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166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8741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656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666A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034A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1DC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64C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18B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1797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DEF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6CEA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6000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0BDD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4A56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06F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163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7D5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D304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663D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397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45F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E25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0260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6FE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A4BA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87BB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7FAFCC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B17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805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17D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DCA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04A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EC0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F17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AE2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613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CD1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447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7F1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16B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8BB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484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C08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450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EE1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985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464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EE0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B39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349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8C8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FB5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45D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088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F75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DB5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FA3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02B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E9F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89F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2861E5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0C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CD5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BD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BAD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C27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BA2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42B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527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08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820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30B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212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14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85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032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851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AA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73B4A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22C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37F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5BE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FA1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80F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696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5F5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72F7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8280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95E1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F699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66AB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DF6C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4EB7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E3CF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AA74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407D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2792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81B7987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22A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2BB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E29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FE1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5F5C3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720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0C5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3EC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755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6D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7A8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59E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FC6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D3D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A73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AE2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53B902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D41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088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5B8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6A6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CF3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6BC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D13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C04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A85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B94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CCC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115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999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F24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6C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9BD24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2B1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E59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EC7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B97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31C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D01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0EE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6A7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324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D93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9BD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E07BF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05B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B63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304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BC6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14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2E9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7FD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059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718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2E1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4D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ABF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7DF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7F7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6A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F1F9B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F13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1D8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9B9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CCA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F61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822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A1D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5490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0C89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D657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5B2B32" w14:textId="1FE2B996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1966C7">
              <w:rPr>
                <w:rFonts w:ascii="Arial" w:hAnsi="Arial"/>
                <w:lang w:eastAsia="sk-SK"/>
              </w:rPr>
              <w:t>2</w:t>
            </w:r>
            <w:r w:rsidR="006945BF">
              <w:rPr>
                <w:rFonts w:ascii="Arial" w:hAnsi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5259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0A2A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D618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31EA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AF53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EC41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61A5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CA5C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1F7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63D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E5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0C9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3CB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C24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1D5B5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56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AB4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FA4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12C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6AC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690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7F45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AD22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1DD4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7459B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4AB4890A" wp14:editId="0AFA145C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19DC80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1D6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B3DD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563F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C8CF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92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A3A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B55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F58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20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6DC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D12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DF6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3C1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1F98BE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846CC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CA83DC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3C03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6EBCB17" wp14:editId="0EDAF7A4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77A7CC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15B1098" wp14:editId="1D984BAC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89604A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69BBEA7" wp14:editId="4FEE08B6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EA2C68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9D10FE5" wp14:editId="645BC5F7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CBD9B5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2FC685A6" wp14:editId="6E0200E0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04C6E3" w14:textId="25F9EAD5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1966C7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6945BF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C685A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6404C6E3" w14:textId="25F9EAD5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1966C7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6945BF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5DE88DD4" wp14:editId="3D95F2FB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E35CC6" w14:textId="04AEEDC4" w:rsidR="000B647F" w:rsidRDefault="0099716A" w:rsidP="00944C3D">
                                  <w:r>
                                    <w:t>20</w:t>
                                  </w:r>
                                  <w:r w:rsidR="001966C7">
                                    <w:t>2</w:t>
                                  </w:r>
                                  <w:r w:rsidR="006945BF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E88DD4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AE35CC6" w14:textId="04AEEDC4" w:rsidR="000B647F" w:rsidRDefault="0099716A" w:rsidP="00944C3D">
                            <w:r>
                              <w:t>20</w:t>
                            </w:r>
                            <w:r w:rsidR="001966C7">
                              <w:t>2</w:t>
                            </w:r>
                            <w:r w:rsidR="006945BF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3C974F6A" wp14:editId="13CE733F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3AAD3D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E61B5F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58E1F7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85AF40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227F447" wp14:editId="01D33112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058C2D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E0E3AF6" wp14:editId="22F8A46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E76741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7C87E6E" wp14:editId="21A70878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049BF8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1FFCBA83" wp14:editId="3D8C020A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0C23DA" w14:textId="45EADCAE" w:rsidR="000B647F" w:rsidRDefault="0099716A" w:rsidP="00944C3D">
                                  <w:r>
                                    <w:t>20</w:t>
                                  </w:r>
                                  <w:r w:rsidR="006945BF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FCBA83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170C23DA" w14:textId="45EADCAE" w:rsidR="000B647F" w:rsidRDefault="0099716A" w:rsidP="00944C3D">
                            <w:r>
                              <w:t>20</w:t>
                            </w:r>
                            <w:r w:rsidR="006945BF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F371A4A" wp14:editId="3FF86EDC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C07B7B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38C1CFEE" wp14:editId="7E52A769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6A644F" w14:textId="2C324746" w:rsidR="000B647F" w:rsidRDefault="0099716A" w:rsidP="00944C3D">
                                  <w:r>
                                    <w:t>20</w:t>
                                  </w:r>
                                  <w:r w:rsidR="006945BF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C1CFEE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F6A644F" w14:textId="2C324746" w:rsidR="000B647F" w:rsidRDefault="0099716A" w:rsidP="00944C3D">
                            <w:r>
                              <w:t>20</w:t>
                            </w:r>
                            <w:r w:rsidR="006945BF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43ED7210" wp14:editId="073DA0AA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39A0ED" w14:textId="5E20DEAB" w:rsidR="000B647F" w:rsidRDefault="006945BF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ED7210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1139A0ED" w14:textId="5E20DEAB" w:rsidR="000B647F" w:rsidRDefault="006945BF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451511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EA0CC4D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56140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159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539CD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525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0C5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325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5EB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2BD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16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31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59A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C73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744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E60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5D5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59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B2B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657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5D4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ED3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F8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2AB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21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15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026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EF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B59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1887C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BC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C14D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CB4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C42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D93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14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B57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627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05B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617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62B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4D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6B2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18C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FF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6A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B1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2C2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846F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6C33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B5D1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EDB7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7946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59B5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4797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3F0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A0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7A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7A3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C7F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DA7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6FA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651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4B81B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CE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D0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5AB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E8D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B23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78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85E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69C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324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873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27A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7BA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3C6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F96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1AC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EBD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BD0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5E2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FB7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211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F41E9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38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67E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61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DCA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C90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D12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A17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61F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0BEAA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C6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B56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B00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737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BC1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3F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1F5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2F3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2C2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1BB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AC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759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382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52E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2E7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64A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4DC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C37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90B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A1E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53F8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A4F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661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F39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A4F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08F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D87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14F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DC902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6E7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87B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A1E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21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A11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E6D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99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A55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7E3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3E1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D6D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E5D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F8C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E5B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4C3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930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57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D6E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B1F9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CFD6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6299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982B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BF0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67D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1883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048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DFF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855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2A5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128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AEE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7C2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E4F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6562D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257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6FF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B83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F47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672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F06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C29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E6E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561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D06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C08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638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917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8D2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8F6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7F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B39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755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9C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C964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29D7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3E83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5331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AF44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F19E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4B91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8F8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002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1C90C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CEF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E7A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2494CDB" wp14:editId="3116691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EFDFE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DDB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728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6E3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9A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03D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477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0B1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53C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1E3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13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881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661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4AE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8A2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B17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802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6A3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058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EF0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CB2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EFD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E66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DEE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E19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E52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01F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15F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BA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157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86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6CD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5653C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AE02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7A7464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73F62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BC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3CB6B88" wp14:editId="6DE90CC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A468D7" w14:textId="77777777" w:rsidR="000B647F" w:rsidRPr="00391121" w:rsidRDefault="00F72E9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36124842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A332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F72E9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36124842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372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903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694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D67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5B1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7C7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034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5C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116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09B4BD7" wp14:editId="00B9372C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4361FB" w14:textId="77777777" w:rsidR="000B647F" w:rsidRPr="00391121" w:rsidRDefault="00F72E9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2021601219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F72E9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2021601219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AA9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197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115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38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AB1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6E9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0B2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DB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001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DF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6F3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8C4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E03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2D3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A5D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E89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3F24D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8BD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09E6F68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C8C78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F10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762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E58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06D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D7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06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720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B85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BFE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F44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1A5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300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DEB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9DD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C7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9969D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57C6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832B1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A57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C865213" wp14:editId="28077A7F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69092D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SVB </w:t>
                                  </w:r>
                                  <w:r w:rsidR="00F72E9D">
                                    <w:rPr>
                                      <w:rFonts w:ascii="Arial" w:hAnsi="Arial" w:cs="Arial"/>
                                    </w:rPr>
                                    <w:t xml:space="preserve">Duklianskych  hrdinov  875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SVB </w:t>
                            </w:r>
                            <w:r w:rsidR="00F72E9D">
                              <w:rPr>
                                <w:rFonts w:ascii="Arial" w:hAnsi="Arial" w:cs="Arial"/>
                              </w:rPr>
                              <w:t xml:space="preserve">Duklianskych  hrdinov  875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393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77F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927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962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41A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642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23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19A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B46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E07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745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DA5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8A0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2CC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9A5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C01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28E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403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7FC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280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3D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AF7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536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683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1B9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F9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D7A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6F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601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DAE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B2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7666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D40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17DD5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892AAD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5DB002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91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8A3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F0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FDC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0BA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DA8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569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549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8D2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FC5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77B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81B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F5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E70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2C2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C97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433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750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E94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C22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891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359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903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6DCE8F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3F69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1F3260A" wp14:editId="2807278C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6D2AD6" w14:textId="77777777" w:rsidR="000B647F" w:rsidRPr="00391121" w:rsidRDefault="00F72E9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Duklianskych hrdinov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F72E9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Duklianskych hrdinov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A279F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0F8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FFB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C5D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EFB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D51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C06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5DB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F8E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572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AB0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1F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67D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A5F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17A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7EC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09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584FE80" wp14:editId="4A2449C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D01B32" w14:textId="77777777" w:rsidR="000B647F" w:rsidRDefault="00F72E9D" w:rsidP="00944C3D">
                                  <w:r>
                                    <w:t>875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F72E9D" w:rsidP="00944C3D">
                            <w:r>
                              <w:t>875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888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770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6B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9DA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19C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A0C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DD043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A11C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CA9B4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7E3F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941801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0DC4B9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D2ED92A" wp14:editId="394E0EDA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B838D1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29C9EEF" wp14:editId="4D89F337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7686A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cELAIAAFkEAAAOAAAAZHJzL2Uyb0RvYy54bWysVNtu2zAMfR+wfxD0vjhxkyw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E4C0FF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70DF8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9E1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450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FB157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89F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F13AC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0446E42" wp14:editId="1C46AC53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51728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D1MwmG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B40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34F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94DF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61C3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8E4B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EE5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E5B4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D381E7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1CF5EF1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E4DB787" wp14:editId="6686ABE7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C5EC4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FrQC9Y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1E0E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9A8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978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FA2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C11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0B0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036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8C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3F23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215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B352F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383ADE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DB2F8F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77DB268" wp14:editId="0C32126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3561E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6050BB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A9F675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04C31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D4E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DE2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DD6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E01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D13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840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065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F54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9A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844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4C4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C00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CC2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9A3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D3F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C4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4EE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6F4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584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C24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494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7CA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A9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44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4AD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A1E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F94C8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30C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C1B1F69" w14:textId="2F932F05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6945BF">
              <w:rPr>
                <w:rFonts w:ascii="Arial" w:hAnsi="Arial"/>
                <w:lang w:eastAsia="sk-SK"/>
              </w:rPr>
              <w:t>20.3.2023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790CC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90C82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FEF8A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347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9B7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B403A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FA9F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CA3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D89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EB6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1D2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0199D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0D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FBC00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FD20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DA20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2CF1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9A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D8B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8FCEB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152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8CF2C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03C3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7223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7D5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D6F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18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CF2AB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FB3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F4F6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4A8A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3BB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DD4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A7B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EFF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541AA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5B9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AA1CC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8FA2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AD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999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F81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444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0F5CF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26C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856B4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1FF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979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2D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9A2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A0C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E0BDE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0CA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7F82B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70FD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D07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376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8EA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F91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0ED9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2B1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36307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565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5438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B8CC7E4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2DD6FF6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41D0D34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9905FC1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2B63D1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4535EBE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D669DBA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4BDC855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B1D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123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8A37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4535BF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CFC60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12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F64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5E4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57F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9C3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A91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BB2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19B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6CF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A6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011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061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B27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3ED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76A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044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065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3DC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07B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17B4B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3B2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A8D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09EE2584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1021FC18" w14:textId="77777777" w:rsidR="00944C3D" w:rsidRDefault="00944C3D" w:rsidP="00944C3D">
      <w:pPr>
        <w:rPr>
          <w:rFonts w:ascii="Arial" w:hAnsi="Arial"/>
        </w:rPr>
      </w:pPr>
    </w:p>
    <w:p w14:paraId="02D0CE9C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lastRenderedPageBreak/>
        <w:t>Meno a priezvisko fyzickej osoby alebo názov právnickej osoby, ktorá je zakladateľom alebo zriaďovateľom účtovnej jednotky:</w:t>
      </w:r>
    </w:p>
    <w:p w14:paraId="1F92D864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5F844421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7036819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7617B695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06C45BDB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5CA5C698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6049F6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A64DB4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A3D4C5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38CDC575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EC0A922" w14:textId="77777777" w:rsidR="00944C3D" w:rsidRPr="008D0433" w:rsidRDefault="00F72E9D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Ing.Vladimír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Žák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025571E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38BE4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3B09BF5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91CE7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4E45D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7DD66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C895F80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295BA6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C0D56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6B0ED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D218964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7AA09DA3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ECC6E0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03A5C71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9D4121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27C656B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EFA89D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6C860C1C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D8B91AB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46C3E98D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1E6044E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6E41496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59A9162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35ADE9B8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4E3AB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D26E47A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2817D75E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11046A4A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BEC17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B3B4F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D5500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60799F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16E4C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F7FB6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18C14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8980E75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6CA9DB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B45E2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303EC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C6F81C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CD2C95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D832030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2A76CEDE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AEAF73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319AC6E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AF8B015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1187F158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27427D09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3CC3815C" w14:textId="3C7FAA09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6945BF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33467E04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325D1FE5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50600FD7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399D4FC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6309AED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0584BD5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0011C722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04C7A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0F71C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30208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5941A36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51111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ACB35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0D0CE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2D0B11B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DBE38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590FB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5FAD5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B27348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A16B8B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4BA367A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16C8BDE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2E2A7A7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2EA8495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09129E5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2A50721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e) dlhodobý hmotný majetok obstaraný vlastnou činnosťou</w:t>
      </w:r>
    </w:p>
    <w:p w14:paraId="6B361FC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166D979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055E542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ECF282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3C43F45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1600E8A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3BEAE42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3D3E911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2450132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EFC11D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174642C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7D7D5B1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4D1C1FB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AF90598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00B4D866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4E5883D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34C5BC7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20DC35B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3B066DF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0DA228D4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4DE81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72340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E674B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BD822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A531E8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10502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83E4F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98E20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C8F23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FF2F32E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1C700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A5CB8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22756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A34A0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9F2148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6683B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7BC87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69628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9A494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13B7CF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470A3D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ED357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CDF50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E32FC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07F66E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29C6D0F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7610C5EB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7C85B0BE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FDA6A4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92BE60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423A7C0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6E76676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2652A46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7A77E9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3456F3B9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19D24D96" w14:textId="77777777" w:rsidTr="00503750">
        <w:tc>
          <w:tcPr>
            <w:tcW w:w="2302" w:type="dxa"/>
            <w:vAlign w:val="center"/>
          </w:tcPr>
          <w:p w14:paraId="06D0BE0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1116C0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30DFE9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1901B2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711682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0798E3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0F4D59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257523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D621576" w14:textId="77777777" w:rsidTr="00503750">
        <w:tc>
          <w:tcPr>
            <w:tcW w:w="15593" w:type="dxa"/>
            <w:gridSpan w:val="8"/>
            <w:vAlign w:val="center"/>
          </w:tcPr>
          <w:p w14:paraId="33F732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CBD4485" w14:textId="77777777" w:rsidTr="00503750">
        <w:tc>
          <w:tcPr>
            <w:tcW w:w="2302" w:type="dxa"/>
            <w:vAlign w:val="center"/>
          </w:tcPr>
          <w:p w14:paraId="26DE2E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4A7EE4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96CFC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1030E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312E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D9F4A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8C74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6402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E910E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3FA7C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B741C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74BC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7048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88F4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182A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1478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4E32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F875A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839DB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EA32A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9500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392D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8772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40F0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664A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522F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27E6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8C600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F1B70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2AC07E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5D48D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647F5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1AE8D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065E6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04FEC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2335E30" w14:textId="77777777" w:rsidTr="00503750">
        <w:tc>
          <w:tcPr>
            <w:tcW w:w="2302" w:type="dxa"/>
            <w:vAlign w:val="center"/>
          </w:tcPr>
          <w:p w14:paraId="36D53C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D7238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1DC8B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DA22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68AF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22C3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BCAA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EC16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8932D5" w14:textId="77777777" w:rsidTr="00503750">
        <w:tc>
          <w:tcPr>
            <w:tcW w:w="15593" w:type="dxa"/>
            <w:gridSpan w:val="8"/>
            <w:vAlign w:val="center"/>
          </w:tcPr>
          <w:p w14:paraId="27B115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7872DDE" w14:textId="77777777" w:rsidTr="00503750">
        <w:tc>
          <w:tcPr>
            <w:tcW w:w="2302" w:type="dxa"/>
            <w:vAlign w:val="center"/>
          </w:tcPr>
          <w:p w14:paraId="5D6FF58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B2A7E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3676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72F8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BCCE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4780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908D1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5C3C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82FA3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7F752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61E083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92E7D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87D4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EEDF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09BE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BCFF6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44343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62C94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2C719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B1903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9AB28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34C1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E85F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A356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E452ED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F22D5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C8E866" w14:textId="77777777" w:rsidTr="00503750">
        <w:tc>
          <w:tcPr>
            <w:tcW w:w="2302" w:type="dxa"/>
            <w:vAlign w:val="center"/>
          </w:tcPr>
          <w:p w14:paraId="66D1A8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42E97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A8357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C7D3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FE4AA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83D8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E1527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C89D5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9B1E54" w14:textId="77777777" w:rsidTr="00503750">
        <w:tc>
          <w:tcPr>
            <w:tcW w:w="15593" w:type="dxa"/>
            <w:gridSpan w:val="8"/>
            <w:vAlign w:val="center"/>
          </w:tcPr>
          <w:p w14:paraId="2C8893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37AE3C0" w14:textId="77777777" w:rsidTr="00503750">
        <w:tc>
          <w:tcPr>
            <w:tcW w:w="2302" w:type="dxa"/>
            <w:vAlign w:val="center"/>
          </w:tcPr>
          <w:p w14:paraId="6FE743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622B2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2D5E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8B81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E709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6D7D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76D8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56C2C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A8C817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1C7FEA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2581C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947F69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CCBDA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956B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3B2C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26F2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AD9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3BBAB2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10F2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94416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40E29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6DBD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FD7C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944D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7CBE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A807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FAA15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47639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68355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77EF84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07AA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14F6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368F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213F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8511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425C38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380D8F6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3F2BD75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BD8C4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F0D19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A63A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239D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55C3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4753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6945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901E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7A3E65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25AFE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7D7F74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360A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2E60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45BF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E26F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E9C1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A20A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9B89DBA" w14:textId="77777777" w:rsidR="00944C3D" w:rsidRDefault="00944C3D" w:rsidP="00944C3D">
      <w:pPr>
        <w:rPr>
          <w:rFonts w:ascii="Arial" w:hAnsi="Arial"/>
          <w:b/>
        </w:rPr>
      </w:pPr>
    </w:p>
    <w:p w14:paraId="3A87DE49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46596780" w14:textId="77777777" w:rsidTr="00503750">
        <w:tc>
          <w:tcPr>
            <w:tcW w:w="1944" w:type="dxa"/>
            <w:vAlign w:val="center"/>
          </w:tcPr>
          <w:p w14:paraId="096757C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C9F75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C6C04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7078A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7681C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024D0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1F6D8E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9033A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BDBAE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55D4BC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D5D15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57111B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EADB0D1" w14:textId="77777777" w:rsidTr="00503750">
        <w:tc>
          <w:tcPr>
            <w:tcW w:w="15685" w:type="dxa"/>
            <w:gridSpan w:val="12"/>
            <w:vAlign w:val="center"/>
          </w:tcPr>
          <w:p w14:paraId="6EE47D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3685ADB" w14:textId="77777777" w:rsidTr="00503750">
        <w:tc>
          <w:tcPr>
            <w:tcW w:w="1944" w:type="dxa"/>
            <w:vAlign w:val="center"/>
          </w:tcPr>
          <w:p w14:paraId="78652E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CB59F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EB676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8EA39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9E27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A6FF0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5C84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F6239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3754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3ABC9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67A8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3B49F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5D7422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157264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09556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C2F8D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74212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CDAB9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1977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1FA16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243DD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08555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6285F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5D230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B9348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65E20D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83D20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3C01B6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8CA15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BB1D0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FA7F9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A1967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BB1DD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17B1B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AE102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52DB0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4D80C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F6BAA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B7A7C5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F9DBF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61CC37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26FCC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61612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7D8D6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34A2A1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5E0BBE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03986D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09AAAD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73C1F1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2580C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6E89C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0C310B9" w14:textId="77777777" w:rsidTr="00503750">
        <w:tc>
          <w:tcPr>
            <w:tcW w:w="1944" w:type="dxa"/>
            <w:vAlign w:val="center"/>
          </w:tcPr>
          <w:p w14:paraId="64ABEC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29D1D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07076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571AE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48F9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B93AF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C50E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D77B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A950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47DC7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86D65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7D851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304B84" w14:textId="77777777" w:rsidTr="00503750">
        <w:tc>
          <w:tcPr>
            <w:tcW w:w="15685" w:type="dxa"/>
            <w:gridSpan w:val="12"/>
            <w:vAlign w:val="center"/>
          </w:tcPr>
          <w:p w14:paraId="66657B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15D6CA9" w14:textId="77777777" w:rsidTr="00503750">
        <w:tc>
          <w:tcPr>
            <w:tcW w:w="1944" w:type="dxa"/>
            <w:vAlign w:val="center"/>
          </w:tcPr>
          <w:p w14:paraId="7DCDF43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11E1B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B220D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45A3B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BACF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DC625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A92B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5F479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ED4A9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F862B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94D21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F0A83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D4E5DE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81E50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E11BE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9C60A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8E57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8CDF1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C081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725DC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28E9F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8037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5CB42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1D58F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8F56F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58FA3F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748343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AC714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26AE4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9C4F1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36172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C6E56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FF07D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7FDB3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AD780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8602C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C9E0A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5FAAA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BFE89D" w14:textId="77777777" w:rsidTr="00503750">
        <w:tc>
          <w:tcPr>
            <w:tcW w:w="1944" w:type="dxa"/>
            <w:vAlign w:val="center"/>
          </w:tcPr>
          <w:p w14:paraId="7C8535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D6ED2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F7DBE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5F2C2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D2877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47BB1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860C7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CBFB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37075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C5A41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D82E9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236A7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698D3F" w14:textId="77777777" w:rsidTr="00503750">
        <w:tc>
          <w:tcPr>
            <w:tcW w:w="15685" w:type="dxa"/>
            <w:gridSpan w:val="12"/>
            <w:vAlign w:val="center"/>
          </w:tcPr>
          <w:p w14:paraId="4E4BA7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FC6EA17" w14:textId="77777777" w:rsidTr="00503750">
        <w:tc>
          <w:tcPr>
            <w:tcW w:w="1944" w:type="dxa"/>
            <w:vAlign w:val="center"/>
          </w:tcPr>
          <w:p w14:paraId="375C7C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22534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85D00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2E15B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A7183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FC47F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06A57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9DE4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5BCB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A97B5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92032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339E9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EC6C4A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6D0F56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073EE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A95D4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0525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D7071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CA13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C5DA2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F4044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F976D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5EF9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99F15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7128E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F918D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20318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BE0A9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4C10B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CF5ED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1AC27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6D38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2F8D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4559B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34A02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94125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34874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D9A99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AA61DC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53AA4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5B67B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4BBE3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70406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08AB1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3D8A6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97052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5284E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648A5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C0A43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0D640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68830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7CC664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0791DE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D43292D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AD3A8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50326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4E3C1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0865E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DDF5C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CE3A3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3FB96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DB2F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4C60D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CF98C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C8588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9E2CF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49E36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48F82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08303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D27FE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2540A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369A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2D1ED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A8C7A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4D1F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BB54A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4F9A4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82282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F0CF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8A65E6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18184A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0CA69E3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2A1D219B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04CE8E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190C68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15368956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A9EF4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F204C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949CEAB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83F72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523CB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1777D8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F8A44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67855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E032CDF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3017AC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74C87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DD5FF3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9B6A758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41053BB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F3ED26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81AA7C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1A3B93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2390BF83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00D183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0AC98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86A5D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209CE97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30FD9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2287B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61295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389959F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D4726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DA2F6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FE65C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03DD47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0BF188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6113A78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283DB9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2F904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062B8F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021B4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380DE1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078A56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30E43842" w14:textId="77777777" w:rsidTr="00503750">
        <w:trPr>
          <w:trHeight w:val="1073"/>
        </w:trPr>
        <w:tc>
          <w:tcPr>
            <w:tcW w:w="3614" w:type="dxa"/>
            <w:vMerge/>
          </w:tcPr>
          <w:p w14:paraId="4A0DF2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42E54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06BC4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5158B0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5275FA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304C4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8E47E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7EDD7FF3" w14:textId="77777777" w:rsidTr="00503750">
        <w:trPr>
          <w:trHeight w:val="283"/>
        </w:trPr>
        <w:tc>
          <w:tcPr>
            <w:tcW w:w="3614" w:type="dxa"/>
          </w:tcPr>
          <w:p w14:paraId="3E4F10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A38AD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B6F9C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3DCB2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4B639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DD9C8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6F8B8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5077156" w14:textId="77777777" w:rsidTr="00503750">
        <w:trPr>
          <w:trHeight w:val="283"/>
        </w:trPr>
        <w:tc>
          <w:tcPr>
            <w:tcW w:w="3614" w:type="dxa"/>
          </w:tcPr>
          <w:p w14:paraId="128276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20521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9D9EB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81902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7F7F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519C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5DCDC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F3479F5" w14:textId="77777777" w:rsidTr="00503750">
        <w:trPr>
          <w:trHeight w:val="283"/>
        </w:trPr>
        <w:tc>
          <w:tcPr>
            <w:tcW w:w="3614" w:type="dxa"/>
          </w:tcPr>
          <w:p w14:paraId="4993B9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35255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897C9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2283A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C55DC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4F945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9EE8A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B37918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DD6ECF8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73FEDA16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594DA2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126238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D128D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2BC6E3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081D61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6A25B5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43C1BA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7A0AE3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EB940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3A25439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301765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576BE4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29DDD5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3D41B1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32BE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6BE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C4B0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BC88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DC6A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FF90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2619A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E17AC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6E79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44700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E4BB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F1A3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1696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8A8F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BEC2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42C8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9033A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B8C5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4305B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E3E4E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513A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4D5F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60F1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204D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470A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77B5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47899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EDD7E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88513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144568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5CC95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483B6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BF41D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F0F41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75D21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ADFFF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E5975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951A23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780D65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4ABB9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F81A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2040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4F03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5608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8608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015D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C7E6E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5A539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BC93DF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60E65F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E44B5A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CFA52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43F8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8F95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64C2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8885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781C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D846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510F1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07119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16994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A6898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BA52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075F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D4B6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59FB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BD0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1925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4B893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BE90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23BC1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96FA3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DEA8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009B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688A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8FD4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D00C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8CA5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8ACA1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78DDE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6B9E56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4A259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569F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156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96E6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1CB7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A7EB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0E15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5BBD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43D83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FE4C41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34D032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3CB57E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AF723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1FEA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8098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5772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CB22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FEB0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B69A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241D9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8E91F9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5C7E1DA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D442B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38DD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9639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17F2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B580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1192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28DE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7E3A0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282DA8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105EAB8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1B0A7CD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7C6448C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49D49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6E537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85D50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4B2A1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9B84E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479BF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37361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22BE4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EADDB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47D41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9FB1A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6EF19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360D5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AB596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920CE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06BCA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7F7934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15599E6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A1DA497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E3FF4EB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729FC25D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06A3C0D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329363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F12CF5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FA8851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F06600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2F376D3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5F05C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113B83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C8E255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43C3A6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5993E2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7C6B72D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12270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134054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3BBD24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77EF6C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CCEE22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D0CBD48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2D6E1E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48F36D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537AF4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44BC9E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A8D629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2F8D970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CC65F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144E4A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B039B6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46C962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4C84B2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0A1E0C6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FBA5A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B245A4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CA855B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0EC69D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8A4AD8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FD07E53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D38CAE8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6CD069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2831BB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ACADFD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3F958C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6C8B056D" w14:textId="77777777" w:rsidR="00944C3D" w:rsidRDefault="00944C3D" w:rsidP="00944C3D">
      <w:pPr>
        <w:rPr>
          <w:rFonts w:ascii="Arial" w:hAnsi="Arial"/>
          <w:b/>
        </w:rPr>
      </w:pPr>
    </w:p>
    <w:p w14:paraId="2C5C072F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490BE411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618C4EC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5EB7AED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7BB59E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7975C18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358EF9A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002CA5D3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83931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75346B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70C24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7D3B7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8BF8E14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BE24B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380AB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A4B3E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3AD41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C5FEE70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47BA8B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5A94FE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1008E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D57CC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3A536B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274B0113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03750D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C8802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8C51E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19F0045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BDA2D15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FCE555B" w14:textId="77777777" w:rsidTr="00503750">
        <w:tc>
          <w:tcPr>
            <w:tcW w:w="2835" w:type="dxa"/>
            <w:vAlign w:val="center"/>
          </w:tcPr>
          <w:p w14:paraId="5C006C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175122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EA975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6618AC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B9647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F4407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24F61735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09AD7EA5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5FE039B6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12D6AE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C2A9B4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F525B9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2B5010C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1E13E8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FE50A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60DCE7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A89D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AFB0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09D5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762B7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6F3072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09EE81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1DE8EE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09B0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C7B3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353C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76F28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84B068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AA264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2F649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6448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34CE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D21D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62B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FDB99E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247055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4875A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9A58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4965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D816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F571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AD769B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1FC68B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1EF515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3800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6BCE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D2BD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7CAB5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B4D9B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7ABD8D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26A9D93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FDEBA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6C1C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85EEF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22EB3C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912748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40CB6CF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6CDE848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0454FE22" w14:textId="77777777" w:rsidR="00944C3D" w:rsidRDefault="00944C3D" w:rsidP="00944C3D">
      <w:pPr>
        <w:rPr>
          <w:rFonts w:ascii="Arial" w:hAnsi="Arial"/>
          <w:b/>
        </w:rPr>
      </w:pPr>
    </w:p>
    <w:p w14:paraId="4BA60803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515BB55" w14:textId="77777777" w:rsidTr="00503750">
        <w:tc>
          <w:tcPr>
            <w:tcW w:w="2835" w:type="dxa"/>
            <w:vAlign w:val="center"/>
          </w:tcPr>
          <w:p w14:paraId="3B8E34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5985E0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0082A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5446F3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0F5E9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50CBF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E92BA2A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6DC08B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0EAE4B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9F68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6DF7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B404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F1CCA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A040E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DFCD9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483630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E174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2FC4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94AE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2EC4F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B0F5E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4E64F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5271D3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DCCB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6666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8744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F56EC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38876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3D6D6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53E11B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D5FA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0984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1B31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339D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227C1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9B039E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18AA8D4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FA399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7FAE5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51308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C07A5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1FFCE21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D93BC4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7E767C2F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27AAC6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5D7C23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4B46FE73" w14:textId="77777777" w:rsidTr="00503750">
        <w:trPr>
          <w:trHeight w:val="699"/>
        </w:trPr>
        <w:tc>
          <w:tcPr>
            <w:tcW w:w="3502" w:type="dxa"/>
            <w:vMerge/>
          </w:tcPr>
          <w:p w14:paraId="22871B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344708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241EC3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A97809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D9C59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722BB14D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13DCAB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F8B8A6F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12BEE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3D5EFFB6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084BE7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BA0CCA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74AAEC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7720B1D5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C531D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2D7681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C07917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3FC873B3" w14:textId="77777777" w:rsidTr="00503750">
        <w:trPr>
          <w:trHeight w:val="593"/>
        </w:trPr>
        <w:tc>
          <w:tcPr>
            <w:tcW w:w="3497" w:type="dxa"/>
          </w:tcPr>
          <w:p w14:paraId="5EF25F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134818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FDF2C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0BA865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80B5E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3746E1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54204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8CBB3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EC180F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07E56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9CE4D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A27BA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3F7413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F8CB3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C42A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01BDB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F6EBA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75F915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BC0B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CCC80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D8831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2296F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AA4AE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41297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D23B24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D7C1F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DCE37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45C5E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DE1A0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73CFF9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C98E9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E4F0F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CC71C4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D9450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DE597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0981B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8FCEAE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9CB87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01D7B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CA47B9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45C25C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C6E8F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7B14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BA792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F2E66A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22555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40D1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CE468C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EC6A9E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671E4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A5249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17544B8" w14:textId="77777777" w:rsidR="00944C3D" w:rsidRDefault="00944C3D" w:rsidP="00944C3D">
      <w:pPr>
        <w:rPr>
          <w:rFonts w:ascii="Arial" w:hAnsi="Arial"/>
          <w:b/>
        </w:rPr>
      </w:pPr>
    </w:p>
    <w:p w14:paraId="3ADA3B35" w14:textId="77777777" w:rsidR="00944C3D" w:rsidRDefault="00944C3D" w:rsidP="00944C3D">
      <w:pPr>
        <w:rPr>
          <w:rFonts w:ascii="Arial" w:hAnsi="Arial"/>
          <w:b/>
        </w:rPr>
      </w:pPr>
    </w:p>
    <w:p w14:paraId="611E3D8A" w14:textId="77777777" w:rsidR="00944C3D" w:rsidRDefault="00944C3D" w:rsidP="00944C3D">
      <w:pPr>
        <w:rPr>
          <w:rFonts w:ascii="Arial" w:hAnsi="Arial"/>
          <w:b/>
        </w:rPr>
      </w:pPr>
    </w:p>
    <w:p w14:paraId="602BB671" w14:textId="77777777" w:rsidR="00944C3D" w:rsidRDefault="00944C3D" w:rsidP="00944C3D">
      <w:pPr>
        <w:rPr>
          <w:rFonts w:ascii="Arial" w:hAnsi="Arial"/>
          <w:b/>
        </w:rPr>
      </w:pPr>
    </w:p>
    <w:p w14:paraId="0802E8B1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7A91BBE9" w14:textId="77777777" w:rsidTr="00503750">
        <w:tc>
          <w:tcPr>
            <w:tcW w:w="2622" w:type="dxa"/>
            <w:vAlign w:val="center"/>
          </w:tcPr>
          <w:p w14:paraId="72A5876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534817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0FB162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32F9B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746FD5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016728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6D8687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D13E7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5FA93C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DC40E7F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3E2C5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240B2D6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56CFE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1171D7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777A2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9F45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03B37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D262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6B41AD6" w14:textId="77777777" w:rsidTr="00503750">
        <w:tc>
          <w:tcPr>
            <w:tcW w:w="2622" w:type="dxa"/>
            <w:vAlign w:val="center"/>
          </w:tcPr>
          <w:p w14:paraId="5BD9C9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4D094C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78C4C3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F99E0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D3FCC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938B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59D1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E7C5D0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67646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728716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36849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C939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C0C8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C6FA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8F7ED2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40A54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7B53B7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5B36E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9217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8C4E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B9D34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4BD663F" w14:textId="77777777" w:rsidTr="00503750">
        <w:tc>
          <w:tcPr>
            <w:tcW w:w="2622" w:type="dxa"/>
            <w:vAlign w:val="center"/>
          </w:tcPr>
          <w:p w14:paraId="1A5125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36181B15" w14:textId="74CE4D52" w:rsidR="00944C3D" w:rsidRPr="008C56AB" w:rsidRDefault="006945B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35770</w:t>
            </w:r>
          </w:p>
        </w:tc>
        <w:tc>
          <w:tcPr>
            <w:tcW w:w="1275" w:type="dxa"/>
            <w:vAlign w:val="center"/>
          </w:tcPr>
          <w:p w14:paraId="55D3B2F8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3585B2BB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652673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1F0988" w14:textId="5A3F6906" w:rsidR="00944C3D" w:rsidRPr="008C56AB" w:rsidRDefault="006945BF" w:rsidP="00F72E9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25962</w:t>
            </w:r>
          </w:p>
        </w:tc>
      </w:tr>
      <w:tr w:rsidR="0099716A" w:rsidRPr="00050529" w14:paraId="204FCAB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1084F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16DC39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98E3E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0FF6E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2F42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A2248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CAE6455" w14:textId="77777777" w:rsidTr="00503750">
        <w:tc>
          <w:tcPr>
            <w:tcW w:w="2622" w:type="dxa"/>
            <w:vAlign w:val="center"/>
          </w:tcPr>
          <w:p w14:paraId="3020E4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78E77B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382FB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F9D7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5DC4D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9405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89FCC2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94BDDD4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28623CE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EB28A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426AAE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1AE43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5E6D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29959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1107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7769F9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BC7CE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1B5378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C516D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EF8E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3F48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CEF4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7EE7E4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CD48A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40E4FB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B9BE2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494C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507D3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5B76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A2AF531" w14:textId="77777777" w:rsidTr="00503750">
        <w:tc>
          <w:tcPr>
            <w:tcW w:w="2622" w:type="dxa"/>
            <w:vAlign w:val="center"/>
          </w:tcPr>
          <w:p w14:paraId="336E25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239DDD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A492A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F957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F92FE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362B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FA8166E" w14:textId="77777777" w:rsidTr="00503750">
        <w:tc>
          <w:tcPr>
            <w:tcW w:w="2622" w:type="dxa"/>
            <w:vAlign w:val="center"/>
          </w:tcPr>
          <w:p w14:paraId="1D0D21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1BC1AD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0206D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702A9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C3774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68FA4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4E54538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E713AB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38E5BC78" w14:textId="2567F94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07C2075" w14:textId="20D1D8D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4F612AE" w14:textId="2D7808E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F375F7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A558822" w14:textId="673A3E2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="00000000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41506F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5B9BA1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66702DB1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41246483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2C30C7DD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2EEDF1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95D948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27BD944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05D4447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94F402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484ECE0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5113A7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40FD165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2998E5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43259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350597B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4EF446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7F5563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29F8B2C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2843A3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A1EE6A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7E843F7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0E896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B9EC1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18A2998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6FF898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5EFF59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41AEB91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66981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44B3E7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05A8D10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8B8974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E5487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411A4AE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E89C2D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C902EF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266D86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217AB0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605560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5C217C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42A1A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07FA30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6A15DF7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2A41BDF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E4FB37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46FC18A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CDEC5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42F1880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C60B22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04AD40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61B3DE3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1F221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9E872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40B319D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0F519A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0EB879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56BD230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7A51A0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5E62DA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2A714D0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719774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3E53F0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CAF2B3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ACE31C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701D5A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C6D5E7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357A53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46ACCC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03DFFC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658A2BD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11C3BFE2" w14:textId="77777777" w:rsidTr="00503750">
        <w:tc>
          <w:tcPr>
            <w:tcW w:w="2835" w:type="dxa"/>
            <w:vAlign w:val="center"/>
          </w:tcPr>
          <w:p w14:paraId="00C0B9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7CAA04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179AE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5438CF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2274C9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75607D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9A02524" w14:textId="77777777" w:rsidTr="00503750">
        <w:tc>
          <w:tcPr>
            <w:tcW w:w="2835" w:type="dxa"/>
            <w:vAlign w:val="center"/>
          </w:tcPr>
          <w:p w14:paraId="1DA4F1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5BE028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6EF5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BA5B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493E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E5A9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BB33E3" w14:textId="77777777" w:rsidTr="00503750">
        <w:tc>
          <w:tcPr>
            <w:tcW w:w="2835" w:type="dxa"/>
            <w:vAlign w:val="center"/>
          </w:tcPr>
          <w:p w14:paraId="1FBDA6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49B054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9368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1640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BBDE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4EE5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9F20F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31C2500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684D7B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55342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BF2C8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1C789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4ACCC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40583512" w14:textId="77777777" w:rsidTr="00503750">
        <w:tc>
          <w:tcPr>
            <w:tcW w:w="2835" w:type="dxa"/>
            <w:vAlign w:val="center"/>
          </w:tcPr>
          <w:p w14:paraId="4BC1B8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61D55B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3344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E124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322B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BC6A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9BB90C" w14:textId="77777777" w:rsidTr="00503750">
        <w:tc>
          <w:tcPr>
            <w:tcW w:w="2835" w:type="dxa"/>
            <w:vAlign w:val="center"/>
          </w:tcPr>
          <w:p w14:paraId="12F8CD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6E02D2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60BA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D288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BF9C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EEB4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7D31C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4F16FC9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3FE60B98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57AA05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227FEB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924F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F49ECE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F1D44B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5AEBA3B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1CF395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BDB4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C11C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6CBB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5084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76A4785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3467FF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244FBF9D" w14:textId="77777777" w:rsidTr="00503750">
        <w:tc>
          <w:tcPr>
            <w:tcW w:w="2552" w:type="dxa"/>
            <w:shd w:val="clear" w:color="auto" w:fill="auto"/>
            <w:vAlign w:val="center"/>
          </w:tcPr>
          <w:p w14:paraId="12A8585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5F50BB4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72D277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A502BE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0B0A8F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4C854FA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2276AB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D99445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BDF758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6AB9CAD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0A63EE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E7F58E2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1470B6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31A886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BF07A9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39B0F3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EA3018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7681CE35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CD0CE0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0408647E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217D99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6A84CF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3CFC194C" w14:textId="77777777" w:rsidTr="00503750">
        <w:tc>
          <w:tcPr>
            <w:tcW w:w="4395" w:type="dxa"/>
            <w:vMerge/>
          </w:tcPr>
          <w:p w14:paraId="5103FAC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0B8AF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6837BA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30911FAA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E6358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343F0D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71F073A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866BE3F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A7882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0C33DF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D21E54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56A774E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789D59B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4787B1B9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3BB9E3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1E6C740" w14:textId="77777777" w:rsidTr="00503750">
        <w:tc>
          <w:tcPr>
            <w:tcW w:w="4395" w:type="dxa"/>
            <w:vAlign w:val="center"/>
          </w:tcPr>
          <w:p w14:paraId="406FD4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1D3C46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C64CBA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3116341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7D76B1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4D8262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E05797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086C936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D19A81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C51DD9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BAE80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4EFAC9F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DE1FF9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2176866" w14:textId="75652CC6" w:rsidR="00944C3D" w:rsidRPr="008C56AB" w:rsidRDefault="006945BF" w:rsidP="00F72E9D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6953</w:t>
            </w:r>
          </w:p>
        </w:tc>
        <w:tc>
          <w:tcPr>
            <w:tcW w:w="2835" w:type="dxa"/>
            <w:vAlign w:val="center"/>
          </w:tcPr>
          <w:p w14:paraId="670CE6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9BE3A3D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01CCEDF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5C62E578" w14:textId="77777777" w:rsidTr="00503750">
        <w:tc>
          <w:tcPr>
            <w:tcW w:w="4395" w:type="dxa"/>
            <w:vAlign w:val="center"/>
          </w:tcPr>
          <w:p w14:paraId="2DD29C6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03C6528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6A58668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43648890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90A19E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391005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CC8189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00CB83E5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02D7D42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2CF1CB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31251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D2F0D1D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1A8F96E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119BC9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07D97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6A62A8F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116D8E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448C036D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A6C452A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48A8F96F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1FBB82A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7790C85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86292D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575E64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710DCA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CEEEEB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189927A1" w14:textId="77777777" w:rsidTr="00503750">
        <w:tc>
          <w:tcPr>
            <w:tcW w:w="1843" w:type="dxa"/>
            <w:vAlign w:val="center"/>
          </w:tcPr>
          <w:p w14:paraId="4548540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2CC1B7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B472B7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245ADEF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D28111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15240F5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236C9B9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CE930AA" w14:textId="77777777" w:rsidTr="00503750">
        <w:tc>
          <w:tcPr>
            <w:tcW w:w="1843" w:type="dxa"/>
            <w:vAlign w:val="center"/>
          </w:tcPr>
          <w:p w14:paraId="4691FB1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6959A22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EAD95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44CE3E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CF182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7DECC8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959965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C867ED6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8FCD84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3701F2A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0C61EB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B94777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9B70FA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EE05F3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0B0DFC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22D3C33" w14:textId="77777777" w:rsidTr="00503750">
        <w:tc>
          <w:tcPr>
            <w:tcW w:w="1843" w:type="dxa"/>
            <w:vAlign w:val="center"/>
          </w:tcPr>
          <w:p w14:paraId="6EBC968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53E7CCF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EAFE5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D07D05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D03E1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2EB0A2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F1D96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9264452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C6B41D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09C9189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C02F2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1DD685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5F7EF6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3A721B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C4921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5DEE385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1C17B2D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5434ACA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3D09EF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56F662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DB00DF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6147DF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325B2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2CB39A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970DCA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478352D4" w14:textId="77777777" w:rsidTr="00503750">
        <w:trPr>
          <w:trHeight w:val="664"/>
        </w:trPr>
        <w:tc>
          <w:tcPr>
            <w:tcW w:w="3372" w:type="dxa"/>
          </w:tcPr>
          <w:p w14:paraId="79CD795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5AB4B88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217D64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3A714C7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0D795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63F4CE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1AD8F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45DF77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7901BAC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E825B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9F057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6546DC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3EAF9AD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87948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FD3AB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D27F5F8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00537E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33E58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C31C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DD06BD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11404C8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80856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2F50B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4C445ED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6FC6D014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92984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CE13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8BB753B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A8D33FF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01B6D461" w14:textId="77777777" w:rsidTr="00503750">
        <w:tc>
          <w:tcPr>
            <w:tcW w:w="2835" w:type="dxa"/>
            <w:vAlign w:val="center"/>
          </w:tcPr>
          <w:p w14:paraId="0610962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455C375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7DC31BA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4107DD5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5C2EAC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0174A26" w14:textId="77777777" w:rsidTr="00503750">
        <w:tc>
          <w:tcPr>
            <w:tcW w:w="2835" w:type="dxa"/>
          </w:tcPr>
          <w:p w14:paraId="5DFE442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7E89B8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46C95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4B158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2AE34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DA6C124" w14:textId="77777777" w:rsidTr="00503750">
        <w:tc>
          <w:tcPr>
            <w:tcW w:w="2835" w:type="dxa"/>
          </w:tcPr>
          <w:p w14:paraId="788477E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CF8F2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58B1F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4513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608E0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9102C24" w14:textId="77777777" w:rsidTr="00503750">
        <w:tc>
          <w:tcPr>
            <w:tcW w:w="2835" w:type="dxa"/>
          </w:tcPr>
          <w:p w14:paraId="614C79E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4DECE4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3FFAB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68F0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ED76A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A30EC3A" w14:textId="77777777" w:rsidTr="00503750">
        <w:tc>
          <w:tcPr>
            <w:tcW w:w="2835" w:type="dxa"/>
            <w:vAlign w:val="center"/>
          </w:tcPr>
          <w:p w14:paraId="0C7A2FF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468F6D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78EA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4C33C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0F821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EDF3811" w14:textId="77777777" w:rsidTr="00503750">
        <w:tc>
          <w:tcPr>
            <w:tcW w:w="2835" w:type="dxa"/>
            <w:vAlign w:val="center"/>
          </w:tcPr>
          <w:p w14:paraId="61E322A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61B4E8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4580B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0C704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DF1C3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B58D09F" w14:textId="77777777" w:rsidTr="00503750">
        <w:tc>
          <w:tcPr>
            <w:tcW w:w="2835" w:type="dxa"/>
          </w:tcPr>
          <w:p w14:paraId="3476DA1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4E9A60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379CF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3078D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3D487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B82841C" w14:textId="77777777" w:rsidTr="00503750">
        <w:tc>
          <w:tcPr>
            <w:tcW w:w="2835" w:type="dxa"/>
          </w:tcPr>
          <w:p w14:paraId="7948508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66474D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88443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512E2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092D1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B8CF259" w14:textId="77777777" w:rsidTr="00503750">
        <w:tc>
          <w:tcPr>
            <w:tcW w:w="2835" w:type="dxa"/>
          </w:tcPr>
          <w:p w14:paraId="1912EAB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05C3E9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E14D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95E9A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D4999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93A4CAC" w14:textId="77777777" w:rsidR="00944C3D" w:rsidRDefault="00944C3D" w:rsidP="00944C3D">
      <w:pPr>
        <w:rPr>
          <w:rFonts w:ascii="Arial" w:hAnsi="Arial"/>
          <w:b/>
        </w:rPr>
      </w:pPr>
    </w:p>
    <w:p w14:paraId="7C9C4490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2621ED58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11FF3F9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0837B10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5B8EB78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0D237E0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25A7818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34F9DE0" w14:textId="77777777" w:rsidTr="00503750">
        <w:trPr>
          <w:trHeight w:val="443"/>
        </w:trPr>
        <w:tc>
          <w:tcPr>
            <w:tcW w:w="2560" w:type="dxa"/>
          </w:tcPr>
          <w:p w14:paraId="7E9B0AC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1CF87A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37BED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455F0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FF55F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3E6B546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5068843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54A658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C8CCB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068ED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47DA9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8991733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44C4F59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530DFC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AA108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ED68F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83B5E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880526E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041BEF7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EBEB6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572A3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9F456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D9DC4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DE71010" w14:textId="77777777" w:rsidR="00944C3D" w:rsidRDefault="00944C3D" w:rsidP="00944C3D">
      <w:pPr>
        <w:rPr>
          <w:rFonts w:ascii="Arial" w:hAnsi="Arial"/>
          <w:b/>
        </w:rPr>
      </w:pPr>
    </w:p>
    <w:p w14:paraId="0460284F" w14:textId="77777777" w:rsidR="00944C3D" w:rsidRDefault="00944C3D" w:rsidP="00944C3D">
      <w:pPr>
        <w:rPr>
          <w:rFonts w:ascii="Arial" w:hAnsi="Arial"/>
          <w:b/>
        </w:rPr>
      </w:pPr>
    </w:p>
    <w:p w14:paraId="77F700C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9E63806" w14:textId="77777777" w:rsidR="00944C3D" w:rsidRDefault="00944C3D" w:rsidP="00944C3D">
      <w:pPr>
        <w:rPr>
          <w:rFonts w:ascii="Arial" w:hAnsi="Arial"/>
          <w:b/>
        </w:rPr>
      </w:pPr>
    </w:p>
    <w:p w14:paraId="700014B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4E19BD53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4E27CF2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6843E6C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0FF8928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D4D18C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C80FE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BA318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AF67E0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8A03AC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1BC3C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D5863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2E2FA1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96AC6B1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5FC1E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424C9F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2650B2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0554C1E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355F03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5BF381A4" w14:textId="77777777" w:rsidTr="00503750">
        <w:trPr>
          <w:trHeight w:val="677"/>
        </w:trPr>
        <w:tc>
          <w:tcPr>
            <w:tcW w:w="3358" w:type="dxa"/>
          </w:tcPr>
          <w:p w14:paraId="42EE501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B836CF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BF89ED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6B1CBB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7C1460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3CA724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32392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F1C2E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DE17A5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2E1FE2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83F5D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AF050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CFBB0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364655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3559E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2FD37C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3606D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54A3C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BF863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C705CF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751948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FBCB5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7C4B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206DC43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5DABCBF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2BBD6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B27D4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C3CF2F2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9410A6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36032178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F37E44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3E3C9A9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1094DF81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3127BC2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C6B046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591AA8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A4F038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447E7B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7742A47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5048D7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575135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E86C3A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30DB48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FD3F32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12474B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86F5D8A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E9E5DE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2C8472E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039E76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3731D3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364728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F8AF8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16324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A2B068A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3233CE7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0885B4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C7CC8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01197B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FA69B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5A371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346B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88262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D3B65F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AC480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8BA6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C9687B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12BA3C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2377A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562DB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5E114E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6ECB0C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5312A6B2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41466C4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45B3C8A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D25ED7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5C8D85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D91DF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303E77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77244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1A108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5200CF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599F5D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1D26F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B3A16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FF9016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7EB8B2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A4B4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E92BC6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944608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F3839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AFD9D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4E7345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5E51ED5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80B18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CBC42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A90611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05A9883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1C073C1B" w14:textId="77777777" w:rsidTr="00503750">
        <w:tc>
          <w:tcPr>
            <w:tcW w:w="3686" w:type="dxa"/>
            <w:vAlign w:val="center"/>
          </w:tcPr>
          <w:p w14:paraId="3E99A75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27B6897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0C40BD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0B0F16D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C999B1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BDFC5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2B8151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7EFA82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CEAE72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AB2A8D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30452F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AFAE60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0135C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1DA178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C47CF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3E12212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76583DC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324749A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EE4F24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02FF47F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4C27B5AB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AC3906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B87278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B03CEF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AD5353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A71361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434E9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CEC93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4FDD983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067BC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76B935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A589F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44B584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98E706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87BC6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F7D48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8FF55A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985D53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E514E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039EB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2B9D54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568554E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41845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2271A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13F922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ED6DF1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438ADE0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2F1F26C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D73396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586ED64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5206DD6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206B7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BC7FB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F4D02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C684B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782079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D3008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AE1472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4F7349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F45862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DC72EC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D5A60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31EB47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38F5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79231D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D8B2C1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BFF434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AC4DE2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27A241" w14:textId="77777777" w:rsidR="00944C3D" w:rsidRDefault="00944C3D" w:rsidP="00944C3D">
      <w:pPr>
        <w:rPr>
          <w:sz w:val="22"/>
          <w:szCs w:val="22"/>
        </w:rPr>
      </w:pPr>
    </w:p>
    <w:p w14:paraId="2E889C63" w14:textId="77777777" w:rsidR="00944C3D" w:rsidRDefault="00944C3D" w:rsidP="00944C3D">
      <w:pPr>
        <w:rPr>
          <w:sz w:val="22"/>
          <w:szCs w:val="22"/>
        </w:rPr>
      </w:pPr>
    </w:p>
    <w:p w14:paraId="49E456B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7DF484D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2BE5970D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21E0A8D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B9EEC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720A751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3A54D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4C6A2830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56D6589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7812269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6B5F91D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8BD360D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1F949FD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3C5C6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56618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F5CA65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DCF72A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5A6E5A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68034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0790EB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0651A1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71A796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53A81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64B494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F36EEC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29742A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99FB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06ECBE7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41466C5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45B696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8A657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C5FF2E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59154F3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374EE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7E236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19641A5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57F5BB3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91B20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0C005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C60FEE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1ED07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0914AE37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793006B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427EC87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14DD4E6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C1C778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96C38B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47C7A7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16F0B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791E15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B22171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45DC84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7DF96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CFD753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27DC28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3D9BC6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C0D80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177BE8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28746C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0AB415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9B009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751FC1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9D506F3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C7884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6737B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06D727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F40670D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4BE4B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3549F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02434FE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21CD7635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23C98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9B1AC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811BC0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683F5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19541AFF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4A9C694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807F7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75A6156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7F8FD3E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C21E43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710FD138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06DA4C3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AB22B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5F918F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645FF516" w14:textId="77777777" w:rsidR="00944C3D" w:rsidRPr="003607F0" w:rsidRDefault="00944C3D" w:rsidP="00944C3D"/>
    <w:p w14:paraId="504A3A89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1A669" w14:textId="77777777" w:rsidR="004C40CF" w:rsidRDefault="004C40CF">
      <w:r>
        <w:separator/>
      </w:r>
    </w:p>
  </w:endnote>
  <w:endnote w:type="continuationSeparator" w:id="0">
    <w:p w14:paraId="56031BBD" w14:textId="77777777" w:rsidR="004C40CF" w:rsidRDefault="004C4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B31C6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51015025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48060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4CDCA59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BFB9B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3F0031D7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14BA5" w14:textId="77777777" w:rsidR="004C40CF" w:rsidRDefault="004C40CF">
      <w:r>
        <w:separator/>
      </w:r>
    </w:p>
  </w:footnote>
  <w:footnote w:type="continuationSeparator" w:id="0">
    <w:p w14:paraId="2831B4EC" w14:textId="77777777" w:rsidR="004C40CF" w:rsidRDefault="004C40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1774127">
    <w:abstractNumId w:val="13"/>
  </w:num>
  <w:num w:numId="2" w16cid:durableId="1270510661">
    <w:abstractNumId w:val="17"/>
  </w:num>
  <w:num w:numId="3" w16cid:durableId="2011134849">
    <w:abstractNumId w:val="8"/>
  </w:num>
  <w:num w:numId="4" w16cid:durableId="185143029">
    <w:abstractNumId w:val="7"/>
  </w:num>
  <w:num w:numId="5" w16cid:durableId="187873326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11991233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9835791">
    <w:abstractNumId w:val="20"/>
  </w:num>
  <w:num w:numId="8" w16cid:durableId="313800210">
    <w:abstractNumId w:val="10"/>
  </w:num>
  <w:num w:numId="9" w16cid:durableId="188295213">
    <w:abstractNumId w:val="0"/>
  </w:num>
  <w:num w:numId="10" w16cid:durableId="1441334494">
    <w:abstractNumId w:val="19"/>
  </w:num>
  <w:num w:numId="11" w16cid:durableId="434592735">
    <w:abstractNumId w:val="6"/>
  </w:num>
  <w:num w:numId="12" w16cid:durableId="1469668435">
    <w:abstractNumId w:val="9"/>
  </w:num>
  <w:num w:numId="13" w16cid:durableId="345058461">
    <w:abstractNumId w:val="12"/>
  </w:num>
  <w:num w:numId="14" w16cid:durableId="1300070164">
    <w:abstractNumId w:val="15"/>
  </w:num>
  <w:num w:numId="15" w16cid:durableId="364529373">
    <w:abstractNumId w:val="14"/>
  </w:num>
  <w:num w:numId="16" w16cid:durableId="189076219">
    <w:abstractNumId w:val="2"/>
  </w:num>
  <w:num w:numId="17" w16cid:durableId="195893744">
    <w:abstractNumId w:val="4"/>
  </w:num>
  <w:num w:numId="18" w16cid:durableId="834490260">
    <w:abstractNumId w:val="11"/>
  </w:num>
  <w:num w:numId="19" w16cid:durableId="1480072877">
    <w:abstractNumId w:val="5"/>
  </w:num>
  <w:num w:numId="20" w16cid:durableId="862092084">
    <w:abstractNumId w:val="18"/>
  </w:num>
  <w:num w:numId="21" w16cid:durableId="1819691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66C7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C40CF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945BF"/>
    <w:rsid w:val="006A3399"/>
    <w:rsid w:val="006A48EA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6214B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72E9D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3103E7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E6391-65C4-44A1-B5B9-756B36C82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8</TotalTime>
  <Pages>16</Pages>
  <Words>5280</Words>
  <Characters>30096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KOSTELNA Marcela</cp:lastModifiedBy>
  <cp:revision>2</cp:revision>
  <cp:lastPrinted>2009-07-30T10:15:00Z</cp:lastPrinted>
  <dcterms:created xsi:type="dcterms:W3CDTF">2023-03-20T13:48:00Z</dcterms:created>
  <dcterms:modified xsi:type="dcterms:W3CDTF">2023-03-20T13:48:00Z</dcterms:modified>
</cp:coreProperties>
</file>