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DCB0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00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C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B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C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7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B3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7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0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1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F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3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A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3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1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69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94169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42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06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9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1B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82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E3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529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A6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63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4F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49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91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8D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3B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12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35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08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6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69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AC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51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1A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565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77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0D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18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EDD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0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BA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61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0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EB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89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C8ED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41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DA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6E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49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50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3A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CB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76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27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68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BD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86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0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9F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6F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E2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04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5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4E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2F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99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3F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94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42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56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12A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B1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6F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C5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07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94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9D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5F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4440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43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17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AB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77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F0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A7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69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16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74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65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66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34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1D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64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18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79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DE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CE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00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BD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A5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06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16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7D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30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63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9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45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E2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26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6F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4B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7B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FAFC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1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0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7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C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04A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EC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1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E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61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D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4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F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6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8B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8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0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5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E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98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6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EE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3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34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C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FB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5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8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F7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B5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A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02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E9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9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861E5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0C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D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BD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A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2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2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2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8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82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1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4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0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5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AAA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73B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2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7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B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FA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F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72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2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95E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69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6A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F6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4EB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E3C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A7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407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27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1B798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22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B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2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E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5F5C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2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C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3E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5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7A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9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C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3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7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E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53B90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D4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08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B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A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C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1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0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8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9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C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1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99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2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C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9BD2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2B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5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C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9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31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0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0E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A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2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D9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9B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07B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5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B6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0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C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14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2E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F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5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1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E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D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AB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7D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7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A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1F9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1D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B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C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F6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82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1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49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C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D65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5B2B32" w14:textId="1FE2B99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966C7">
              <w:rPr>
                <w:rFonts w:ascii="Arial" w:hAnsi="Arial"/>
                <w:lang w:eastAsia="sk-SK"/>
              </w:rPr>
              <w:t>2</w:t>
            </w:r>
            <w:r w:rsidR="006945BF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525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A2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61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1E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F5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C4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61A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CA5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F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63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5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C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C2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1D5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56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B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FA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1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A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9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7F4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D2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DD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459B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B4890A" wp14:editId="0AFA145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19DC8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3D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563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C8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2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3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5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5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20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6D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D1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F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C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1F98B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846C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CA83D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C0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6EBCB17" wp14:editId="0EDAF7A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7A7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15B1098" wp14:editId="1D984BA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9604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69BBEA7" wp14:editId="4FEE08B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EA2C6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9D10FE5" wp14:editId="645BC5F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BD9B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FC685A6" wp14:editId="6E0200E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4C6E3" w14:textId="25F9EAD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966C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945B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C685A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404C6E3" w14:textId="25F9EAD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966C7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945BF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DE88DD4" wp14:editId="3D95F2F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E35CC6" w14:textId="04AEEDC4" w:rsidR="000B647F" w:rsidRDefault="0099716A" w:rsidP="00944C3D">
                                  <w:r>
                                    <w:t>20</w:t>
                                  </w:r>
                                  <w:r w:rsidR="001966C7">
                                    <w:t>2</w:t>
                                  </w:r>
                                  <w:r w:rsidR="006945BF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E88DD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AE35CC6" w14:textId="04AEEDC4" w:rsidR="000B647F" w:rsidRDefault="0099716A" w:rsidP="00944C3D">
                            <w:r>
                              <w:t>20</w:t>
                            </w:r>
                            <w:r w:rsidR="001966C7">
                              <w:t>2</w:t>
                            </w:r>
                            <w:r w:rsidR="006945BF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C974F6A" wp14:editId="13CE733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3AAD3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61B5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58E1F7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5AF40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227F447" wp14:editId="01D3311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058C2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E0E3AF6" wp14:editId="22F8A46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7674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C87E6E" wp14:editId="21A7087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049B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FCBA83" wp14:editId="3D8C020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0C23DA" w14:textId="45EADCAE" w:rsidR="000B647F" w:rsidRDefault="0099716A" w:rsidP="00944C3D">
                                  <w:r>
                                    <w:t>20</w:t>
                                  </w:r>
                                  <w:r w:rsidR="006945B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FCBA8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70C23DA" w14:textId="45EADCAE" w:rsidR="000B647F" w:rsidRDefault="0099716A" w:rsidP="00944C3D">
                            <w:r>
                              <w:t>20</w:t>
                            </w:r>
                            <w:r w:rsidR="006945B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371A4A" wp14:editId="3FF86ED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07B7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8C1CFEE" wp14:editId="7E52A76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6A644F" w14:textId="2C324746" w:rsidR="000B647F" w:rsidRDefault="0099716A" w:rsidP="00944C3D">
                                  <w:r>
                                    <w:t>20</w:t>
                                  </w:r>
                                  <w:r w:rsidR="006945B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1CFE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F6A644F" w14:textId="2C324746" w:rsidR="000B647F" w:rsidRDefault="0099716A" w:rsidP="00944C3D">
                            <w:r>
                              <w:t>20</w:t>
                            </w:r>
                            <w:r w:rsidR="006945B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3ED7210" wp14:editId="073DA0A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9A0ED" w14:textId="5E20DEAB" w:rsidR="000B647F" w:rsidRDefault="006945BF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ED721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139A0ED" w14:textId="5E20DEAB" w:rsidR="000B647F" w:rsidRDefault="006945BF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51511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A0CC4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614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5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539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2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0C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2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5E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B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6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1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9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4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6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D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2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5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D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D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8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2A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21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5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2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EF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1887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B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14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B4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4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9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4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5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2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5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1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2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6B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A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B1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C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46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C3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5D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DB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794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9B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79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F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A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A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C7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D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F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5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4B8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CE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0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A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8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2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78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5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6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32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7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7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7B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3C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9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A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B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5E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FB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21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F41E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38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7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1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C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9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1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A1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6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0BEA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5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3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F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F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B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C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38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2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64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D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C3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90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53F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A4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3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4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8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C90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E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A1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1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E6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9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5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7E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E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5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8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E5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C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3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57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1F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FD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629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82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F0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67D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88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04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F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8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2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E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C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4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656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F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B8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4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7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0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C2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6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6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0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0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3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8F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7F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3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5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C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96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9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E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33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F4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F19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B9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F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0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C9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E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7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494CDB" wp14:editId="3116691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EFDFE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D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2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A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3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7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0B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3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E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3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8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6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4A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A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1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80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A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05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F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C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6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E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5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01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5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15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6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C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653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E0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A746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3F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C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3CB6B88" wp14:editId="6DE90CC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A468D7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37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0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6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5B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C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3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5C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1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9B4BD7" wp14:editId="00B9372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361FB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2021601219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2021601219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A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9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11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38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B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6E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0B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B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0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D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F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C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0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D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5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F24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9E6F6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8C7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1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6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5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06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7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6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72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B8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F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F4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0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E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D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7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969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7C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32B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A5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865213" wp14:editId="28077A7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69092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72E9D">
                                    <w:rPr>
                                      <w:rFonts w:ascii="Arial" w:hAnsi="Arial" w:cs="Arial"/>
                                    </w:rPr>
                                    <w:t xml:space="preserve">Duklianskych  hrdinov  875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72E9D">
                              <w:rPr>
                                <w:rFonts w:ascii="Arial" w:hAnsi="Arial" w:cs="Arial"/>
                              </w:rPr>
                              <w:t xml:space="preserve">Duklianskych  hrdinov  875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39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7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92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96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41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64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3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9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4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0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74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A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2C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A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C0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8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0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F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28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D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F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53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68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B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D7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F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6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DA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2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7666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4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17DD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92AA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DB00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1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A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0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FD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0B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A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6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4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8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F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7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F5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E7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9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4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9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2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9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5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90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6DCE8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F6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1F3260A" wp14:editId="2807278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6D2AD6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279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0F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F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5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5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0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5D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F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57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B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F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7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7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7E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9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584FE80" wp14:editId="4A2449C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01B32" w14:textId="77777777" w:rsidR="000B647F" w:rsidRDefault="00F72E9D" w:rsidP="00944C3D">
                                  <w:r>
                                    <w:t>875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72E9D" w:rsidP="00944C3D">
                            <w:r>
                              <w:t>875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8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77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6B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D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9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A0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D0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11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A9B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E3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4180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0DC4B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D2ED92A" wp14:editId="394E0ED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B838D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29C9EEF" wp14:editId="4D89F33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686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4C0F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0DF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9E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5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B1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9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F13A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0446E42" wp14:editId="1C46AC5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1728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4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34F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4D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1C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E4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E5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E5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381E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CF5E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E4DB787" wp14:editId="6686ABE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C5EC4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E0E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9A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7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A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1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B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3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C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3F23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21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352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83AD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DB2F8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77DB268" wp14:editId="0C32126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3561E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050B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F67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4C3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D4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E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D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0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1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84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0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5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84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C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0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CC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A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3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4E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8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2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C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9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4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A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A1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F94C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30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1B1F69" w14:textId="2F932F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945BF">
              <w:rPr>
                <w:rFonts w:ascii="Arial" w:hAnsi="Arial"/>
                <w:lang w:eastAsia="sk-SK"/>
              </w:rPr>
              <w:t>20.3.2023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790C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0C8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EF8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4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B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B40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FA9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CCA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D8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8EB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1D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199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D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FBC0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FD2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A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CF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9A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D8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FCE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5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CF2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03C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722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7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D6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18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F2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4F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4A8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B3B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3DD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A7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E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41A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B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AA1C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8FA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6A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99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F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44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F5C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6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56B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1F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9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2D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9A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A0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0BD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C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F82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70F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D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B37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8E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F9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ED9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B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63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56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43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CC7E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DD6F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1D0D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905FC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B63D1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535EB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D669DB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BDC85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1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2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8A3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535B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C6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2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6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E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C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9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BB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9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6C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A6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1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6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2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E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6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0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6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3D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7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7B4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B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A8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9EE258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021FC18" w14:textId="77777777" w:rsidR="00944C3D" w:rsidRDefault="00944C3D" w:rsidP="00944C3D">
      <w:pPr>
        <w:rPr>
          <w:rFonts w:ascii="Arial" w:hAnsi="Arial"/>
        </w:rPr>
      </w:pPr>
    </w:p>
    <w:p w14:paraId="02D0CE9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F92D86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F84442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03681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617B69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6C45BD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CA5C6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049F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A64DB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3D4C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8CDC57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C0A922" w14:textId="77777777" w:rsidR="00944C3D" w:rsidRPr="008D0433" w:rsidRDefault="00F72E9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Ing.Vladimír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Žák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025571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38BE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B09BF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1CE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4E45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DD66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895F8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95BA6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C0D5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B0E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21896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AA09DA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ECC6E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3A5C71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D412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7C656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FA89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C860C1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8B91A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6C3E98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E6044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E4149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9A916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ADE9B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E3A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D26E47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817D75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1046A4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BEC1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3B4F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D550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0799F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6E4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F7FB6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8C14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980E7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CA9D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45E2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03EC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6F81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D2C9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83203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76CED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AEAF7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19AC6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F8B0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187F15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7427D0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CC3815C" w14:textId="3C7FAA0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945B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3467E0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5D1FE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0600FD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99D4F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309AE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584BD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011C72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4C7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F71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020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941A3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111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ACB35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D0C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D0B1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DBE3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590FB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FAD5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2734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16B8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BA367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6C8BD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E2A7A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EA849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9129E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A5072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B361F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66D97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5E54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ECF28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C43F4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600E8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BEAE4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D3E91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45013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EFC11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4642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D7D5B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D1C1F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F9059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0B4D86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E5883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4C5BC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0DC3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B066D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DA228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4DE8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7234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674B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D82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531E8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1050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3E4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8E2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8F2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F2F32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1C70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5CB8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2275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34A0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F2148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6683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7BC87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962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9A49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13B7C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70A3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D35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DF50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32FC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7F66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9C6D0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610C5E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85B0B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DA6A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2BE6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423A7C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6E7667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652A4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7A77E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456F3B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9D24D96" w14:textId="77777777" w:rsidTr="00503750">
        <w:tc>
          <w:tcPr>
            <w:tcW w:w="2302" w:type="dxa"/>
            <w:vAlign w:val="center"/>
          </w:tcPr>
          <w:p w14:paraId="06D0BE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116C0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0DFE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901B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1168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98E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F4D5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5752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D621576" w14:textId="77777777" w:rsidTr="00503750">
        <w:tc>
          <w:tcPr>
            <w:tcW w:w="15593" w:type="dxa"/>
            <w:gridSpan w:val="8"/>
            <w:vAlign w:val="center"/>
          </w:tcPr>
          <w:p w14:paraId="33F732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CBD4485" w14:textId="77777777" w:rsidTr="00503750">
        <w:tc>
          <w:tcPr>
            <w:tcW w:w="2302" w:type="dxa"/>
            <w:vAlign w:val="center"/>
          </w:tcPr>
          <w:p w14:paraId="26DE2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A7EE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6CFC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03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12E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9F4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C74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640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910E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FA7C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741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74B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04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88F4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82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478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E32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875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39DB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A32A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950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92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772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0F0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64A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22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7E6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C60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F1B7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AC07E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D48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47F5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AE8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5E6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4FE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335E30" w14:textId="77777777" w:rsidTr="00503750">
        <w:tc>
          <w:tcPr>
            <w:tcW w:w="2302" w:type="dxa"/>
            <w:vAlign w:val="center"/>
          </w:tcPr>
          <w:p w14:paraId="36D53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7238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DC8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A2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8AF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2C3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CAA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C16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932D5" w14:textId="77777777" w:rsidTr="00503750">
        <w:tc>
          <w:tcPr>
            <w:tcW w:w="15593" w:type="dxa"/>
            <w:gridSpan w:val="8"/>
            <w:vAlign w:val="center"/>
          </w:tcPr>
          <w:p w14:paraId="27B115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872DDE" w14:textId="77777777" w:rsidTr="00503750">
        <w:tc>
          <w:tcPr>
            <w:tcW w:w="2302" w:type="dxa"/>
            <w:vAlign w:val="center"/>
          </w:tcPr>
          <w:p w14:paraId="5D6FF5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2A7E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67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2F8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CCE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78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08D1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5C3C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2FA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F75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61E08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2E7D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7D4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EDF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9BE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CFF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4343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2C9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C71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190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AB28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4C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85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35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452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22D5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8E866" w14:textId="77777777" w:rsidTr="00503750">
        <w:tc>
          <w:tcPr>
            <w:tcW w:w="2302" w:type="dxa"/>
            <w:vAlign w:val="center"/>
          </w:tcPr>
          <w:p w14:paraId="66D1A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2E97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835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C7D3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E4A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3D8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1527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89D5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B1E54" w14:textId="77777777" w:rsidTr="00503750">
        <w:tc>
          <w:tcPr>
            <w:tcW w:w="15593" w:type="dxa"/>
            <w:gridSpan w:val="8"/>
            <w:vAlign w:val="center"/>
          </w:tcPr>
          <w:p w14:paraId="2C889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7AE3C0" w14:textId="77777777" w:rsidTr="00503750">
        <w:tc>
          <w:tcPr>
            <w:tcW w:w="2302" w:type="dxa"/>
            <w:vAlign w:val="center"/>
          </w:tcPr>
          <w:p w14:paraId="6FE74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22B2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2D5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B81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709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D7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6D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6C2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8C81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7FE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581C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47F6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BD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56B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B2C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6F2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AD9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BBAB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10F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4416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E29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DBD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D7C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44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CBE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80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AA15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763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835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7EF8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7A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4F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68F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13F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51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25C3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80D8F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F2BD7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BD8C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F0D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A63A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39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5C3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753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945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01E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A3E6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25AF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D7F7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60A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E60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5BF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26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9C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20A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B89DBA" w14:textId="77777777" w:rsidR="00944C3D" w:rsidRDefault="00944C3D" w:rsidP="00944C3D">
      <w:pPr>
        <w:rPr>
          <w:rFonts w:ascii="Arial" w:hAnsi="Arial"/>
          <w:b/>
        </w:rPr>
      </w:pPr>
    </w:p>
    <w:p w14:paraId="3A87DE4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6596780" w14:textId="77777777" w:rsidTr="00503750">
        <w:tc>
          <w:tcPr>
            <w:tcW w:w="1944" w:type="dxa"/>
            <w:vAlign w:val="center"/>
          </w:tcPr>
          <w:p w14:paraId="096757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9F75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C6C0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7078A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7681C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024D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F6D8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033A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BDBA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5D4B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5D1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111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EADB0D1" w14:textId="77777777" w:rsidTr="00503750">
        <w:tc>
          <w:tcPr>
            <w:tcW w:w="15685" w:type="dxa"/>
            <w:gridSpan w:val="12"/>
            <w:vAlign w:val="center"/>
          </w:tcPr>
          <w:p w14:paraId="6EE47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685ADB" w14:textId="77777777" w:rsidTr="00503750">
        <w:tc>
          <w:tcPr>
            <w:tcW w:w="1944" w:type="dxa"/>
            <w:vAlign w:val="center"/>
          </w:tcPr>
          <w:p w14:paraId="78652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B59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B67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EA3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9E2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6FF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5C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623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375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ABC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67A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B49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D742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5726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955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2F8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421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DAB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197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FA1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43D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855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285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D23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934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5E20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3D20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01B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CA1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B1D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A7F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196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B1D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7B1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E10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2DB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D80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6B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7A7C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F9DB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1CC3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6FC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161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7D8D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4A2A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0BB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3986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9AA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3C1F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580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E89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C310B9" w14:textId="77777777" w:rsidTr="00503750">
        <w:tc>
          <w:tcPr>
            <w:tcW w:w="1944" w:type="dxa"/>
            <w:vAlign w:val="center"/>
          </w:tcPr>
          <w:p w14:paraId="64ABE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29D1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707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71A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8F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93A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50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D77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95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DC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6D6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D85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04B84" w14:textId="77777777" w:rsidTr="00503750">
        <w:tc>
          <w:tcPr>
            <w:tcW w:w="15685" w:type="dxa"/>
            <w:gridSpan w:val="12"/>
            <w:vAlign w:val="center"/>
          </w:tcPr>
          <w:p w14:paraId="66657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5D6CA9" w14:textId="77777777" w:rsidTr="00503750">
        <w:tc>
          <w:tcPr>
            <w:tcW w:w="1944" w:type="dxa"/>
            <w:vAlign w:val="center"/>
          </w:tcPr>
          <w:p w14:paraId="7DCDF4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11E1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220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5A3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BAC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C62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A92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47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D4A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862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4D2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F0A8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4E5D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81E5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E11B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C60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8E5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CDF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C08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25D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8E9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803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CB4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D58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F56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8FA3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4834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C71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6AE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C4F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617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6E5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F07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FDB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D78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602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9E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FAA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FE89D" w14:textId="77777777" w:rsidTr="00503750">
        <w:tc>
          <w:tcPr>
            <w:tcW w:w="1944" w:type="dxa"/>
            <w:vAlign w:val="center"/>
          </w:tcPr>
          <w:p w14:paraId="7C853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6ED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7DB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F2C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287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7BB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60C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CBF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707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5A4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82E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36A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98D3F" w14:textId="77777777" w:rsidTr="00503750">
        <w:tc>
          <w:tcPr>
            <w:tcW w:w="15685" w:type="dxa"/>
            <w:gridSpan w:val="12"/>
            <w:vAlign w:val="center"/>
          </w:tcPr>
          <w:p w14:paraId="4E4BA7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C6EA17" w14:textId="77777777" w:rsidTr="00503750">
        <w:tc>
          <w:tcPr>
            <w:tcW w:w="1944" w:type="dxa"/>
            <w:vAlign w:val="center"/>
          </w:tcPr>
          <w:p w14:paraId="375C7C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253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5D0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15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18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C47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6A5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9DE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5B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97B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203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39E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C6C4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D0F5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73E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95D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052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07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CA1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5DA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404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976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5EF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9F1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128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918D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031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E0A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C10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F5E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AC2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6D3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F8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559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4A0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412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487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9A9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AA61D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3AA4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B67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BBE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040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8AB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D8A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705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284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8A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0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D64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883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CC66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0791D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43292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D3A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032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E3C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865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F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E3A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B9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DB2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C60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F98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858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E2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9E3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8F8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830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27F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540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369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D1E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C7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4D1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B5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F9A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228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F0C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A65E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8184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CA69E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A1D219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4CE8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90C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53689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9EF4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204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9CEA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3F7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523CB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77D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F8A44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7855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32CD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017A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4C8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DD5FF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B6A75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1053B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3ED2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81AA7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A3B9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90BF8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0D18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AC9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6A5D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09CE9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30FD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287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1295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89959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472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A2F6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E65C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3DD4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BF18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113A78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83DB9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2F904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62B8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021B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80DE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78A5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0E43842" w14:textId="77777777" w:rsidTr="00503750">
        <w:trPr>
          <w:trHeight w:val="1073"/>
        </w:trPr>
        <w:tc>
          <w:tcPr>
            <w:tcW w:w="3614" w:type="dxa"/>
            <w:vMerge/>
          </w:tcPr>
          <w:p w14:paraId="4A0DF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42E5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06BC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158B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275F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304C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E47E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EDD7FF3" w14:textId="77777777" w:rsidTr="00503750">
        <w:trPr>
          <w:trHeight w:val="283"/>
        </w:trPr>
        <w:tc>
          <w:tcPr>
            <w:tcW w:w="3614" w:type="dxa"/>
          </w:tcPr>
          <w:p w14:paraId="3E4F10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38A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6F9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DCB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B639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D9C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8B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077156" w14:textId="77777777" w:rsidTr="00503750">
        <w:trPr>
          <w:trHeight w:val="283"/>
        </w:trPr>
        <w:tc>
          <w:tcPr>
            <w:tcW w:w="3614" w:type="dxa"/>
          </w:tcPr>
          <w:p w14:paraId="12827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052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D9E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190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7F7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19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DCDC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479F5" w14:textId="77777777" w:rsidTr="00503750">
        <w:trPr>
          <w:trHeight w:val="283"/>
        </w:trPr>
        <w:tc>
          <w:tcPr>
            <w:tcW w:w="3614" w:type="dxa"/>
          </w:tcPr>
          <w:p w14:paraId="4993B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525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897C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283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55D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F94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EE8A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37918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D6EC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3FEDA1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94DA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26238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D128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BC6E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81D61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A25B5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C1B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A0AE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EB94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A2543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0176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76BE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9DDD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D41B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2B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6B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4B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C8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C6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F9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619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17A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6E7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470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4B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1A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69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A8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EC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2C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033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8C5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305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E3E4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13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D5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60F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04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70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7B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789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DD7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851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4456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CC9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83B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F41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0F4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D2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DFF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E597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51A2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80D6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ABB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F81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04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4F0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60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860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15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7E6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A53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C93D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0E65F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44B5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CFA5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3F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F9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4C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88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81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84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10F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711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699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A689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BA5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75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4B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9F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BD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192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B89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E90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3BC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6FA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E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09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88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FD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00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CA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ACA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8DD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B9E56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A25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69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15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6E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CB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7E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E1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5BB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3D83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E4C4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4D03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CB57E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AF72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FE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09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77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B2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EB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6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41D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E91F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C7E1D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D442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8D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63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7F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58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19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8D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E3A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82DA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05EAB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B0A7C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C6448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9D4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6E53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5D5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B2A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B84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479B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3736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2BE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ADD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7D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9FB1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6EF1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360D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B59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920C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6BC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7F793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5599E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1DA49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E3FF4E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29FC25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6A3C0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2936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12CF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A885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066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F376D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5F05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13B8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8E25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3C3A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993E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C6B72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227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3405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BBD2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7EF6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CEE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0CBD4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D6E1E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8F36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37AF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4BC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8D62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F8D9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CC65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44E4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039B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6C96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C84B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A1E0C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FBA5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245A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A855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EC69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A4A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D07E5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38CAE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CD06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831B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CADF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F958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8B056D" w14:textId="77777777" w:rsidR="00944C3D" w:rsidRDefault="00944C3D" w:rsidP="00944C3D">
      <w:pPr>
        <w:rPr>
          <w:rFonts w:ascii="Arial" w:hAnsi="Arial"/>
          <w:b/>
        </w:rPr>
      </w:pPr>
    </w:p>
    <w:p w14:paraId="2C5C072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90BE41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18C4E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EB7AE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BB59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975C1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58EF9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2CA5D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8393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5346B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70C2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7D3B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BF8E1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BE24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380AB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A4B3E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AD4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5FEE7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BA8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A94F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008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57C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A536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74B01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3750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8802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8C51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9F004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BDA2D1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FCE555B" w14:textId="77777777" w:rsidTr="00503750">
        <w:tc>
          <w:tcPr>
            <w:tcW w:w="2835" w:type="dxa"/>
            <w:vAlign w:val="center"/>
          </w:tcPr>
          <w:p w14:paraId="5C006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7512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EA975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18AC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B9647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440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4F617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9AD7EA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FE039B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2D6A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C2A9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F525B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B5010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E13E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FE50A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0DCE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89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FB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09D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62B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F307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9EE8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E8E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9B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7B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353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6F2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4B06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AA26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2F64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44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34C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D2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62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DB99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47055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4875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A5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9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D81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F57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D769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FC68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EF51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80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BC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D2B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CAB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4D9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ABD8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6A9D9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DEB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6C1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5E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2EB3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12748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0CB6C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6CDE84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454FE22" w14:textId="77777777" w:rsidR="00944C3D" w:rsidRDefault="00944C3D" w:rsidP="00944C3D">
      <w:pPr>
        <w:rPr>
          <w:rFonts w:ascii="Arial" w:hAnsi="Arial"/>
          <w:b/>
        </w:rPr>
      </w:pPr>
    </w:p>
    <w:p w14:paraId="4BA6080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15BB55" w14:textId="77777777" w:rsidTr="00503750">
        <w:tc>
          <w:tcPr>
            <w:tcW w:w="2835" w:type="dxa"/>
            <w:vAlign w:val="center"/>
          </w:tcPr>
          <w:p w14:paraId="3B8E3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985E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0082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446F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0F5E9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0CB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92BA2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DC08B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EAE4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F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DF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40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1CC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040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FCD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8363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E17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F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94A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EC4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0F5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E64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271D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CC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666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874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56E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887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D6D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3E11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5F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98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1B3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39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227C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B039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8AA8D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A3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FAE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5130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C07A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FFCE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93BC4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E767C2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AAC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7C23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B46FE73" w14:textId="77777777" w:rsidTr="00503750">
        <w:trPr>
          <w:trHeight w:val="699"/>
        </w:trPr>
        <w:tc>
          <w:tcPr>
            <w:tcW w:w="3502" w:type="dxa"/>
            <w:vMerge/>
          </w:tcPr>
          <w:p w14:paraId="22871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4470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41EC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A97809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9C5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22BB14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3DCAB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8B8A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2BE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D5EFFB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84BE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A0CC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4AA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720B1D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C531D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D768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C0791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FC873B3" w14:textId="77777777" w:rsidTr="00503750">
        <w:trPr>
          <w:trHeight w:val="593"/>
        </w:trPr>
        <w:tc>
          <w:tcPr>
            <w:tcW w:w="3497" w:type="dxa"/>
          </w:tcPr>
          <w:p w14:paraId="5EF25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3481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DF2C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0BA86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B5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746E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420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CBB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C180F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7E5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CE4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27B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F7413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8CB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C42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1BD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6EB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F91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BC0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CC8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D883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296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A4A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129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23B24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7C1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CE3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5C5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E1A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3CFF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98E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4F0F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C71C4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945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E59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981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FCEAE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CB8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1D7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A47B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5C25C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C6E8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7B1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A79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2E66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255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40D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E468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C6A9E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71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524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7544B8" w14:textId="77777777" w:rsidR="00944C3D" w:rsidRDefault="00944C3D" w:rsidP="00944C3D">
      <w:pPr>
        <w:rPr>
          <w:rFonts w:ascii="Arial" w:hAnsi="Arial"/>
          <w:b/>
        </w:rPr>
      </w:pPr>
    </w:p>
    <w:p w14:paraId="3ADA3B35" w14:textId="77777777" w:rsidR="00944C3D" w:rsidRDefault="00944C3D" w:rsidP="00944C3D">
      <w:pPr>
        <w:rPr>
          <w:rFonts w:ascii="Arial" w:hAnsi="Arial"/>
          <w:b/>
        </w:rPr>
      </w:pPr>
    </w:p>
    <w:p w14:paraId="611E3D8A" w14:textId="77777777" w:rsidR="00944C3D" w:rsidRDefault="00944C3D" w:rsidP="00944C3D">
      <w:pPr>
        <w:rPr>
          <w:rFonts w:ascii="Arial" w:hAnsi="Arial"/>
          <w:b/>
        </w:rPr>
      </w:pPr>
    </w:p>
    <w:p w14:paraId="602BB671" w14:textId="77777777" w:rsidR="00944C3D" w:rsidRDefault="00944C3D" w:rsidP="00944C3D">
      <w:pPr>
        <w:rPr>
          <w:rFonts w:ascii="Arial" w:hAnsi="Arial"/>
          <w:b/>
        </w:rPr>
      </w:pPr>
    </w:p>
    <w:p w14:paraId="0802E8B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A91BBE9" w14:textId="77777777" w:rsidTr="00503750">
        <w:tc>
          <w:tcPr>
            <w:tcW w:w="2622" w:type="dxa"/>
            <w:vAlign w:val="center"/>
          </w:tcPr>
          <w:p w14:paraId="72A587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4817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FB162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32F9B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6FD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16728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868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D13E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FA93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C40E7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3E2C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40B2D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6CF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171D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77A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9F4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3B3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D26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B41AD6" w14:textId="77777777" w:rsidTr="00503750">
        <w:tc>
          <w:tcPr>
            <w:tcW w:w="2622" w:type="dxa"/>
            <w:vAlign w:val="center"/>
          </w:tcPr>
          <w:p w14:paraId="5BD9C9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D094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8C4C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99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3FC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938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9D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7C5D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764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2871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684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C93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C0C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C6F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F7ED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0A5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B53B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B36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921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8C4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D3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BD663F" w14:textId="77777777" w:rsidTr="00503750">
        <w:tc>
          <w:tcPr>
            <w:tcW w:w="2622" w:type="dxa"/>
            <w:vAlign w:val="center"/>
          </w:tcPr>
          <w:p w14:paraId="1A512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6181B15" w14:textId="74CE4D52" w:rsidR="00944C3D" w:rsidRPr="008C56AB" w:rsidRDefault="006945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35770</w:t>
            </w:r>
          </w:p>
        </w:tc>
        <w:tc>
          <w:tcPr>
            <w:tcW w:w="1275" w:type="dxa"/>
            <w:vAlign w:val="center"/>
          </w:tcPr>
          <w:p w14:paraId="55D3B2F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585B2B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5267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1F0988" w14:textId="5A3F6906" w:rsidR="00944C3D" w:rsidRPr="008C56AB" w:rsidRDefault="006945BF" w:rsidP="00F72E9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25962</w:t>
            </w:r>
          </w:p>
        </w:tc>
      </w:tr>
      <w:tr w:rsidR="0099716A" w:rsidRPr="00050529" w14:paraId="204FCA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084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6DC3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8E3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FF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2F4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24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AE6455" w14:textId="77777777" w:rsidTr="00503750">
        <w:tc>
          <w:tcPr>
            <w:tcW w:w="2622" w:type="dxa"/>
            <w:vAlign w:val="center"/>
          </w:tcPr>
          <w:p w14:paraId="3020E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8E77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82F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F9D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DC4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940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9FCC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4BDDD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8623C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B28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26AA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AE4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E6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995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110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769F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C7C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B537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516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EF8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3F4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EF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EE7E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D48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0E4F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9BE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94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07D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B7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2AF531" w14:textId="77777777" w:rsidTr="00503750">
        <w:tc>
          <w:tcPr>
            <w:tcW w:w="2622" w:type="dxa"/>
            <w:vAlign w:val="center"/>
          </w:tcPr>
          <w:p w14:paraId="336E2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39DD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492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F95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92F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362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A8166E" w14:textId="77777777" w:rsidTr="00503750">
        <w:tc>
          <w:tcPr>
            <w:tcW w:w="2622" w:type="dxa"/>
            <w:vAlign w:val="center"/>
          </w:tcPr>
          <w:p w14:paraId="1D0D2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BC1A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20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02A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377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FA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E5453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713A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8E5BC78" w14:textId="2567F9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7C2075" w14:textId="20D1D8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F612AE" w14:textId="2D7808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375F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558822" w14:textId="673A3E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="00000000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1506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B9BA1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6702DB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12464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C30C7D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EEDF1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95D94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7BD94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5D444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94F40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84ECE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113A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0FD16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998E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325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50597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F44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556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9F8B2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843A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1EE6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E843F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E896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9EC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8A299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FF89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EFF5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1AEB9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6698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4B3E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5A8D1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B897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E548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11A4A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89C2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02E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266D8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7AB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0556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C217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2A1A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07FA3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A15DF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A41BD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4FB3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6FC18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CDEC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2F188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60B2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4AD4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1B3DE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F221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E87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0B319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519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EB87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6BD23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A51A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E62D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A714D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1977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E53F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AF2B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CE31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01D5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6D5E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357A5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6ACC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3DFFC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58A2BD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1C3BFE2" w14:textId="77777777" w:rsidTr="00503750">
        <w:tc>
          <w:tcPr>
            <w:tcW w:w="2835" w:type="dxa"/>
            <w:vAlign w:val="center"/>
          </w:tcPr>
          <w:p w14:paraId="00C0B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AA0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79A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438C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274C9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5607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9A02524" w14:textId="77777777" w:rsidTr="00503750">
        <w:tc>
          <w:tcPr>
            <w:tcW w:w="2835" w:type="dxa"/>
            <w:vAlign w:val="center"/>
          </w:tcPr>
          <w:p w14:paraId="1DA4F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BE02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EF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A5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93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5A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B33E3" w14:textId="77777777" w:rsidTr="00503750">
        <w:tc>
          <w:tcPr>
            <w:tcW w:w="2835" w:type="dxa"/>
            <w:vAlign w:val="center"/>
          </w:tcPr>
          <w:p w14:paraId="1FBDA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9B05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36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64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BD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4EE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F20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1C25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684D7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534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F2C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C78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4ACC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0583512" w14:textId="77777777" w:rsidTr="00503750">
        <w:tc>
          <w:tcPr>
            <w:tcW w:w="2835" w:type="dxa"/>
            <w:vAlign w:val="center"/>
          </w:tcPr>
          <w:p w14:paraId="4BC1B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1D55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34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E12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22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BC6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BB90C" w14:textId="77777777" w:rsidTr="00503750">
        <w:tc>
          <w:tcPr>
            <w:tcW w:w="2835" w:type="dxa"/>
            <w:vAlign w:val="center"/>
          </w:tcPr>
          <w:p w14:paraId="12F8C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E02D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0B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D28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F9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EEB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D31C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F16FC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FE60B9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57AA0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227FE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924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F49EC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1D44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AEBA3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CF39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DB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11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C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508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6A478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3467F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44FBF9D" w14:textId="77777777" w:rsidTr="00503750">
        <w:tc>
          <w:tcPr>
            <w:tcW w:w="2552" w:type="dxa"/>
            <w:shd w:val="clear" w:color="auto" w:fill="auto"/>
            <w:vAlign w:val="center"/>
          </w:tcPr>
          <w:p w14:paraId="12A858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F50BB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2D27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502B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B0A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C854F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276A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99445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BDF758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AB9CA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0A63EE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7F58E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470B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31A88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F07A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39B0F3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A301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681CE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D0CE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408647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17D9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A84C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CFC194C" w14:textId="77777777" w:rsidTr="00503750">
        <w:tc>
          <w:tcPr>
            <w:tcW w:w="4395" w:type="dxa"/>
            <w:vMerge/>
          </w:tcPr>
          <w:p w14:paraId="5103FA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0B8A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837BA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0911FA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E635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43F0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1F073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866BE3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A788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33D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21E5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6A774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89D59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787B1B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BB9E3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1E6C740" w14:textId="77777777" w:rsidTr="00503750">
        <w:tc>
          <w:tcPr>
            <w:tcW w:w="4395" w:type="dxa"/>
            <w:vAlign w:val="center"/>
          </w:tcPr>
          <w:p w14:paraId="406FD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D3C4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64CB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11634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D76B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D826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0579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086C93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D19A8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51DD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AE8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4EFAC9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DE1FF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2176866" w14:textId="75652CC6" w:rsidR="00944C3D" w:rsidRPr="008C56AB" w:rsidRDefault="006945BF" w:rsidP="00F72E9D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6953</w:t>
            </w:r>
          </w:p>
        </w:tc>
        <w:tc>
          <w:tcPr>
            <w:tcW w:w="2835" w:type="dxa"/>
            <w:vAlign w:val="center"/>
          </w:tcPr>
          <w:p w14:paraId="670CE6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BE3A3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1CCED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C62E578" w14:textId="77777777" w:rsidTr="00503750">
        <w:tc>
          <w:tcPr>
            <w:tcW w:w="4395" w:type="dxa"/>
            <w:vAlign w:val="center"/>
          </w:tcPr>
          <w:p w14:paraId="2DD29C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3C652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5866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364889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90A19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39100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C818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CB83E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2D7D4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CF1C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125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D2F0D1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A8F96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19BC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7D9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6A62A8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16D8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48C036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6C452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8A8F96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FBB82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790C8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6292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75E6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10DC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EEEEB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89927A1" w14:textId="77777777" w:rsidTr="00503750">
        <w:tc>
          <w:tcPr>
            <w:tcW w:w="1843" w:type="dxa"/>
            <w:vAlign w:val="center"/>
          </w:tcPr>
          <w:p w14:paraId="454854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2CC1B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B472B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45ADE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D2811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5240F5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36C9B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CE930AA" w14:textId="77777777" w:rsidTr="00503750">
        <w:tc>
          <w:tcPr>
            <w:tcW w:w="1843" w:type="dxa"/>
            <w:vAlign w:val="center"/>
          </w:tcPr>
          <w:p w14:paraId="4691FB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959A2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AD9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4CE3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CF18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DECC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5996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C867ED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8FCD8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701F2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C61E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9477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B70F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E05F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B0DF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2D3C33" w14:textId="77777777" w:rsidTr="00503750">
        <w:tc>
          <w:tcPr>
            <w:tcW w:w="1843" w:type="dxa"/>
            <w:vAlign w:val="center"/>
          </w:tcPr>
          <w:p w14:paraId="6EBC96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3E7C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AFE5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07D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D03E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EB0A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F1D9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26445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C6B41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9C918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C02F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DD68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F7EF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A721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C492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DEE38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C17B2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434AC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D09E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6F66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B00D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147D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325B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CB39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70DC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78352D4" w14:textId="77777777" w:rsidTr="00503750">
        <w:trPr>
          <w:trHeight w:val="664"/>
        </w:trPr>
        <w:tc>
          <w:tcPr>
            <w:tcW w:w="3372" w:type="dxa"/>
          </w:tcPr>
          <w:p w14:paraId="79CD79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AB4B8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17D6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714C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0D79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F4C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AD8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DF77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901BA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825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F05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546D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EAF9A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794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3A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7F5F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0537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33E5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31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D06BD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1404C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085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F50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C445E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FC6D01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298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CE1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BB753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A8D33F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1B6D461" w14:textId="77777777" w:rsidTr="00503750">
        <w:tc>
          <w:tcPr>
            <w:tcW w:w="2835" w:type="dxa"/>
            <w:vAlign w:val="center"/>
          </w:tcPr>
          <w:p w14:paraId="061096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55C37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DC31B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107DD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5C2EA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0174A26" w14:textId="77777777" w:rsidTr="00503750">
        <w:tc>
          <w:tcPr>
            <w:tcW w:w="2835" w:type="dxa"/>
          </w:tcPr>
          <w:p w14:paraId="5DFE44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E89B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6C9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B15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AE3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A6C124" w14:textId="77777777" w:rsidTr="00503750">
        <w:tc>
          <w:tcPr>
            <w:tcW w:w="2835" w:type="dxa"/>
          </w:tcPr>
          <w:p w14:paraId="788477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CF8F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8B1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451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08E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102C24" w14:textId="77777777" w:rsidTr="00503750">
        <w:tc>
          <w:tcPr>
            <w:tcW w:w="2835" w:type="dxa"/>
          </w:tcPr>
          <w:p w14:paraId="614C79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DECE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FFA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68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D76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30EC3A" w14:textId="77777777" w:rsidTr="00503750">
        <w:tc>
          <w:tcPr>
            <w:tcW w:w="2835" w:type="dxa"/>
            <w:vAlign w:val="center"/>
          </w:tcPr>
          <w:p w14:paraId="0C7A2F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68F6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78E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C33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F82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DF3811" w14:textId="77777777" w:rsidTr="00503750">
        <w:tc>
          <w:tcPr>
            <w:tcW w:w="2835" w:type="dxa"/>
            <w:vAlign w:val="center"/>
          </w:tcPr>
          <w:p w14:paraId="61E322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1B4E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580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C70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F1C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58D09F" w14:textId="77777777" w:rsidTr="00503750">
        <w:tc>
          <w:tcPr>
            <w:tcW w:w="2835" w:type="dxa"/>
          </w:tcPr>
          <w:p w14:paraId="3476DA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E9A6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79C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78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D48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82841C" w14:textId="77777777" w:rsidTr="00503750">
        <w:tc>
          <w:tcPr>
            <w:tcW w:w="2835" w:type="dxa"/>
          </w:tcPr>
          <w:p w14:paraId="794850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47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844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12E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92D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8CF259" w14:textId="77777777" w:rsidTr="00503750">
        <w:tc>
          <w:tcPr>
            <w:tcW w:w="2835" w:type="dxa"/>
          </w:tcPr>
          <w:p w14:paraId="1912EA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5C3E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E14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5E9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499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3A4CAC" w14:textId="77777777" w:rsidR="00944C3D" w:rsidRDefault="00944C3D" w:rsidP="00944C3D">
      <w:pPr>
        <w:rPr>
          <w:rFonts w:ascii="Arial" w:hAnsi="Arial"/>
          <w:b/>
        </w:rPr>
      </w:pPr>
    </w:p>
    <w:p w14:paraId="7C9C449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621ED5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1FF3F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837B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B8EB7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D237E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5A781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4F9DE0" w14:textId="77777777" w:rsidTr="00503750">
        <w:trPr>
          <w:trHeight w:val="443"/>
        </w:trPr>
        <w:tc>
          <w:tcPr>
            <w:tcW w:w="2560" w:type="dxa"/>
          </w:tcPr>
          <w:p w14:paraId="7E9B0A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CF87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7BE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455F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F55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E6B54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06884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4A65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C8CC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68E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47DA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99173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4C4F5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30DF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A10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D68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3B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80526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41BEF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EBEB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72A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F45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9DC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E71010" w14:textId="77777777" w:rsidR="00944C3D" w:rsidRDefault="00944C3D" w:rsidP="00944C3D">
      <w:pPr>
        <w:rPr>
          <w:rFonts w:ascii="Arial" w:hAnsi="Arial"/>
          <w:b/>
        </w:rPr>
      </w:pPr>
    </w:p>
    <w:p w14:paraId="0460284F" w14:textId="77777777" w:rsidR="00944C3D" w:rsidRDefault="00944C3D" w:rsidP="00944C3D">
      <w:pPr>
        <w:rPr>
          <w:rFonts w:ascii="Arial" w:hAnsi="Arial"/>
          <w:b/>
        </w:rPr>
      </w:pPr>
    </w:p>
    <w:p w14:paraId="77F700C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9E63806" w14:textId="77777777" w:rsidR="00944C3D" w:rsidRDefault="00944C3D" w:rsidP="00944C3D">
      <w:pPr>
        <w:rPr>
          <w:rFonts w:ascii="Arial" w:hAnsi="Arial"/>
          <w:b/>
        </w:rPr>
      </w:pPr>
    </w:p>
    <w:p w14:paraId="700014B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E19BD5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E27CF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843E6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FF892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4D18C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80FE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A318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F67E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A03AC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BC3C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5863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E2FA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6AC6B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5FC1E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24C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650B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554C1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55F03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BF381A4" w14:textId="77777777" w:rsidTr="00503750">
        <w:trPr>
          <w:trHeight w:val="677"/>
        </w:trPr>
        <w:tc>
          <w:tcPr>
            <w:tcW w:w="3358" w:type="dxa"/>
          </w:tcPr>
          <w:p w14:paraId="42EE50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B836C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BF89E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B1CBB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C146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CA72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239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F1C2E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E17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E1FE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3F5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AF050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CFBB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6465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559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FD37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606D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54A3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F86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705C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5194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FBCB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7C4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06DC4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DABCB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BB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27D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3CF2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9410A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60321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37E4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E3C9A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94DF8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27BC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6B04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91AA8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A4F03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47E7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742A4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048D7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751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86C3A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0DB48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D3F3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2474B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6F5D8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E9E5D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C8472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039E7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731D3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36472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F8A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32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2B068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233CE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885B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7CC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01197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A69B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5A37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346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88262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D3B65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C48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8BA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9687B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2BA3C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237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62D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E114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6ECB0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312A6B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1466C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5B3C8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25ED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5C8D85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91D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03E7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724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A108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200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9F5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D26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3A16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F901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EB8B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A4B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92BC6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44608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83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FD9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E734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E51ED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0B1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BC4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9061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5A988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C073C1B" w14:textId="77777777" w:rsidTr="00503750">
        <w:tc>
          <w:tcPr>
            <w:tcW w:w="3686" w:type="dxa"/>
            <w:vAlign w:val="center"/>
          </w:tcPr>
          <w:p w14:paraId="3E99A7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7B689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0C40B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B0F16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999B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DFC5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B815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EFA82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EAE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B2A8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0452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FAE60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135C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DA17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C47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E1221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6583DC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24749A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EE4F2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FF47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C27B5A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AC390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B8727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03CE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D5353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A713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434E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EC9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FDD9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67BC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6B93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589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4B584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8E70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87BC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7D4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F55A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85D53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514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39E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2B9D5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68554E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184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271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3F92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D6DF1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438ADE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F1F26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73396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86ED6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206DD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206B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BC7F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4D0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684B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8207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D300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E147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F734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4586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C72E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D5A6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1EB4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38F5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9231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B2C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FF43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AC4DE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27A241" w14:textId="77777777" w:rsidR="00944C3D" w:rsidRDefault="00944C3D" w:rsidP="00944C3D">
      <w:pPr>
        <w:rPr>
          <w:sz w:val="22"/>
          <w:szCs w:val="22"/>
        </w:rPr>
      </w:pPr>
    </w:p>
    <w:p w14:paraId="2E889C63" w14:textId="77777777" w:rsidR="00944C3D" w:rsidRDefault="00944C3D" w:rsidP="00944C3D">
      <w:pPr>
        <w:rPr>
          <w:sz w:val="22"/>
          <w:szCs w:val="22"/>
        </w:rPr>
      </w:pPr>
    </w:p>
    <w:p w14:paraId="49E456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7DF484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BE5970D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1E0A8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9EEC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20A75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3A54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C6A283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6D658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81226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B5F91D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BD360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949F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3C5C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661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5CA6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CF72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A6E5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803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790E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651A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1A79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3A8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4B494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36EE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9742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99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6ECBE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1466C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5B69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A65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5FF2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9154F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74E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E23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9641A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7F5BB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1B2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C00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60FE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ED0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14AE3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93006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27EC8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4DD4E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C1C77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6C38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C7A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F0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91E1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2217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5DC8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DF9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FD75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7DC2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D9BC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0D8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77BE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8746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AB41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B00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51FC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D506F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C788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737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6D72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4067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BE4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549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2434F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1CD763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3C9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B1A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11BC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83F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9541AF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A9C69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807F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A615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F8FD3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21E4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10FD138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DA4C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AB22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5F918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5FF516" w14:textId="77777777" w:rsidR="00944C3D" w:rsidRPr="003607F0" w:rsidRDefault="00944C3D" w:rsidP="00944C3D"/>
    <w:p w14:paraId="504A3A8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1A669" w14:textId="77777777" w:rsidR="004C40CF" w:rsidRDefault="004C40CF">
      <w:r>
        <w:separator/>
      </w:r>
    </w:p>
  </w:endnote>
  <w:endnote w:type="continuationSeparator" w:id="0">
    <w:p w14:paraId="56031BBD" w14:textId="77777777" w:rsidR="004C40CF" w:rsidRDefault="004C4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B31C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101502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4806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CDCA5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BFB9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F0031D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14BA5" w14:textId="77777777" w:rsidR="004C40CF" w:rsidRDefault="004C40CF">
      <w:r>
        <w:separator/>
      </w:r>
    </w:p>
  </w:footnote>
  <w:footnote w:type="continuationSeparator" w:id="0">
    <w:p w14:paraId="2831B4EC" w14:textId="77777777" w:rsidR="004C40CF" w:rsidRDefault="004C40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1774127">
    <w:abstractNumId w:val="13"/>
  </w:num>
  <w:num w:numId="2" w16cid:durableId="1270510661">
    <w:abstractNumId w:val="17"/>
  </w:num>
  <w:num w:numId="3" w16cid:durableId="2011134849">
    <w:abstractNumId w:val="8"/>
  </w:num>
  <w:num w:numId="4" w16cid:durableId="185143029">
    <w:abstractNumId w:val="7"/>
  </w:num>
  <w:num w:numId="5" w16cid:durableId="187873326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119912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9835791">
    <w:abstractNumId w:val="20"/>
  </w:num>
  <w:num w:numId="8" w16cid:durableId="313800210">
    <w:abstractNumId w:val="10"/>
  </w:num>
  <w:num w:numId="9" w16cid:durableId="188295213">
    <w:abstractNumId w:val="0"/>
  </w:num>
  <w:num w:numId="10" w16cid:durableId="1441334494">
    <w:abstractNumId w:val="19"/>
  </w:num>
  <w:num w:numId="11" w16cid:durableId="434592735">
    <w:abstractNumId w:val="6"/>
  </w:num>
  <w:num w:numId="12" w16cid:durableId="1469668435">
    <w:abstractNumId w:val="9"/>
  </w:num>
  <w:num w:numId="13" w16cid:durableId="345058461">
    <w:abstractNumId w:val="12"/>
  </w:num>
  <w:num w:numId="14" w16cid:durableId="1300070164">
    <w:abstractNumId w:val="15"/>
  </w:num>
  <w:num w:numId="15" w16cid:durableId="364529373">
    <w:abstractNumId w:val="14"/>
  </w:num>
  <w:num w:numId="16" w16cid:durableId="189076219">
    <w:abstractNumId w:val="2"/>
  </w:num>
  <w:num w:numId="17" w16cid:durableId="195893744">
    <w:abstractNumId w:val="4"/>
  </w:num>
  <w:num w:numId="18" w16cid:durableId="834490260">
    <w:abstractNumId w:val="11"/>
  </w:num>
  <w:num w:numId="19" w16cid:durableId="1480072877">
    <w:abstractNumId w:val="5"/>
  </w:num>
  <w:num w:numId="20" w16cid:durableId="862092084">
    <w:abstractNumId w:val="18"/>
  </w:num>
  <w:num w:numId="21" w16cid:durableId="1819691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66C7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C40CF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45BF"/>
    <w:rsid w:val="006A3399"/>
    <w:rsid w:val="006A48EA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6214B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2E9D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3103E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E6391-65C4-44A1-B5B9-756B36C82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16</Pages>
  <Words>5280</Words>
  <Characters>30096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2023-03-20T13:48:00Z</dcterms:created>
  <dcterms:modified xsi:type="dcterms:W3CDTF">2023-03-20T13:48:00Z</dcterms:modified>
</cp:coreProperties>
</file>