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Úč MÚJ 3 – 01        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b/>
          <w:bCs/>
          <w:color w:val="000000"/>
          <w:sz w:val="24"/>
          <w:szCs w:val="24"/>
        </w:rPr>
      </w:pPr>
      <w:r w:rsidRPr="0046756F">
        <w:rPr>
          <w:rFonts w:ascii="Times New Roman Bold" w:hAnsi="Times New Roman Bold" w:cs="Times New Roman Bold"/>
          <w:b/>
          <w:bCs/>
          <w:color w:val="000000"/>
          <w:sz w:val="24"/>
          <w:szCs w:val="24"/>
        </w:rPr>
        <w:t>Poznámky k účtovnej závierke k 31.12.2022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Všeobecné údaje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ODIS, s.r.o. 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Jarná 3725/17, 010 01 Žilina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31 635 563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2020450520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13264F" w:rsidRDefault="0013264F">
      <w:pPr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7.</w:t>
      </w:r>
    </w:p>
    <w:p w:rsidR="0013264F" w:rsidRDefault="0013264F">
      <w:pPr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Informácie o prijatých postupoch</w:t>
      </w:r>
    </w:p>
    <w:p w:rsidR="0013264F" w:rsidRDefault="0013264F">
      <w:pPr>
        <w:rPr>
          <w:rFonts w:ascii="Times New Roman" w:hAnsi="Times New Roman" w:cs="Times New Roman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Úč MÚJ 3 – 01        </w:t>
      </w:r>
    </w:p>
    <w:p w:rsidR="0013264F" w:rsidRDefault="0013264F" w:rsidP="0046756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spacing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22, avšak ku dňu závierky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13264F" w:rsidRDefault="001326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13264F" w:rsidRDefault="0013264F">
      <w:pPr>
        <w:jc w:val="both"/>
        <w:rPr>
          <w:rFonts w:ascii="Times New Roman" w:hAnsi="Times New Roman" w:cs="Times New Roman"/>
        </w:rPr>
      </w:pP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zostavuje pri zaradení majetku do používania odpisový plán ako podklad k vyčísleniu oprávok odpisovaného majetku v priebehu jeho používania. 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Odpisový plán sa zostavuje na každý prírastok majetku samostatne. Spoločnosť používa daňové odpisy podľa §26 - §29 zákona č. 595/2003 Z. z. o dani z príjmov, podľa nasledovných kritérií: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13264F" w:rsidRDefault="001326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2022 žiadnu dotáciu.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13264F" w:rsidRPr="0046756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756F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13264F" w:rsidRDefault="0013264F" w:rsidP="0046756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Úč MÚJ 3 – 01        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13264F" w:rsidRDefault="001326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13264F" w:rsidRDefault="0013264F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13264F" w:rsidSect="0046756F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5F"/>
    <w:rsid w:val="0013264F"/>
    <w:rsid w:val="0015137A"/>
    <w:rsid w:val="0026529B"/>
    <w:rsid w:val="002A7295"/>
    <w:rsid w:val="002C1CCA"/>
    <w:rsid w:val="00350123"/>
    <w:rsid w:val="003D58C3"/>
    <w:rsid w:val="003E32FB"/>
    <w:rsid w:val="00427E2F"/>
    <w:rsid w:val="0046756F"/>
    <w:rsid w:val="00564856"/>
    <w:rsid w:val="006845DC"/>
    <w:rsid w:val="006C73B6"/>
    <w:rsid w:val="006D2F51"/>
    <w:rsid w:val="00706342"/>
    <w:rsid w:val="00774F08"/>
    <w:rsid w:val="007B5648"/>
    <w:rsid w:val="007D269B"/>
    <w:rsid w:val="00842E6A"/>
    <w:rsid w:val="00885956"/>
    <w:rsid w:val="008C529C"/>
    <w:rsid w:val="0090151F"/>
    <w:rsid w:val="0090655F"/>
    <w:rsid w:val="00950B41"/>
    <w:rsid w:val="009A7922"/>
    <w:rsid w:val="009C4868"/>
    <w:rsid w:val="00A3320D"/>
    <w:rsid w:val="00A57EA1"/>
    <w:rsid w:val="00A65A75"/>
    <w:rsid w:val="00A80B1B"/>
    <w:rsid w:val="00B01E2C"/>
    <w:rsid w:val="00C52990"/>
    <w:rsid w:val="00CB0739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68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48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3</Pages>
  <Words>534</Words>
  <Characters>3049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MajkaVOL</cp:lastModifiedBy>
  <cp:revision>17</cp:revision>
  <cp:lastPrinted>2019-03-26T11:51:00Z</cp:lastPrinted>
  <dcterms:created xsi:type="dcterms:W3CDTF">2015-02-04T12:17:00Z</dcterms:created>
  <dcterms:modified xsi:type="dcterms:W3CDTF">2023-03-20T20:41:00Z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