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22699D" w:rsidRPr="0022699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22699D" w:rsidRPr="0022699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699D" w:rsidRPr="001123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699D" w:rsidRPr="0011239B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22699D" w:rsidRPr="0022699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22699D" w:rsidRPr="0022699D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22699D" w:rsidRPr="0022699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22699D" w:rsidRPr="0022699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22699D" w:rsidRPr="0022699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22699D" w:rsidRPr="0022699D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22699D" w:rsidRPr="0022699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22699D" w:rsidRPr="0022699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22699D" w:rsidRPr="0022699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22699D" w:rsidRPr="0022699D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22699D" w:rsidRPr="0022699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22699D" w:rsidRPr="0022699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699D" w:rsidRPr="001123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36120677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699D" w:rsidRPr="0011239B">
                              <w:rPr>
                                <w:rFonts w:ascii="Arial" w:hAnsi="Arial" w:cs="Arial"/>
                                <w:noProof/>
                              </w:rPr>
                              <w:t>36120677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699D" w:rsidRPr="001123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2021572509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699D" w:rsidRPr="0011239B">
                              <w:rPr>
                                <w:rFonts w:ascii="Arial" w:hAnsi="Arial" w:cs="Arial"/>
                                <w:noProof/>
                              </w:rPr>
                              <w:t>2021572509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699D" w:rsidRPr="001123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č.686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699D" w:rsidRPr="0011239B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č.686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699D" w:rsidRPr="001123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Pádivého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699D" w:rsidRPr="0011239B">
                              <w:rPr>
                                <w:rFonts w:ascii="Arial" w:hAnsi="Arial" w:cs="Arial"/>
                                <w:noProof/>
                              </w:rPr>
                              <w:t>Pádivého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22699D" w:rsidRPr="0022699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5/686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22699D" w:rsidRPr="0022699D">
                                <w:rPr>
                                  <w:rFonts w:ascii="Arial" w:hAnsi="Arial" w:cs="Arial"/>
                                  <w:noProof/>
                                </w:rPr>
                                <w:t>5/686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699D" w:rsidRPr="001123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699D" w:rsidRPr="0011239B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699D" w:rsidRPr="001123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699D" w:rsidRPr="0011239B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699D" w:rsidRPr="001123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699D" w:rsidRPr="0011239B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699D" w:rsidRPr="0011239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699D" w:rsidRPr="0011239B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2699D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22699D">
        <w:rPr>
          <w:rFonts w:ascii="Arial" w:hAnsi="Arial"/>
          <w:sz w:val="22"/>
          <w:szCs w:val="22"/>
        </w:rPr>
        <w:t>Pádivého 5/686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22699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Sylvia Malovcová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22699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22699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584"/>
        <w:gridCol w:w="1197"/>
        <w:gridCol w:w="1172"/>
        <w:gridCol w:w="1168"/>
        <w:gridCol w:w="1530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43832.68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12794.88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9264.44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47363.12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43832.68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12794.88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9264.44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47363.12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110.65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110.65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19475.09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699D" w:rsidRPr="0011239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7F42" w:rsidRDefault="00BC7F42">
      <w:r>
        <w:separator/>
      </w:r>
    </w:p>
  </w:endnote>
  <w:endnote w:type="continuationSeparator" w:id="0">
    <w:p w:rsidR="00BC7F42" w:rsidRDefault="00BC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7F42" w:rsidRDefault="00BC7F42">
      <w:r>
        <w:separator/>
      </w:r>
    </w:p>
  </w:footnote>
  <w:footnote w:type="continuationSeparator" w:id="0">
    <w:p w:rsidR="00BC7F42" w:rsidRDefault="00BC7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257087">
    <w:abstractNumId w:val="13"/>
  </w:num>
  <w:num w:numId="2" w16cid:durableId="1458791860">
    <w:abstractNumId w:val="17"/>
  </w:num>
  <w:num w:numId="3" w16cid:durableId="2117947100">
    <w:abstractNumId w:val="8"/>
  </w:num>
  <w:num w:numId="4" w16cid:durableId="2057969958">
    <w:abstractNumId w:val="7"/>
  </w:num>
  <w:num w:numId="5" w16cid:durableId="1543013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726544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4395903">
    <w:abstractNumId w:val="20"/>
  </w:num>
  <w:num w:numId="8" w16cid:durableId="836074471">
    <w:abstractNumId w:val="10"/>
  </w:num>
  <w:num w:numId="9" w16cid:durableId="2140410458">
    <w:abstractNumId w:val="0"/>
  </w:num>
  <w:num w:numId="10" w16cid:durableId="1994987523">
    <w:abstractNumId w:val="19"/>
  </w:num>
  <w:num w:numId="11" w16cid:durableId="1990672623">
    <w:abstractNumId w:val="6"/>
  </w:num>
  <w:num w:numId="12" w16cid:durableId="784034090">
    <w:abstractNumId w:val="9"/>
  </w:num>
  <w:num w:numId="13" w16cid:durableId="649986085">
    <w:abstractNumId w:val="12"/>
  </w:num>
  <w:num w:numId="14" w16cid:durableId="1264997233">
    <w:abstractNumId w:val="15"/>
  </w:num>
  <w:num w:numId="15" w16cid:durableId="1884437080">
    <w:abstractNumId w:val="14"/>
  </w:num>
  <w:num w:numId="16" w16cid:durableId="841630488">
    <w:abstractNumId w:val="2"/>
  </w:num>
  <w:num w:numId="17" w16cid:durableId="543374672">
    <w:abstractNumId w:val="4"/>
  </w:num>
  <w:num w:numId="18" w16cid:durableId="1422869582">
    <w:abstractNumId w:val="11"/>
  </w:num>
  <w:num w:numId="19" w16cid:durableId="1121995883">
    <w:abstractNumId w:val="5"/>
  </w:num>
  <w:num w:numId="20" w16cid:durableId="229584518">
    <w:abstractNumId w:val="18"/>
  </w:num>
  <w:num w:numId="21" w16cid:durableId="570653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1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2374625.doc"/>
    <w:docVar w:name="arg5" w:val="2"/>
  </w:docVars>
  <w:rsids>
    <w:rsidRoot w:val="0022699D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699D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C7F42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FB98B"/>
  <w15:docId w15:val="{8FFB0902-EC05-4E50-BD65-55E28DEA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5342</Words>
  <Characters>30453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2023-03-21T09:47:00Z</dcterms:created>
  <dcterms:modified xsi:type="dcterms:W3CDTF">2023-03-21T09:49:00Z</dcterms:modified>
</cp:coreProperties>
</file>