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0646CCD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8AD9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C9C9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2B9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0C3C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6ADD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C832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6CD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269B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17CE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4E00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C9C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9E8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AE12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0C54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1528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BE96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905B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0891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BDA0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242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A58E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3D54878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2DC2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86CE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A8B3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F2D3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95C5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BFD3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2480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6C11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D9EE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9F008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E45A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6D92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A41F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4BEC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C12D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0CF1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9BE7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193A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DAD1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ABC7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FFFD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A6AE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7797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F08A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FC08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D00C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6B9F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C921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0BC8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1C31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A344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9915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DA35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35E7341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DF9D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A773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174B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C1D9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D000A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B6BD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89CF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F4C8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C573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F42B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2C7A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69B3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09D2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E700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1CEF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107D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AA42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C812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8945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2966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5E35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3BA5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4D99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09B4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560F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8EA7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AA62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995E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D85A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2574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ED0E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5485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9DDA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6B7829A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C62C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B265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F2B1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7F3A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F262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AE84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2EC4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3270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091B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670B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223F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E969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76F4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9618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3A67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9F4D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64F7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7DD7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D073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F203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8958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1A85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7174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9C24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3934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996F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454A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4F38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3381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FE49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50EB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786C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D8A6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A8A3BE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3E6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090B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0AEA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CA188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BED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724A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A1AB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2C10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87A4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D090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5069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6FE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9E28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7755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1820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B460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2C7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1CA2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985B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03A2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DB7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EEFF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CD10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0FCA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832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F65F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3D9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BD47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6F95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2DF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0A66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1A7A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C47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04B4515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2A4B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936A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7A9F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35A1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92BF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550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AFCF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C93C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23B0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3ED9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3B78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ABA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E111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5D57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937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A77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56311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9C9793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A194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C721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680B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8305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FE5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232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F4F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E889E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A22B6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0CC9F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50C42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24EF4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A11E4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B6BFA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874E9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82F6C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E72C9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4AC8B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A74ACC6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14FE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A9A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AEF0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5472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BC89A1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3AFB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D9FD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D45E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DE8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99F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79AC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D5B5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B094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DDD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29FC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CE8A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DA63509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4D97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AD6B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FDD7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4368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D66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041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0E22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D34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DC5E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25A0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9B3D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A460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F5F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D6A4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633A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E29BE9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CC50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43B5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A0E1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534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29D7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2B12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61E1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123A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8AF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5A78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E07C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0232D4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C2A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F7F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D4F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872A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6896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5124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7C9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F71B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DDA9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CB4D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8C7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B73C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94D7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19E1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E6B7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F11D49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228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B88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BB8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6E82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905A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FB84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2125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B8BCF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35BDE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C2F18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3B995A0" w14:textId="21C0F982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9716A">
              <w:rPr>
                <w:rFonts w:ascii="Arial" w:hAnsi="Arial"/>
                <w:lang w:eastAsia="sk-SK"/>
              </w:rPr>
              <w:t>31.12.20</w:t>
            </w:r>
            <w:r w:rsidR="00F25B7E">
              <w:rPr>
                <w:rFonts w:ascii="Arial" w:hAnsi="Arial"/>
                <w:lang w:eastAsia="sk-SK"/>
              </w:rPr>
              <w:t>2</w:t>
            </w:r>
            <w:r w:rsidR="00842AEE">
              <w:rPr>
                <w:rFonts w:ascii="Arial" w:hAnsi="Arial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ADE81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AD0FA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E189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3198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7F9E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7A2DC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3A89C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C54FF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99B6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F7A1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F7BC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F54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6ED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A7FF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F3BC23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1515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E39A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9948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7598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C5A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0BC4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87A2E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25155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53EF7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BBCC36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0F129755" wp14:editId="574443DC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EDED5F6" w14:textId="77777777" w:rsidR="00F820D9" w:rsidRDefault="00F820D9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    <v:textbox>
                        <w:txbxContent>
                          <w:p w:rsidR="00F820D9" w:rsidRDefault="00F820D9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A066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B9AB5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9366E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8467B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F813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0858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620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650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20DD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D453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026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9C6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105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1E6D78C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32960F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EE10562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7E26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70EC40A9" wp14:editId="32798942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FBFA7B6" w14:textId="77777777" w:rsidR="00F820D9" w:rsidRDefault="00F820D9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    <v:textbox>
                        <w:txbxContent>
                          <w:p w:rsidR="00F820D9" w:rsidRDefault="00F820D9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7B93782C" wp14:editId="63762FF6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7D54942" w14:textId="77777777" w:rsidR="00F820D9" w:rsidRDefault="00F820D9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    <v:textbox>
                        <w:txbxContent>
                          <w:p w:rsidR="00F820D9" w:rsidRDefault="00F820D9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481AD37F" wp14:editId="483094E4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63444F9" w14:textId="77777777" w:rsidR="00F820D9" w:rsidRDefault="00F820D9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    <v:textbox>
                        <w:txbxContent>
                          <w:p w:rsidR="00F820D9" w:rsidRDefault="00F820D9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0ACCBBEF" wp14:editId="6B526FC7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AAEF620" w14:textId="77777777" w:rsidR="00F820D9" w:rsidRDefault="00513DD6" w:rsidP="00944C3D">
                                  <w:fldSimple w:instr=" MERGEFIELD  aDMOD  \* MERGEFORMAT ">
                                    <w:r w:rsidR="00F820D9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    <v:textbox>
                        <w:txbxContent>
                          <w:p w:rsidR="00F820D9" w:rsidRDefault="00F820D9" w:rsidP="00944C3D">
                            <w:fldSimple w:instr=" MERGEFIELD  aDMOD  \* MERGEFORMAT ">
                              <w:r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549708B9" wp14:editId="41367C8B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73C66D3" w14:textId="7DAB8F0C" w:rsidR="00F820D9" w:rsidRPr="00391121" w:rsidRDefault="00F820D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F25B7E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842AEE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49708B9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573C66D3" w14:textId="7DAB8F0C" w:rsidR="00F820D9" w:rsidRPr="00391121" w:rsidRDefault="00F820D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F25B7E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842AEE">
                              <w:rPr>
                                <w:rFonts w:ascii="Arial" w:hAnsi="Arial" w:cs="Arial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6254CA71" wp14:editId="69E74B1B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61EA6EF" w14:textId="28333301" w:rsidR="00F820D9" w:rsidRDefault="00F820D9" w:rsidP="00944C3D">
                                  <w:r>
                                    <w:t>20</w:t>
                                  </w:r>
                                  <w:r w:rsidR="00F25B7E">
                                    <w:t>2</w:t>
                                  </w:r>
                                  <w:r w:rsidR="00842AEE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254CA71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461EA6EF" w14:textId="28333301" w:rsidR="00F820D9" w:rsidRDefault="00F820D9" w:rsidP="00944C3D">
                            <w:r>
                              <w:t>20</w:t>
                            </w:r>
                            <w:r w:rsidR="00F25B7E">
                              <w:t>2</w:t>
                            </w:r>
                            <w:r w:rsidR="00842AEE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693946E3" wp14:editId="55616AE0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D7D85A1" w14:textId="77777777" w:rsidR="00F820D9" w:rsidRDefault="00513DD6" w:rsidP="00944C3D">
                                  <w:fldSimple w:instr=" MERGEFIELD  aDMDO  \* MERGEFORMAT ">
                                    <w:r w:rsidR="00F820D9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    <v:textbox>
                        <w:txbxContent>
                          <w:p w:rsidR="00F820D9" w:rsidRDefault="00F820D9" w:rsidP="00944C3D">
                            <w:fldSimple w:instr=" MERGEFIELD  aDMDO  \* MERGEFORMAT ">
                              <w:r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DE6AE98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5C4B0C4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45BE4E35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154DE93F" wp14:editId="68F9CF81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151937A" w14:textId="77777777" w:rsidR="00F820D9" w:rsidRDefault="00F820D9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    <v:textbox>
                        <w:txbxContent>
                          <w:p w:rsidR="00F820D9" w:rsidRDefault="00F820D9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529A7BDA" wp14:editId="0B8E3AEE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F5E90FB" w14:textId="77777777" w:rsidR="00F820D9" w:rsidRDefault="00F820D9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    <v:textbox>
                        <w:txbxContent>
                          <w:p w:rsidR="00F820D9" w:rsidRDefault="00F820D9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6A77830B" wp14:editId="05EB1AE3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7E48DA8" w14:textId="77777777" w:rsidR="00F820D9" w:rsidRDefault="00F820D9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    <v:textbox>
                        <w:txbxContent>
                          <w:p w:rsidR="00F820D9" w:rsidRDefault="00F820D9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27731A6F" wp14:editId="05C9CEFF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1901B9B" w14:textId="3478C012" w:rsidR="00F820D9" w:rsidRDefault="00F820D9" w:rsidP="00944C3D">
                                  <w:r>
                                    <w:t>20</w:t>
                                  </w:r>
                                  <w:r w:rsidR="00842AEE">
                                    <w:t>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7731A6F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11901B9B" w14:textId="3478C012" w:rsidR="00F820D9" w:rsidRDefault="00F820D9" w:rsidP="00944C3D">
                            <w:r>
                              <w:t>20</w:t>
                            </w:r>
                            <w:r w:rsidR="00842AEE">
                              <w:t>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2A16C8BB" wp14:editId="471F7B56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F96FB67" w14:textId="77777777" w:rsidR="00F820D9" w:rsidRDefault="00513DD6" w:rsidP="00944C3D">
                                  <w:fldSimple w:instr=" MERGEFIELD  aDMDO  \* MERGEFORMAT ">
                                    <w:r w:rsidR="00F820D9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    <v:textbox>
                        <w:txbxContent>
                          <w:p w:rsidR="00F820D9" w:rsidRDefault="00F820D9" w:rsidP="00944C3D">
                            <w:fldSimple w:instr=" MERGEFIELD  aDMDO  \* MERGEFORMAT ">
                              <w:r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1DCB5E12" wp14:editId="1DE4AB7D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CF158E" w14:textId="359483BD" w:rsidR="00F820D9" w:rsidRDefault="00F820D9" w:rsidP="00944C3D">
                                  <w:r>
                                    <w:t>20</w:t>
                                  </w:r>
                                  <w:r w:rsidR="00842AEE">
                                    <w:t>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DCB5E12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2ACF158E" w14:textId="359483BD" w:rsidR="00F820D9" w:rsidRDefault="00F820D9" w:rsidP="00944C3D">
                            <w:r>
                              <w:t>20</w:t>
                            </w:r>
                            <w:r w:rsidR="00842AEE">
                              <w:t>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689390CE" wp14:editId="00272A19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FE3B3E5" w14:textId="77777777" w:rsidR="00F820D9" w:rsidRDefault="00513DD6" w:rsidP="00944C3D">
                                  <w:fldSimple w:instr=" MERGEFIELD  aDMOD  \* MERGEFORMAT ">
                                    <w:r w:rsidR="00F820D9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    <v:textbox>
                        <w:txbxContent>
                          <w:p w:rsidR="00F820D9" w:rsidRDefault="00F820D9" w:rsidP="00944C3D">
                            <w:fldSimple w:instr=" MERGEFIELD  aDMOD  \* MERGEFORMAT ">
                              <w:r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0CB1C86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7B120F47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4C6D9A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884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0B27A9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C26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5964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6068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8CEA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0247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7630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2DF0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6ED7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53F4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C508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F0A2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A560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81D0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3921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D208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7CA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462D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504A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957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7F8F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17A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BACE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2E3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2B64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50DB18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9892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73C8A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88D48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258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FC2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36B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876D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8A09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93FC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C75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719E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DE69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7732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3E7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2CEA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2980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34B8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9E75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20040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4874E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BAEB9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ECAF9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8DC0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D841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80F26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E0D6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8183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35A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C494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1D2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1CC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CAB9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3771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3CEC2F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F81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B50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80C3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CE24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6B22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1D9E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071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FCE8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761F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A104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3848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35AD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51E3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854D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0789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45B6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9F1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5155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44D0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0334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5BF978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2EE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241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56FB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02F1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A00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258D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3F0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4F0D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B2F3D8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1A0C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98E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9749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057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49F0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16A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811B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0349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192D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E664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A0A3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A84F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F424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1B11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6E3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CFB3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2511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2AE3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717F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2782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3BB2E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EC34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9DC4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8B64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9ED4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10A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49BC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CDED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7B37AB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5841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DEB4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B4A9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E6C9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CFF1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A17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0351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588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719B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72D3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26C3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2BE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C900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226E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8A1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79B2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B9E2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3340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A50E0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BBCEB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9A202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73C6E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46D88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91211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5461D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D6E8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A06F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E629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C0F9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37B0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537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D561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16B1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39520D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817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3D77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E84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0F1E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1A34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5989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FC8F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7FF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A257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036E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BF0C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011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98C6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6EC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CADB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457F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37E9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03A5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01B4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9808F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3FED8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2CD09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EFF9F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F8777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AF48F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32B85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AE30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915C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371028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19A9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EFD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7986ACD6" wp14:editId="3EA190F2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A621288" w14:textId="77777777" w:rsidR="00F820D9" w:rsidRPr="00391121" w:rsidRDefault="00F820D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    <v:textbox>
                        <w:txbxContent>
                          <w:p w:rsidR="00F820D9" w:rsidRPr="00391121" w:rsidRDefault="00F820D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BEBE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AC96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27B5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6BE0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8B7E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73E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895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2E75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6426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75E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5075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AB8E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947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8389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4BA2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A2CE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CF05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6C0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2D4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EC5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6850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F73D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EEA2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CBC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3856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645B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0953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DBFC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6231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1F66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BCF0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1F7495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7A263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61908E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976BE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49D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74257DF" wp14:editId="2731FC8D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05A5D64" w14:textId="77777777" w:rsidR="00F820D9" w:rsidRPr="00391121" w:rsidRDefault="00F820D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34056181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2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">
                      <v:textbox>
                        <w:txbxContent>
                          <w:p w:rsidR="00F820D9" w:rsidRPr="00391121" w:rsidRDefault="00F820D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34056181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CE67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6925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DD40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0562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EF5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7296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130A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917A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1D93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43B26E56" wp14:editId="2F3FAD2A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B07E6D" w14:textId="77777777" w:rsidR="00F820D9" w:rsidRPr="00391121" w:rsidRDefault="00C027F1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2021438881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3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">
                      <v:textbox style="mso-fit-shape-to-text:t">
                        <w:txbxContent>
                          <w:p w:rsidR="00F820D9" w:rsidRPr="00391121" w:rsidRDefault="00C027F1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2021438881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A01C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72BA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7957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0BC3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63E5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6FD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15B1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4ACA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34E5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4E94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99E8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7409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9BA6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5E6D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986D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B25F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9D29A5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4F0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3C395EE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FFB02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BDF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C7F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23F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50D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42BD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6E04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B99E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FFC9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0E0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EE1D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E5F4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EA45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7680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10C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1D5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0F0800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77E92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63846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E516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38E2E885" wp14:editId="73FEFBFF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44BF771" w14:textId="77777777" w:rsidR="00F820D9" w:rsidRPr="00391121" w:rsidRDefault="00F820D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SVB </w:t>
                                  </w:r>
                                  <w:r w:rsidR="00C027F1">
                                    <w:rPr>
                                      <w:rFonts w:ascii="Arial" w:hAnsi="Arial" w:cs="Arial"/>
                                    </w:rPr>
                                    <w:t xml:space="preserve">Dlhé Hony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4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">
                      <v:textbox>
                        <w:txbxContent>
                          <w:p w:rsidR="00F820D9" w:rsidRPr="00391121" w:rsidRDefault="00F820D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SVB </w:t>
                            </w:r>
                            <w:r w:rsidR="00C027F1">
                              <w:rPr>
                                <w:rFonts w:ascii="Arial" w:hAnsi="Arial" w:cs="Arial"/>
                              </w:rPr>
                              <w:t xml:space="preserve">Dlhé Hony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A4BC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CE1A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354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1FC0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23C7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A9E5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E865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7EB3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ADF1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0D7E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C12C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5D4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6EC5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AEA5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68F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9871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43A8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99A6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8885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6638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9AA6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E933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761D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5802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80A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794A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6F1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0CD2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E659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06C2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6B21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5B6B78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6CF2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F9A1DB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671F59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1CE706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E8D7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B2EA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ECC8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CE9D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88A6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648A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5C6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3D22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54CD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12C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EA4A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2853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119F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2481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8912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FCA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C43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DB6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D533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1DF5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3EC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790A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26E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312CE24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AB23F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181662FF" wp14:editId="2DE07FC5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F1DCE95" w14:textId="77777777" w:rsidR="00F820D9" w:rsidRPr="00391121" w:rsidRDefault="00C027F1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Dlhé Hony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5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">
                      <v:textbox>
                        <w:txbxContent>
                          <w:p w:rsidR="00F820D9" w:rsidRPr="00391121" w:rsidRDefault="00C027F1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Dlhé Hony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9905D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4CBC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277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CD40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3DC7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CD6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3D07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5C54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2999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02B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C8DC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276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6B49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E6E8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719F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06DC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3B82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189265B6" wp14:editId="4354B2FC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59D6D6" w14:textId="77777777" w:rsidR="00F820D9" w:rsidRDefault="00C027F1" w:rsidP="00944C3D">
                                  <w:r>
                                    <w:t>1143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6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">
                      <v:textbox>
                        <w:txbxContent>
                          <w:p w:rsidR="00F820D9" w:rsidRDefault="00C027F1" w:rsidP="00944C3D">
                            <w:r>
                              <w:t>1143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F707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B26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65F4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4A4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8D4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B0B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A706C9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7AFF0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096F2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EDC74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203DD4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394DD2F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23634C68" wp14:editId="337709F9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AFDD76B" w14:textId="77777777" w:rsidR="00F820D9" w:rsidRPr="00391121" w:rsidRDefault="00F820D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91101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7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X2iKgIAAFk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Cy2X2iKgIAAFkEAAAOAAAAAAAAAAAAAAAAAC4CAABkcnMvZTJv&#10;RG9jLnhtbFBLAQItABQABgAIAAAAIQAkAQGq3AAAAAYBAAAPAAAAAAAAAAAAAAAAAIQEAABkcnMv&#10;ZG93bnJldi54bWxQSwUGAAAAAAQABADzAAAAjQUAAAAA&#10;">
                      <v:textbox>
                        <w:txbxContent>
                          <w:p w:rsidR="00F820D9" w:rsidRPr="00391121" w:rsidRDefault="00F820D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91101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78C66747" wp14:editId="6E74F61E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82DD8E" w14:textId="77777777" w:rsidR="00F820D9" w:rsidRPr="00391121" w:rsidRDefault="00F820D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Pr="00583C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8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">
                      <v:textbox>
                        <w:txbxContent>
                          <w:p w:rsidR="00F820D9" w:rsidRPr="00391121" w:rsidRDefault="00F820D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Pr="00583CAF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9A2976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D9756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DF93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180B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DCB8D6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0301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0C5C5B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812C953" wp14:editId="23C22256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00F355F" w14:textId="77777777" w:rsidR="00F820D9" w:rsidRPr="00391121" w:rsidRDefault="00F820D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49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BW0FBtLAIAAFkEAAAOAAAAAAAAAAAAAAAAAC4CAABkcnMv&#10;ZTJvRG9jLnhtbFBLAQItABQABgAIAAAAIQAXK+e23QAAAAcBAAAPAAAAAAAAAAAAAAAAAIYEAABk&#10;cnMvZG93bnJldi54bWxQSwUGAAAAAAQABADzAAAAkAUAAAAA&#10;">
                      <v:textbox>
                        <w:txbxContent>
                          <w:p w:rsidR="00F820D9" w:rsidRPr="00391121" w:rsidRDefault="00F820D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2637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B2C87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654AE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9AEA4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BE699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8A639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BEFB4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55F05C2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010B0BD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69AC0505" wp14:editId="07499179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E4EDAF1" w14:textId="77777777" w:rsidR="00F820D9" w:rsidRPr="00391121" w:rsidRDefault="00F820D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0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Pqe/joqAgAAWQQAAA4AAAAAAAAAAAAAAAAALgIAAGRycy9lMm9E&#10;b2MueG1sUEsBAi0AFAAGAAgAAAAhAElb28TbAAAABgEAAA8AAAAAAAAAAAAAAAAAhAQAAGRycy9k&#10;b3ducmV2LnhtbFBLBQYAAAAABAAEAPMAAACMBQAAAAA=&#10;">
                      <v:textbox>
                        <w:txbxContent>
                          <w:p w:rsidR="00F820D9" w:rsidRPr="00391121" w:rsidRDefault="00F820D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FD23D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9218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C317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5E95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94D8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3C84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AE6F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FA3B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0D0DAF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FD7C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B9EBFC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42FF76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0F32262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2C5E7DB7" wp14:editId="4009962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61AB926" w14:textId="77777777" w:rsidR="00F820D9" w:rsidRPr="00391121" w:rsidRDefault="00F820D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1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">
                      <v:textbox>
                        <w:txbxContent>
                          <w:p w:rsidR="00F820D9" w:rsidRPr="00391121" w:rsidRDefault="00F820D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1EF28F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F039AC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85547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B3C4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4B7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4D48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1C4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1581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0927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4B09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E00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1D1E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1B66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2FD2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61D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C441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1F45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DA8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1DE9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99DC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B47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A3A6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35B3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368C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A8C3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5AC5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6745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A63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2DDF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A679EB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76D19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F65556B" w14:textId="4E243BB9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842AEE">
              <w:rPr>
                <w:rFonts w:ascii="Arial" w:hAnsi="Arial"/>
                <w:lang w:eastAsia="sk-SK"/>
              </w:rPr>
              <w:t>21.3.2023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D8AAE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C5E13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00BC3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5385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0C0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95B843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43FD9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09242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61C12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DFE4F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039F8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B094D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FB4A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510C11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6EBF0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46C78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059A6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A683C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BD8BB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49369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3472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BE9BD3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ECD85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D9A69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7C549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6A32C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CE708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62D77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4F9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8B964E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10D12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D885D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3696E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EC83C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2CC20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C1300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AEF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B01D75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B60FF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33509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4CA2A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D6F2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31A32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F1765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8C78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C4FA8A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0AED9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EE96C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EB83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24CA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F83AB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96969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FEE2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391A6A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70571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6CFA3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AEBF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8EAF2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766C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23314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A5E6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A06BFA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B2D4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8CDE5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F3ADA5D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3FD8206A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61605B72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48A1158E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66C4CD10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26FBCEE8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253D69EF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4015AC86" w14:textId="77777777" w:rsidR="0099716A" w:rsidRPr="00ED0163" w:rsidRDefault="0099716A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885B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1B1C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262AD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E45AE8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2445A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42D1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642F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83A6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9852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A685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6948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DBE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F68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AC1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DF6E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AA73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22DA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2559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F057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9F1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D0D8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0AFA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7B0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B26C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00757A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A7A5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8449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3FF429B0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14F0169D" w14:textId="77777777" w:rsidR="00944C3D" w:rsidRDefault="00944C3D" w:rsidP="00944C3D">
      <w:pPr>
        <w:rPr>
          <w:rFonts w:ascii="Arial" w:hAnsi="Arial"/>
        </w:rPr>
      </w:pPr>
    </w:p>
    <w:p w14:paraId="59A0380F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lastRenderedPageBreak/>
        <w:t>Meno a priezvisko fyzickej osoby alebo názov právnickej osoby, ktorá je zakladateľom alebo zriaďovateľom účtovnej jednotky:</w:t>
      </w:r>
    </w:p>
    <w:p w14:paraId="72938C09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21702763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66A3CD04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34FCFA4E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681B52BB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3"/>
        <w:gridCol w:w="2800"/>
      </w:tblGrid>
      <w:tr w:rsidR="00944C3D" w:rsidRPr="008D0433" w14:paraId="31B989D1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7B41CC5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264806F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440B70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4657DD1B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35E8D258" w14:textId="77777777" w:rsidR="00944C3D" w:rsidRPr="008D0433" w:rsidRDefault="00C027F1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Dubina  Peter 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3FDA5562" w14:textId="77777777" w:rsidR="00944C3D" w:rsidRPr="008D0433" w:rsidRDefault="00743760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60A5B2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37C2AC7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33CA2AE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6DDCAE7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61D0CA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47C4C3D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2D81FDA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6EEC654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DF53EE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F858BE9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71555BFC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72B6B394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6614174B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BCE930E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2EEC4EC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A965E0A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35A27F3F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5F87705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5E740B4E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17FABA3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08C6505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3B05896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74860554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24E28A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21EBF29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73C556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816E0BB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5487638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6901D6D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069B8A5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5B4641B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40B8377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6344EF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4FC5E37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BBE0AB3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2471672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2D8E38A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441F319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4AD729B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D128EA2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BF6AD06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2158A6A8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60FE4EF3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727AAE7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7D42599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50B35BF0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0BDADB9C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6627A5D8" w14:textId="5F13F8AE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 w:rsidR="00842AEE">
        <w:rPr>
          <w:rFonts w:ascii="Arial" w:hAnsi="Arial"/>
          <w:sz w:val="22"/>
          <w:szCs w:val="22"/>
        </w:rPr>
        <w:t>x</w:t>
      </w:r>
      <w:r>
        <w:rPr>
          <w:rFonts w:ascii="Arial" w:hAnsi="Arial"/>
          <w:sz w:val="22"/>
          <w:szCs w:val="22"/>
        </w:rPr>
        <w:tab/>
        <w:t>nie</w:t>
      </w:r>
    </w:p>
    <w:p w14:paraId="1A1235D3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47A797C6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33E9DCAB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037662A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6FB3140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44134FD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7BCC7A61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2DC35A7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3A7393D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7EFAEFB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DA5B550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6E7FCF2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383AE50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46704F7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E154859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3929AE8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0F19638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5C0C473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18554B9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310279B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DCC3C73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5F37EB2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7F444BA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7A16E00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5A9DDD7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7544EAA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e) dlhodobý hmotný majetok obstaraný vlastnou činnosťou</w:t>
      </w:r>
    </w:p>
    <w:p w14:paraId="6FE9ED4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7C402E5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453E4A9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01C1843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77F9EC4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49EA1F6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35C3D1C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345419A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1968413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4F9B450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12B5150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7F3CF48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6F63EA0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715E575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3056BE41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4E10AE5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70FC3A1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174D1D9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0475A56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7AA6D1F2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0ACD7DB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085B73A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37706F5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6F6B18E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D25FE34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6CD1192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CBE470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AB7C65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741AA1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6E41AEA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4595FB4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5D61D0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224528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667F261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5BC5EFE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67E95A7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E3FC6A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FB46BC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7968D6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9E6CDDA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069532B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4C7FE7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779B62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034CF1D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673EAA1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7FD0972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115FFD8F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2A8F11B2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DA69CB9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0BD754DB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5EDEFB65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2B5F477B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014601D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5C16BDF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185430E4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1228E3D1" w14:textId="77777777" w:rsidTr="00503750">
        <w:tc>
          <w:tcPr>
            <w:tcW w:w="2302" w:type="dxa"/>
            <w:vAlign w:val="center"/>
          </w:tcPr>
          <w:p w14:paraId="70E468F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059C29F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5302DF5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303EFB0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7B31F18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460B665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3E60F39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286DAA3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550D049C" w14:textId="77777777" w:rsidTr="00503750">
        <w:tc>
          <w:tcPr>
            <w:tcW w:w="15593" w:type="dxa"/>
            <w:gridSpan w:val="8"/>
            <w:vAlign w:val="center"/>
          </w:tcPr>
          <w:p w14:paraId="45B893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7C76B190" w14:textId="77777777" w:rsidTr="00503750">
        <w:tc>
          <w:tcPr>
            <w:tcW w:w="2302" w:type="dxa"/>
            <w:vAlign w:val="center"/>
          </w:tcPr>
          <w:p w14:paraId="6F76BC8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92B311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906A25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8F71F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13388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6CE7F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0CB74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E08C6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98CAB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086EE6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0374C07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10816A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59EFD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51F50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31C7B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C682F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9B9B1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F390D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8A6C69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611E954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D52BF7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88ABF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3A44A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68824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5B905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BC9D8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6DA50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E096C2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2A87671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278AC36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17755C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A21B95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ACEF0A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FF21DA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668E03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A83B0E2" w14:textId="77777777" w:rsidTr="00503750">
        <w:tc>
          <w:tcPr>
            <w:tcW w:w="2302" w:type="dxa"/>
            <w:vAlign w:val="center"/>
          </w:tcPr>
          <w:p w14:paraId="296190C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EFB1C5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27A585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9B162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ADEA9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0DE94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BAAEF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D63A3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37D13B" w14:textId="77777777" w:rsidTr="00503750">
        <w:tc>
          <w:tcPr>
            <w:tcW w:w="15593" w:type="dxa"/>
            <w:gridSpan w:val="8"/>
            <w:vAlign w:val="center"/>
          </w:tcPr>
          <w:p w14:paraId="0925BFB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5BFCA515" w14:textId="77777777" w:rsidTr="00503750">
        <w:tc>
          <w:tcPr>
            <w:tcW w:w="2302" w:type="dxa"/>
            <w:vAlign w:val="center"/>
          </w:tcPr>
          <w:p w14:paraId="6062756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C401B9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26F116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FC447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DB2FB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C38AE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4B3A11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A37066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AF4E60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655FB6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B9AAA6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787572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266B8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F8BC8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65DC7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DC69A8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7228E0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FE5A70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75E9C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3AD96F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584DD0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1FBC4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875AE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B7C2C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0B7811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ADF34E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8911F0" w14:textId="77777777" w:rsidTr="00503750">
        <w:tc>
          <w:tcPr>
            <w:tcW w:w="2302" w:type="dxa"/>
            <w:vAlign w:val="center"/>
          </w:tcPr>
          <w:p w14:paraId="3BE05BB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92B844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57F4B6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7B6DB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2C655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38711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F56E82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414082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93A8DE" w14:textId="77777777" w:rsidTr="00503750">
        <w:tc>
          <w:tcPr>
            <w:tcW w:w="15593" w:type="dxa"/>
            <w:gridSpan w:val="8"/>
            <w:vAlign w:val="center"/>
          </w:tcPr>
          <w:p w14:paraId="0881FB5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5B14497C" w14:textId="77777777" w:rsidTr="00503750">
        <w:tc>
          <w:tcPr>
            <w:tcW w:w="2302" w:type="dxa"/>
            <w:vAlign w:val="center"/>
          </w:tcPr>
          <w:p w14:paraId="24C2474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C36628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D6E19F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E846B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EED19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EAB31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E6610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24852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CC0D1E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3453F5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14051A0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2C48E7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9ADBE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4F2F0E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0FB7E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0F4D4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1431E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E5E6A6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671FFE5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16CD2D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6E0E19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3B17C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0BF06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137C3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90EBB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AF01D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59CB52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71CE56D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3E5EBC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69295A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83B3C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95D02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5F852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83A48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4B787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03813E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4ED9D66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370665DF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1F81EE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6985FB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E9BF9F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D2664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ABA0C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44592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1CD2A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C963C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2A13DE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0B7EF0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FECC66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9843A4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BBAB7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AE355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40680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E2A05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2E095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C4918D1" w14:textId="77777777" w:rsidR="00944C3D" w:rsidRDefault="00944C3D" w:rsidP="00944C3D">
      <w:pPr>
        <w:rPr>
          <w:rFonts w:ascii="Arial" w:hAnsi="Arial"/>
          <w:b/>
        </w:rPr>
      </w:pPr>
    </w:p>
    <w:p w14:paraId="4B49FCB7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58E4FE06" w14:textId="77777777" w:rsidTr="00503750">
        <w:tc>
          <w:tcPr>
            <w:tcW w:w="1944" w:type="dxa"/>
            <w:vAlign w:val="center"/>
          </w:tcPr>
          <w:p w14:paraId="7070DCC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34D3D35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3D60221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2C09035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70D19D1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34841A3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4AEEF69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4C77D32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2BED660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4D6EE31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320BDCE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0C27409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594203F1" w14:textId="77777777" w:rsidTr="00503750">
        <w:tc>
          <w:tcPr>
            <w:tcW w:w="15685" w:type="dxa"/>
            <w:gridSpan w:val="12"/>
            <w:vAlign w:val="center"/>
          </w:tcPr>
          <w:p w14:paraId="63F215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5CDC8E4C" w14:textId="77777777" w:rsidTr="00503750">
        <w:tc>
          <w:tcPr>
            <w:tcW w:w="1944" w:type="dxa"/>
            <w:vAlign w:val="center"/>
          </w:tcPr>
          <w:p w14:paraId="549E128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F38FC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84A6D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A52DE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8368F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03117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65CF8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7B65E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A4F9E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B8670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F9E12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E28C3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924866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144BD1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3BB3D7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D6621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22F5F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E7A2C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00781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B06C4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DB32F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E3A01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269C7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F0DEB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419BD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AC7C03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78F021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2F320D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E2A9C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3C9C8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F2E26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891A1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5E292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01812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67B33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F6A2D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75840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FA400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8BF5B5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011E6A7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06E715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A41C0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770AD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38AD13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62DAFF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067A0A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12EBDA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7D1B65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1F22E5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8D7EC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E86A5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1DAFABC8" w14:textId="77777777" w:rsidTr="00503750">
        <w:tc>
          <w:tcPr>
            <w:tcW w:w="1944" w:type="dxa"/>
            <w:vAlign w:val="center"/>
          </w:tcPr>
          <w:p w14:paraId="5A5E2F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A4270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1D87B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9097E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C4ECA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5B9C9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3662D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1E726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BCEDE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A32DA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BE814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166BE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68FBF6" w14:textId="77777777" w:rsidTr="00503750">
        <w:tc>
          <w:tcPr>
            <w:tcW w:w="15685" w:type="dxa"/>
            <w:gridSpan w:val="12"/>
            <w:vAlign w:val="center"/>
          </w:tcPr>
          <w:p w14:paraId="775DD2B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56CFC37F" w14:textId="77777777" w:rsidTr="00503750">
        <w:tc>
          <w:tcPr>
            <w:tcW w:w="1944" w:type="dxa"/>
            <w:vAlign w:val="center"/>
          </w:tcPr>
          <w:p w14:paraId="0796EB9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3D947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19D35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71EB1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F8225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EE6DC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9B2DA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D7B1B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6DAC7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22291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33C2A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631FD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454454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7B8BCC6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3D2C9E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3DC7C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CB12C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41337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03BCD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14757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9041F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E4497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87A7A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DADAC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AC60F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36A49D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B5B181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10B71D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C0471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179A8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333A1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EC694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33F6B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1776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62932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58F1F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EAA90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0690D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F5C3BB" w14:textId="77777777" w:rsidTr="00503750">
        <w:tc>
          <w:tcPr>
            <w:tcW w:w="1944" w:type="dxa"/>
            <w:vAlign w:val="center"/>
          </w:tcPr>
          <w:p w14:paraId="3055E3B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A0DC4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D3E77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08645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A26B2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98A4E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9FE0E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288B4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17D35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B7DFD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B66D3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2C552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9B032C" w14:textId="77777777" w:rsidTr="00503750">
        <w:tc>
          <w:tcPr>
            <w:tcW w:w="15685" w:type="dxa"/>
            <w:gridSpan w:val="12"/>
            <w:vAlign w:val="center"/>
          </w:tcPr>
          <w:p w14:paraId="6D629FD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1C48A3F8" w14:textId="77777777" w:rsidTr="00503750">
        <w:tc>
          <w:tcPr>
            <w:tcW w:w="1944" w:type="dxa"/>
            <w:vAlign w:val="center"/>
          </w:tcPr>
          <w:p w14:paraId="04D5A9C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3DF9F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4F6A1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49702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05462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0546A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1885B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7337A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CDD7D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814C2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F7D79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BB00F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2EDBE6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29C7192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561C4E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708B8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4A7CE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4B629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B5F29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CC674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45CFF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EC50F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8FC19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A5E5D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13465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00AC56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2AB6C5C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40CEE2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BCB75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77A4D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9FF7C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94B16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B38B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2F2F5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DB331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E7D25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20166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AC59C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75EA95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36E044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4B558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C0C92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95E00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63BEA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3A679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47E43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AE05D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C679F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E5EAD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1252E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A71BD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9BA532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5EB5481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06CB0A70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D1D5F4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ADC36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D2875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4247C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6DBEB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DF699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876F1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61C16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E9E5D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C67D8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6E346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8079A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C15461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365C1B3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68DE7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D091C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1886A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96B05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9C288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6FCD4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C6A45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3E5EA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660AC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5C399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BDA38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CCEF38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A60E67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276696D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2ECB3EC1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43B760B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D06893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48E7E880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46332D1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455569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5E4C872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03CF43D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4169E0E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AB5942D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04EA737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15B681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1DACAE7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430236F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4702CF6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1A6D3C3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816C380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20A51D18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6C56A8F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539BFC2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225D69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4807F25F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7959DFD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07ECDE7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51F979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4CB03AA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73E9F0E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70CC290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34E100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941AC00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3B58600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4868F37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D51E16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77045A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92D06B7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1FF114D2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3F67557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7A45F4B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68CB004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4ED77DB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3BFF877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54FD995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23248215" w14:textId="77777777" w:rsidTr="00503750">
        <w:trPr>
          <w:trHeight w:val="1073"/>
        </w:trPr>
        <w:tc>
          <w:tcPr>
            <w:tcW w:w="3614" w:type="dxa"/>
            <w:vMerge/>
          </w:tcPr>
          <w:p w14:paraId="7EB8912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09A68A3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55107D0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749844D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1096A04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7D8FEDC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5A2D72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714BCCCB" w14:textId="77777777" w:rsidTr="00503750">
        <w:trPr>
          <w:trHeight w:val="283"/>
        </w:trPr>
        <w:tc>
          <w:tcPr>
            <w:tcW w:w="3614" w:type="dxa"/>
          </w:tcPr>
          <w:p w14:paraId="4A9F18B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4845A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49B81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CD2325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6E1DD7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1FAF2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3438B8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27708D4" w14:textId="77777777" w:rsidTr="00503750">
        <w:trPr>
          <w:trHeight w:val="283"/>
        </w:trPr>
        <w:tc>
          <w:tcPr>
            <w:tcW w:w="3614" w:type="dxa"/>
          </w:tcPr>
          <w:p w14:paraId="03FC8E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0AEF7BE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2071242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F8416A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966BB0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521964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48F8F3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5E21957" w14:textId="77777777" w:rsidTr="00503750">
        <w:trPr>
          <w:trHeight w:val="283"/>
        </w:trPr>
        <w:tc>
          <w:tcPr>
            <w:tcW w:w="3614" w:type="dxa"/>
          </w:tcPr>
          <w:p w14:paraId="1B9A758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0F9C4F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A9391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A31970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B7C2E5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60A223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DD029D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DF2D83A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085DF6B3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5B9BFB67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17CDEB6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51CC6EA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2ABD411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39774CC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30C928F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303547D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0711370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3A79DFE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708FE6F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014255EE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A08737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1AFAFFF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8E739B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099D17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AB3E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86D4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8BA6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6F1C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AF5A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291B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C03DB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7EF13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A3AABA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27D808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C520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81F3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55C1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EDC7B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75CF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19F2E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2BAF6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36BF3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5F7F14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73F093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63ED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A3DD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8683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81D9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7C08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6934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F0DF3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B34B2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051ABB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283581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7B2BB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EE1C1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5BFC2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88B80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ABAFB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25C07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5F8C19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389822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55803F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3C9E10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F64C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1D548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5663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35B6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A6FF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9FEC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D41E2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309E73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D53214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407A321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93B6CC8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07C907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385B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1E0D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FA39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81AE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1EBB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1DBE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42167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4329F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ADF64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571BC6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96D7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DBD5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A0DD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531D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927E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1518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05948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A7F20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7ACCE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6B8A51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5FD6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BC5AF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DB19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57C0D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2195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71F6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1045E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76273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8FD2D24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3B9B1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CE98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1BBB8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A35F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9465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1658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3C3A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49EC8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0562C6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31CAE6C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3ED2E01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9AB1C05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345EE0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DF41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CE18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8771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09F9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A4AA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37CD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9D015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C334CB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3AEBEF55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084957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C048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9D5E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35CC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E54F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1178F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E813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5471A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2CD156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0BBF3F4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558AAD0F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441DF4F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C4C4DE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6554F0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1C60E5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6212C6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1B1042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EF8D70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B5E34B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818E5B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E3053E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F106D6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442257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8A43BA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F90F49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7053CC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EF936A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9B2332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4605501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1EA9BCF0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70C21827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61258F9F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5CBD12F5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79039F8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B0CC76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44B8D5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1794BC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55C9B4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75EDA551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5C8D34F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036D50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296744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0F8D89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599BCD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8B10708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38EC1D3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52AC77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531ED7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76F45D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2D74CF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1B8AB1F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6A67B38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75FBC1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EBF2A4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6C5A58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76D288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DA6C5FD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2489833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A7B2B8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242798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B3DA19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66DCEE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F412850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4206477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5F1525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5EFA0F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4FF6F7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663D72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4B8F439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31B473BC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2C8B1B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85678B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862105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51AEB1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667DEAB9" w14:textId="77777777" w:rsidR="00944C3D" w:rsidRDefault="00944C3D" w:rsidP="00944C3D">
      <w:pPr>
        <w:rPr>
          <w:rFonts w:ascii="Arial" w:hAnsi="Arial"/>
          <w:b/>
        </w:rPr>
      </w:pPr>
    </w:p>
    <w:p w14:paraId="07A2A802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268B3D7F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0613FE5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481015A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2C1AC82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1A7CA9D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3B8CE07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330A1F5B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46C300E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4207BBD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3DBD4FD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22ABC75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310190B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2661B0F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0CCFA5F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151EB63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564152B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74FA55F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3B9D828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24A646F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19FD799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2C2DE24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F3ACD92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458821F3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128B4B9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04E05B7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2E21BC1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DED51D9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4469DCAE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0387CC5F" w14:textId="77777777" w:rsidTr="00503750">
        <w:tc>
          <w:tcPr>
            <w:tcW w:w="2835" w:type="dxa"/>
            <w:vAlign w:val="center"/>
          </w:tcPr>
          <w:p w14:paraId="2C43D9F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420D17D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B5887C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5E5D634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3FB6D5B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643294E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36A69FE9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0BB8198E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30B9032D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BB9DBA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9ED43D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441290A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2D0284A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88F2AD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31517F6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1E90FF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BADCD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59FEB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30BF3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C7938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A52B77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7DD29AF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138F87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43F4E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BAC00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09518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2DB3C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5B170B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3E8157B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030FA9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E77E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FC3C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09AE6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19C46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4CB2A0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088FF7D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162383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B7930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33FC4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05045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28E68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814D97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156D64B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20BDA0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5D5E1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94A11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98F31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56129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CA5E7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A8A880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6F90424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C4BE60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6C3750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36D5E0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5BC9C7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197A72B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21F4FA95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4E3DF76D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3A49ED82" w14:textId="77777777" w:rsidR="00944C3D" w:rsidRDefault="00944C3D" w:rsidP="00944C3D">
      <w:pPr>
        <w:rPr>
          <w:rFonts w:ascii="Arial" w:hAnsi="Arial"/>
          <w:b/>
        </w:rPr>
      </w:pPr>
    </w:p>
    <w:p w14:paraId="4129770F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72CA39CF" w14:textId="77777777" w:rsidTr="00503750">
        <w:tc>
          <w:tcPr>
            <w:tcW w:w="2835" w:type="dxa"/>
            <w:vAlign w:val="center"/>
          </w:tcPr>
          <w:p w14:paraId="6EC9445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Druh pohľadávok</w:t>
            </w:r>
          </w:p>
        </w:tc>
        <w:tc>
          <w:tcPr>
            <w:tcW w:w="1418" w:type="dxa"/>
            <w:vAlign w:val="center"/>
          </w:tcPr>
          <w:p w14:paraId="3A4F281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9C2425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7C77D5B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1C4F1D6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227FAB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45CAADAA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5318B9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769714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CF8AF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B799F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3E7D4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FC864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BDDAE1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B753F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2C1C9A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526A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B9D6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866A5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4D782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F68C00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082B90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420088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9880D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37A80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DAFE7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050DB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E88350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565864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52DC7C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FB065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D26AF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03776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ADB4B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9DC44C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802662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6F16F5E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EE4C78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9C6946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237120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5BB404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E809604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4607DB6A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0A9D0EDC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367941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64D997A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16ABE017" w14:textId="77777777" w:rsidTr="00503750">
        <w:trPr>
          <w:trHeight w:val="699"/>
        </w:trPr>
        <w:tc>
          <w:tcPr>
            <w:tcW w:w="3502" w:type="dxa"/>
            <w:vMerge/>
          </w:tcPr>
          <w:p w14:paraId="464FD22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7F3F1AC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32F25B7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7881AAEA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5AC08F7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284DDD5F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4E323E02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F6E05F6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2186CB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4B2DFE20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3E7AFDF9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69FE437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0AE7734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6C3F2F01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4EFB37F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F02DCC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BDBE2F4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2AAFF63A" w14:textId="77777777" w:rsidTr="00503750">
        <w:trPr>
          <w:trHeight w:val="593"/>
        </w:trPr>
        <w:tc>
          <w:tcPr>
            <w:tcW w:w="3497" w:type="dxa"/>
          </w:tcPr>
          <w:p w14:paraId="3D9E9AB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08A2EDF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6D8F39F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5BCEEED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B85D0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7A76D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D3240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94AE4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CAE4F1B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61D88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61765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E16FD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4EECC0F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81735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D6709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887CC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78D66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069E2D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D39B9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653D5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1279211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61B83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89919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8D587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AEED0E0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6D009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618A5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1BA1C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B88ED4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4F04BC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3B1FB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3A7B1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51AE700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41CC7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F1719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8956B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29062A4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82506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F6987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ADEF11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35D1A53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46BD1C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005F5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FCFD9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EB9527E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69E74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7DAE7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8BC097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1B9A806D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13D89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0E00E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2683334" w14:textId="77777777" w:rsidR="00944C3D" w:rsidRDefault="00944C3D" w:rsidP="00944C3D">
      <w:pPr>
        <w:rPr>
          <w:rFonts w:ascii="Arial" w:hAnsi="Arial"/>
          <w:b/>
        </w:rPr>
      </w:pPr>
    </w:p>
    <w:p w14:paraId="328128C5" w14:textId="77777777" w:rsidR="00944C3D" w:rsidRDefault="00944C3D" w:rsidP="00944C3D">
      <w:pPr>
        <w:rPr>
          <w:rFonts w:ascii="Arial" w:hAnsi="Arial"/>
          <w:b/>
        </w:rPr>
      </w:pPr>
    </w:p>
    <w:p w14:paraId="2005EBAE" w14:textId="77777777" w:rsidR="00944C3D" w:rsidRDefault="00944C3D" w:rsidP="00944C3D">
      <w:pPr>
        <w:rPr>
          <w:rFonts w:ascii="Arial" w:hAnsi="Arial"/>
          <w:b/>
        </w:rPr>
      </w:pPr>
    </w:p>
    <w:p w14:paraId="1E2F2B15" w14:textId="77777777" w:rsidR="00944C3D" w:rsidRDefault="00944C3D" w:rsidP="00944C3D">
      <w:pPr>
        <w:rPr>
          <w:rFonts w:ascii="Arial" w:hAnsi="Arial"/>
          <w:b/>
        </w:rPr>
      </w:pPr>
    </w:p>
    <w:p w14:paraId="1294994D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7"/>
        <w:gridCol w:w="1592"/>
        <w:gridCol w:w="1185"/>
        <w:gridCol w:w="1149"/>
        <w:gridCol w:w="1173"/>
        <w:gridCol w:w="1538"/>
      </w:tblGrid>
      <w:tr w:rsidR="0099716A" w:rsidRPr="00050529" w14:paraId="5520C59A" w14:textId="77777777" w:rsidTr="00503750">
        <w:tc>
          <w:tcPr>
            <w:tcW w:w="2622" w:type="dxa"/>
            <w:vAlign w:val="center"/>
          </w:tcPr>
          <w:p w14:paraId="69C9DC3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001106A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283875F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1911EA3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5F52CF3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06E35FC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5BDDE1A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6A26C2B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6C09F59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52C211F6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6549941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Imanie a fondy</w:t>
            </w:r>
          </w:p>
        </w:tc>
      </w:tr>
      <w:tr w:rsidR="0099716A" w:rsidRPr="00050529" w14:paraId="162D076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A37F6A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773" w:type="dxa"/>
            <w:vAlign w:val="center"/>
          </w:tcPr>
          <w:p w14:paraId="4FFDB7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3669C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2922A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C75E5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1FB71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8F67443" w14:textId="77777777" w:rsidTr="00503750">
        <w:tc>
          <w:tcPr>
            <w:tcW w:w="2622" w:type="dxa"/>
            <w:vAlign w:val="center"/>
          </w:tcPr>
          <w:p w14:paraId="58826BD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1E6FD40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4325B7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8FDBB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8FF12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C64A5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C3ADB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BB5FF5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1D6E2F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5BCCFE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2525B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C897F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1F0C9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D78BB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93CAC2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011974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0DE657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8CA57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59669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65839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1ADF2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565CE61" w14:textId="77777777" w:rsidTr="00503750">
        <w:tc>
          <w:tcPr>
            <w:tcW w:w="2622" w:type="dxa"/>
            <w:vAlign w:val="center"/>
          </w:tcPr>
          <w:p w14:paraId="07A45E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47C87AA2" w14:textId="02637B89" w:rsidR="00944C3D" w:rsidRPr="008C56AB" w:rsidRDefault="00842AEE" w:rsidP="00842AEE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5233</w:t>
            </w:r>
          </w:p>
        </w:tc>
        <w:tc>
          <w:tcPr>
            <w:tcW w:w="1275" w:type="dxa"/>
            <w:vAlign w:val="center"/>
          </w:tcPr>
          <w:p w14:paraId="7115614E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5C42DFFA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0C9750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3F2D1C2" w14:textId="2350A378" w:rsidR="00944C3D" w:rsidRPr="008C56AB" w:rsidRDefault="00842AEE" w:rsidP="00047B97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10307</w:t>
            </w:r>
          </w:p>
        </w:tc>
      </w:tr>
      <w:tr w:rsidR="0099716A" w:rsidRPr="00050529" w14:paraId="6A30CB2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DAB1CF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488396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B2F04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5CF7C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3F978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4995A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1E32045E" w14:textId="77777777" w:rsidTr="00503750">
        <w:tc>
          <w:tcPr>
            <w:tcW w:w="2622" w:type="dxa"/>
            <w:vAlign w:val="center"/>
          </w:tcPr>
          <w:p w14:paraId="6CEF0A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2962C3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CE6D0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DCBEE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39388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DD84D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810BAD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7FDE5573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9716A" w:rsidRPr="00050529" w14:paraId="6CD3F9C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4A998B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595510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F5B85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5239E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27FBD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9A869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1849CD9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B216AF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6C1201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9CD1E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D12D4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66E9F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CDD13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D07594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25FD9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12310B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EA5CB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96C23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48A1F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1E9AF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102BC79D" w14:textId="77777777" w:rsidTr="00503750">
        <w:tc>
          <w:tcPr>
            <w:tcW w:w="2622" w:type="dxa"/>
            <w:vAlign w:val="center"/>
          </w:tcPr>
          <w:p w14:paraId="5DF9939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4A9F35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8D4A4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0B8A2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64DC2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01CE9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73D94ED" w14:textId="77777777" w:rsidTr="00503750">
        <w:tc>
          <w:tcPr>
            <w:tcW w:w="2622" w:type="dxa"/>
            <w:vAlign w:val="center"/>
          </w:tcPr>
          <w:p w14:paraId="7A95835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54DC68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68F18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ABDF9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50C07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9957F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9716A" w:rsidRPr="00050529" w14:paraId="7B1B4DF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0873A5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2ED6DBC7" w14:textId="77777777" w:rsidR="00944C3D" w:rsidRPr="008C56AB" w:rsidRDefault="00944C3D" w:rsidP="007936DE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3BA1A8B" w14:textId="77777777" w:rsidR="00944C3D" w:rsidRPr="008C56AB" w:rsidRDefault="00944C3D" w:rsidP="007936DE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598F148" w14:textId="77777777" w:rsidR="00944C3D" w:rsidRPr="008C56AB" w:rsidRDefault="007936DE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276D262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15CAB10" w14:textId="77777777" w:rsidR="00944C3D" w:rsidRPr="008C56AB" w:rsidRDefault="007936DE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</w:tr>
    </w:tbl>
    <w:p w14:paraId="6189FB2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575EB75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1DEF41AE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17D68F85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1D4C94A5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5555C6D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EB76B7A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5DA31B2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90CD38B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56BA02D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6DE970A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1C4D9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24DA833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794122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F93D16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54D4ECF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20361B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68857A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4796749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C49600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6C80D9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43BEDDA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D9D29E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5F5ADA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6D13D9F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2A4C07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15D48A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72B9F2C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8595EB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579B0A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087B2C2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221BB1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7941D3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2832062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D3E830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31417F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34E701D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ADD691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2357FE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5979A5E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796DFF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B15FC6A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65812C8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7FBF21C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621B9A5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4365EFB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784107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2078551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C897BF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8A9D91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66FABF4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6D3A31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1654C6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2631FD6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21DA68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024E86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02F3E82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D18240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68AC07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34069F4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1822CA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22C03B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0D96E95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E200D5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9F80D8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2C2B246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7EAB68A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0DA265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BFE55B1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072A189B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33AD823D" w14:textId="77777777" w:rsidTr="00503750">
        <w:tc>
          <w:tcPr>
            <w:tcW w:w="2835" w:type="dxa"/>
            <w:vAlign w:val="center"/>
          </w:tcPr>
          <w:p w14:paraId="74FEB9B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6B277F4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54B239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0EA1D68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71B02ED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0F00FB1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39379F2C" w14:textId="77777777" w:rsidTr="00503750">
        <w:tc>
          <w:tcPr>
            <w:tcW w:w="2835" w:type="dxa"/>
            <w:vAlign w:val="center"/>
          </w:tcPr>
          <w:p w14:paraId="226A32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5F2712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90B26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BD615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F84B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6781E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00B612" w14:textId="77777777" w:rsidTr="00503750">
        <w:tc>
          <w:tcPr>
            <w:tcW w:w="2835" w:type="dxa"/>
            <w:vAlign w:val="center"/>
          </w:tcPr>
          <w:p w14:paraId="25E2201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6EF518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BAC39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93353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194A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2556B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842CC9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4055840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2BB65F2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6C280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47EFA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C2B1F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8321CB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4A56C3A6" w14:textId="77777777" w:rsidTr="00503750">
        <w:tc>
          <w:tcPr>
            <w:tcW w:w="2835" w:type="dxa"/>
            <w:vAlign w:val="center"/>
          </w:tcPr>
          <w:p w14:paraId="2AB6FD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4929DE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4D34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AF43B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9851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C6C85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68CE0D" w14:textId="77777777" w:rsidTr="00503750">
        <w:tc>
          <w:tcPr>
            <w:tcW w:w="2835" w:type="dxa"/>
            <w:vAlign w:val="center"/>
          </w:tcPr>
          <w:p w14:paraId="7D9C828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784883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0E32B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601C1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71ED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9B943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6FC070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76B5B6A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342C9D53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9C5AC9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539E7F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5F440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66BDFA7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7771E0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2136806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42E993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5C35D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2F974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7075C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07646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5586868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1BAA22F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13DF7C25" w14:textId="77777777" w:rsidTr="00503750">
        <w:tc>
          <w:tcPr>
            <w:tcW w:w="2552" w:type="dxa"/>
            <w:shd w:val="clear" w:color="auto" w:fill="auto"/>
            <w:vAlign w:val="center"/>
          </w:tcPr>
          <w:p w14:paraId="690B442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704171E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19BB11B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38A47EA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199C150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0DB499DA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7FAA5FA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46252738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1A5E722D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344EF23A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53AF78A8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93EDB91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647F0B5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78E33649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3FA6905F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73FD5E1B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5A102A97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3B7A150E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55868995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66930B3F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25590E9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6492960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5AAD3B75" w14:textId="77777777" w:rsidTr="00503750">
        <w:tc>
          <w:tcPr>
            <w:tcW w:w="4395" w:type="dxa"/>
            <w:vMerge/>
          </w:tcPr>
          <w:p w14:paraId="3223554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108AE25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3B19751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2903A5D3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42CEE46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161C0D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4D49F332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650F1417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0BFD4F4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0FD6C5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D6BA112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56D94BA8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0E82AD6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4643AD66" w14:textId="77777777" w:rsidR="00944C3D" w:rsidRPr="008C56AB" w:rsidRDefault="0099716A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2D5FFF7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4A06DF84" w14:textId="77777777" w:rsidTr="00503750">
        <w:tc>
          <w:tcPr>
            <w:tcW w:w="4395" w:type="dxa"/>
            <w:vAlign w:val="center"/>
          </w:tcPr>
          <w:p w14:paraId="69383F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2DE618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F52795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4EF242B8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04B9B9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6401AE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F865186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302D1225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EF659C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0BDFAF7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F5C3A1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7DCE6BFC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4C1DD91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301E951C" w14:textId="2D6EAEA2" w:rsidR="00944C3D" w:rsidRPr="008C56AB" w:rsidRDefault="00842AEE" w:rsidP="00F25B7E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15409</w:t>
            </w:r>
          </w:p>
        </w:tc>
        <w:tc>
          <w:tcPr>
            <w:tcW w:w="2835" w:type="dxa"/>
            <w:vAlign w:val="center"/>
          </w:tcPr>
          <w:p w14:paraId="204B24C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3119B41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057DFE6F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78AFA5AE" w14:textId="77777777" w:rsidTr="00503750">
        <w:tc>
          <w:tcPr>
            <w:tcW w:w="4395" w:type="dxa"/>
            <w:vAlign w:val="center"/>
          </w:tcPr>
          <w:p w14:paraId="4D96988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25655ED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3CF406A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7473E97E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0573F7D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4CF73DF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411A85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019C852E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1DD1897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0A92D2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3D97BF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2A8A3C55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6CADD9F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2693" w:type="dxa"/>
            <w:vAlign w:val="center"/>
          </w:tcPr>
          <w:p w14:paraId="649022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88327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07A68188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1439540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765997DC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623D4C5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1ABC80F1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19C3EA7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0C06A99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6A45E2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CAB6CC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777DB5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C2761E9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28595071" w14:textId="77777777" w:rsidTr="00503750">
        <w:tc>
          <w:tcPr>
            <w:tcW w:w="1843" w:type="dxa"/>
            <w:vAlign w:val="center"/>
          </w:tcPr>
          <w:p w14:paraId="0DE433C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06A28D1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250B8F9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47912ED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27BF89F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7A1B71C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09E81AD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4A29FD55" w14:textId="77777777" w:rsidTr="00503750">
        <w:tc>
          <w:tcPr>
            <w:tcW w:w="1843" w:type="dxa"/>
            <w:vAlign w:val="center"/>
          </w:tcPr>
          <w:p w14:paraId="056FBF5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2B0C409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0171F2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213C2E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B293C0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7F010F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FC881D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4EA0077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47E872D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3B8A1DC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CA4872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EE1975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F76E87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FC05E7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1F3E6C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22E7B2B" w14:textId="77777777" w:rsidTr="00503750">
        <w:tc>
          <w:tcPr>
            <w:tcW w:w="1843" w:type="dxa"/>
            <w:vAlign w:val="center"/>
          </w:tcPr>
          <w:p w14:paraId="0020C5B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044D302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03D36F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773628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098E90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530378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5CF70F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EB7C802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3C37F1C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4942E18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5D3563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79EF86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8ABAC3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CFB2B1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AB14BD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E94CAD6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5B80B81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7423092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F22B28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1278FA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5BFC75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94E8F2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5D6700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D3624B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12C8549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282CC3F0" w14:textId="77777777" w:rsidTr="00503750">
        <w:trPr>
          <w:trHeight w:val="664"/>
        </w:trPr>
        <w:tc>
          <w:tcPr>
            <w:tcW w:w="3372" w:type="dxa"/>
          </w:tcPr>
          <w:p w14:paraId="1402097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D31690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5B96183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7AEB5F54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865979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4C7662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4AF0F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6CAEAEA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2B50FAE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7274A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97208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A9B4DF5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1A2EAAD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211B6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C89B9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01DFB70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630A952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280901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C8FB4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7E273B8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943C8D7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87C88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C95BF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98EAB66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157E181D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16FC1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76C1C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15251C8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6E182472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47214B68" w14:textId="77777777" w:rsidTr="00503750">
        <w:tc>
          <w:tcPr>
            <w:tcW w:w="2835" w:type="dxa"/>
            <w:vAlign w:val="center"/>
          </w:tcPr>
          <w:p w14:paraId="2F3B0B7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0734D82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115477C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7082F41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6AD9F88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7A359BDD" w14:textId="77777777" w:rsidTr="00503750">
        <w:tc>
          <w:tcPr>
            <w:tcW w:w="2835" w:type="dxa"/>
          </w:tcPr>
          <w:p w14:paraId="6356BD4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11A942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5591D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6C544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8DFBB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572C0FB" w14:textId="77777777" w:rsidTr="00503750">
        <w:tc>
          <w:tcPr>
            <w:tcW w:w="2835" w:type="dxa"/>
          </w:tcPr>
          <w:p w14:paraId="75A9640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7E6FF6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84E8E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8C6D7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F3F96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A88A2B9" w14:textId="77777777" w:rsidTr="00503750">
        <w:tc>
          <w:tcPr>
            <w:tcW w:w="2835" w:type="dxa"/>
          </w:tcPr>
          <w:p w14:paraId="0E62207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658479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640AD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A4CB1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B496A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FF9FCB9" w14:textId="77777777" w:rsidTr="00503750">
        <w:tc>
          <w:tcPr>
            <w:tcW w:w="2835" w:type="dxa"/>
            <w:vAlign w:val="center"/>
          </w:tcPr>
          <w:p w14:paraId="06D7595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0E8B39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E183E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31157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B56E7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59C6FA5" w14:textId="77777777" w:rsidTr="00503750">
        <w:tc>
          <w:tcPr>
            <w:tcW w:w="2835" w:type="dxa"/>
            <w:vAlign w:val="center"/>
          </w:tcPr>
          <w:p w14:paraId="246105C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39282C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54464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C2A2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4E0F8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01CDBD1" w14:textId="77777777" w:rsidTr="00503750">
        <w:tc>
          <w:tcPr>
            <w:tcW w:w="2835" w:type="dxa"/>
          </w:tcPr>
          <w:p w14:paraId="4D73DC5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70D9CA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E32E9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22571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17EFF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37B17AD" w14:textId="77777777" w:rsidTr="00503750">
        <w:tc>
          <w:tcPr>
            <w:tcW w:w="2835" w:type="dxa"/>
          </w:tcPr>
          <w:p w14:paraId="4E29C69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33B4EE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F2C3F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F8C81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C4F91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DBACDE3" w14:textId="77777777" w:rsidTr="00503750">
        <w:tc>
          <w:tcPr>
            <w:tcW w:w="2835" w:type="dxa"/>
          </w:tcPr>
          <w:p w14:paraId="64481DC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3DABB5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F586D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E7719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A19E0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2792A45" w14:textId="77777777" w:rsidR="00944C3D" w:rsidRDefault="00944C3D" w:rsidP="00944C3D">
      <w:pPr>
        <w:rPr>
          <w:rFonts w:ascii="Arial" w:hAnsi="Arial"/>
          <w:b/>
        </w:rPr>
      </w:pPr>
    </w:p>
    <w:p w14:paraId="0D578ABC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0054C23A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727216D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926" w:type="dxa"/>
            <w:vAlign w:val="center"/>
          </w:tcPr>
          <w:p w14:paraId="1DE2964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18AB5AB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00C2DD5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4EB13BE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5110D936" w14:textId="77777777" w:rsidTr="00503750">
        <w:trPr>
          <w:trHeight w:val="443"/>
        </w:trPr>
        <w:tc>
          <w:tcPr>
            <w:tcW w:w="2560" w:type="dxa"/>
          </w:tcPr>
          <w:p w14:paraId="4EABE2D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33294B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23546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0EFB7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74EB2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97737D1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0E69D39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0CE651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AD322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0E357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C9BA0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CFADBDA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6DA53EB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7764D5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261ED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1E9A8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BE4A0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EEC3DA1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7ED1175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3678E9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79920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87830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5E721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80502A9" w14:textId="77777777" w:rsidR="00944C3D" w:rsidRDefault="00944C3D" w:rsidP="00944C3D">
      <w:pPr>
        <w:rPr>
          <w:rFonts w:ascii="Arial" w:hAnsi="Arial"/>
          <w:b/>
        </w:rPr>
      </w:pPr>
    </w:p>
    <w:p w14:paraId="3343D793" w14:textId="77777777" w:rsidR="00944C3D" w:rsidRDefault="00944C3D" w:rsidP="00944C3D">
      <w:pPr>
        <w:rPr>
          <w:rFonts w:ascii="Arial" w:hAnsi="Arial"/>
          <w:b/>
        </w:rPr>
      </w:pPr>
    </w:p>
    <w:p w14:paraId="4CB1F57F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6223F3D5" w14:textId="77777777" w:rsidR="00944C3D" w:rsidRDefault="00944C3D" w:rsidP="00944C3D">
      <w:pPr>
        <w:rPr>
          <w:rFonts w:ascii="Arial" w:hAnsi="Arial"/>
          <w:b/>
        </w:rPr>
      </w:pPr>
    </w:p>
    <w:p w14:paraId="184E2566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75117C65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08FD669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7C54781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4F907CD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F6223A4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ADE356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9B3EDC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6B52BE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06E7854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2FE4BE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0B2CA8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610E00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9F4A9F7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690B12E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68E1AA7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4569DE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A295D05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5FE25F0F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28B01025" w14:textId="77777777" w:rsidTr="00503750">
        <w:trPr>
          <w:trHeight w:val="677"/>
        </w:trPr>
        <w:tc>
          <w:tcPr>
            <w:tcW w:w="3358" w:type="dxa"/>
          </w:tcPr>
          <w:p w14:paraId="0A659EE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778E300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24D55F2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1A579C9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5681F0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067B23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D03B0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ABE2627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43DE9E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664289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19FCE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F2CC78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BCA6CC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5FBADF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F223A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3E065F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3EF687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4288C4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3D600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4C43A5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2B54DF0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07BBE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644B4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0221AFC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06FE1650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CAAA9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A2A9E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77235E6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238A983D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30C06F64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16FF344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578552A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4618F028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617E14E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CF60B3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FC31513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45C20AB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4021122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417930F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0A0C53B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5F571B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7714E50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0D61ED0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16903E7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4C795F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4740AC81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47D06DB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220E92B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241EA8D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247690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726ADA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41DFA8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C3D99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C2D122C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2894E70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zisky, z toho:</w:t>
            </w:r>
          </w:p>
        </w:tc>
        <w:tc>
          <w:tcPr>
            <w:tcW w:w="2874" w:type="dxa"/>
            <w:vAlign w:val="center"/>
          </w:tcPr>
          <w:p w14:paraId="73705E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8F939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AFD9E9C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81F01B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5892B5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F3AB9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AED928B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EBAAB00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A3F01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E1C33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E20C048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371BD64F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1F959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5E21A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97D3AB5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4422692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7E1BAA7F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78CE695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21ABC7D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561EFEA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E84232F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668D0F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7E2431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D9DEC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7365F8A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E46992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256DD6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1C96B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C6E4EA8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BFC07F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3ECAE0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80BEC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255983D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ECC645D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2331B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DBC78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D6EA14F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28BDFAA8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B45D6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13370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82F14E2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7141235A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68DD597D" w14:textId="77777777" w:rsidTr="00503750">
        <w:tc>
          <w:tcPr>
            <w:tcW w:w="3686" w:type="dxa"/>
            <w:vAlign w:val="center"/>
          </w:tcPr>
          <w:p w14:paraId="6AF61A3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7E57DC9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0BB63A0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202CD2ED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0EBEF1A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E49FE1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7A6AC4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0F5E3E9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2A4967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F2DB1F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71237D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066E3EA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4355E8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E79193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6C8621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EB8BF83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36427BA0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2F8D6718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097DC7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CF23700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63AEDD45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4334A61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55D45E7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F3948E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F3E7C08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66B9CF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2971CE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E0920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00DA531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B28E5C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1B0481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6D5B8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89B582C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46871C7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85D09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44FE8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FFA86ED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7A929654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49E08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DBBFD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8F53819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59170C3C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43D47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DE6C3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275FB1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32F4DD1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78C9334C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427E248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9C1EBDC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7F823D7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43EB97C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C4C1E6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0F36C9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82BCFBB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02A7B5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38CBA9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45FDF0B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3CD3F6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34073A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94859E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CFC6C3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3AD004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E074F6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7AE5C8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072127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00C861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97D0080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6B88F42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B800FAA" w14:textId="77777777" w:rsidR="00944C3D" w:rsidRDefault="00944C3D" w:rsidP="00944C3D">
      <w:pPr>
        <w:rPr>
          <w:sz w:val="22"/>
          <w:szCs w:val="22"/>
        </w:rPr>
      </w:pPr>
    </w:p>
    <w:p w14:paraId="7AE5F6A0" w14:textId="77777777" w:rsidR="00944C3D" w:rsidRDefault="00944C3D" w:rsidP="00944C3D">
      <w:pPr>
        <w:rPr>
          <w:sz w:val="22"/>
          <w:szCs w:val="22"/>
        </w:rPr>
      </w:pPr>
    </w:p>
    <w:p w14:paraId="63334824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41637C32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20A07251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464E535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5DFCFC7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3632CE5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62309FE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57F2F470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19433110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41BDF9D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3026B4CD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7B148DC8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1E984FF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5440AA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FD6B6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CAF25A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E90346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5D3752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E5C0E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850DFFE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645720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13567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8DE6E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A8041F1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1ADF1D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59235B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C6930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5BC21F1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156E8EA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4D623B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CA309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E163287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D6EE8ED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62EAA5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EE6FA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B16BC5F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149D58E3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7367A8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AC74E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245805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F58B4B7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356A5C24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79198BAC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6410325A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5C68A40D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5BF5717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C5DAD9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40DA46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0CB22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C17C8A8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20FAED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5EB32D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AD9AE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B603D8E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779AEB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0230B2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14DA9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8CA0AF9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626340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32A68F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AECC8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4A3363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A13CB3F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146913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E0E46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0BFEEB7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464E595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4DC83E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61939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0764BE5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3E35CF0D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315507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5FF5B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54A5DE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100DB87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48F2B2DE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21C4CCF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5F8AD53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001E1176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1C909A3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278C1E3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Informácie o významných skutočnostiach, ktoré nastali medzi dňom, ku ktorému sa zostavuje účtovná závierka a dňom jej zostavenia</w:t>
      </w:r>
    </w:p>
    <w:p w14:paraId="1DB31981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7AE61D0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8F4E4C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5FA29C6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3921453B" w14:textId="77777777" w:rsidR="00944C3D" w:rsidRPr="003607F0" w:rsidRDefault="00944C3D" w:rsidP="00944C3D"/>
    <w:p w14:paraId="4C69BA08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A17899" w14:textId="77777777" w:rsidR="00511680" w:rsidRDefault="00511680">
      <w:r>
        <w:separator/>
      </w:r>
    </w:p>
  </w:endnote>
  <w:endnote w:type="continuationSeparator" w:id="0">
    <w:p w14:paraId="2F0E4F08" w14:textId="77777777" w:rsidR="00511680" w:rsidRDefault="005116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7B3FFA" w14:textId="77777777" w:rsidR="00F820D9" w:rsidRDefault="00F820D9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>
      <w:rPr>
        <w:rStyle w:val="slostrany"/>
        <w:rFonts w:cs="Arial"/>
      </w:rPr>
      <w:t>7</w:t>
    </w:r>
    <w:r>
      <w:rPr>
        <w:rStyle w:val="slostrany"/>
        <w:rFonts w:cs="Arial"/>
      </w:rPr>
      <w:fldChar w:fldCharType="end"/>
    </w:r>
  </w:p>
  <w:p w14:paraId="15523769" w14:textId="77777777" w:rsidR="00F820D9" w:rsidRDefault="00F820D9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5A901A" w14:textId="77777777" w:rsidR="00F820D9" w:rsidRDefault="00F820D9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1E56F00B" w14:textId="77777777" w:rsidR="00F820D9" w:rsidRDefault="00F820D9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3CF5C9" w14:textId="77777777" w:rsidR="00F820D9" w:rsidRPr="00010D38" w:rsidRDefault="00F820D9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>
      <w:rPr>
        <w:rStyle w:val="slostrany"/>
        <w:sz w:val="16"/>
        <w:szCs w:val="16"/>
      </w:rPr>
      <w:t>16</w:t>
    </w:r>
    <w:r w:rsidRPr="00010D38">
      <w:rPr>
        <w:rStyle w:val="slostrany"/>
        <w:sz w:val="16"/>
        <w:szCs w:val="16"/>
      </w:rPr>
      <w:fldChar w:fldCharType="end"/>
    </w:r>
  </w:p>
  <w:p w14:paraId="17ADEB7A" w14:textId="77777777" w:rsidR="00F820D9" w:rsidRDefault="00F820D9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6AEF38" w14:textId="77777777" w:rsidR="00511680" w:rsidRDefault="00511680">
      <w:r>
        <w:separator/>
      </w:r>
    </w:p>
  </w:footnote>
  <w:footnote w:type="continuationSeparator" w:id="0">
    <w:p w14:paraId="13C91750" w14:textId="77777777" w:rsidR="00511680" w:rsidRDefault="0051168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93652707">
    <w:abstractNumId w:val="13"/>
  </w:num>
  <w:num w:numId="2" w16cid:durableId="1578251384">
    <w:abstractNumId w:val="17"/>
  </w:num>
  <w:num w:numId="3" w16cid:durableId="111366834">
    <w:abstractNumId w:val="8"/>
  </w:num>
  <w:num w:numId="4" w16cid:durableId="462964385">
    <w:abstractNumId w:val="7"/>
  </w:num>
  <w:num w:numId="5" w16cid:durableId="1907447428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2109883698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243882183">
    <w:abstractNumId w:val="20"/>
  </w:num>
  <w:num w:numId="8" w16cid:durableId="1574193409">
    <w:abstractNumId w:val="10"/>
  </w:num>
  <w:num w:numId="9" w16cid:durableId="46491880">
    <w:abstractNumId w:val="0"/>
  </w:num>
  <w:num w:numId="10" w16cid:durableId="981039657">
    <w:abstractNumId w:val="19"/>
  </w:num>
  <w:num w:numId="11" w16cid:durableId="763380162">
    <w:abstractNumId w:val="6"/>
  </w:num>
  <w:num w:numId="12" w16cid:durableId="672493414">
    <w:abstractNumId w:val="9"/>
  </w:num>
  <w:num w:numId="13" w16cid:durableId="713040004">
    <w:abstractNumId w:val="12"/>
  </w:num>
  <w:num w:numId="14" w16cid:durableId="151263763">
    <w:abstractNumId w:val="15"/>
  </w:num>
  <w:num w:numId="15" w16cid:durableId="35588612">
    <w:abstractNumId w:val="14"/>
  </w:num>
  <w:num w:numId="16" w16cid:durableId="955599868">
    <w:abstractNumId w:val="2"/>
  </w:num>
  <w:num w:numId="17" w16cid:durableId="434786669">
    <w:abstractNumId w:val="4"/>
  </w:num>
  <w:num w:numId="18" w16cid:durableId="1266041485">
    <w:abstractNumId w:val="11"/>
  </w:num>
  <w:num w:numId="19" w16cid:durableId="527639631">
    <w:abstractNumId w:val="5"/>
  </w:num>
  <w:num w:numId="20" w16cid:durableId="1654526062">
    <w:abstractNumId w:val="18"/>
  </w:num>
  <w:num w:numId="21" w16cid:durableId="207127094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rg1" w:val="201642"/>
    <w:docVar w:name="arg2" w:val="driver=asa11;dbf=d:\anasoft\data\tebys.db;dbn=tebys;eng=sql11;commlinks=tcpip{ip=192.168.24.10};uid=hromnikova;con=finus(10.15);pwd=a"/>
    <w:docVar w:name="arg3" w:val="0"/>
    <w:docVar w:name="arg4" w:val="C:\Users\HROMNI~1\AppData\Local\Temp\16254454.doc"/>
    <w:docVar w:name="arg5" w:val="2"/>
  </w:docVars>
  <w:rsids>
    <w:rsidRoot w:val="00646867"/>
    <w:rsid w:val="00011EDC"/>
    <w:rsid w:val="000234F7"/>
    <w:rsid w:val="0002470E"/>
    <w:rsid w:val="00030DEB"/>
    <w:rsid w:val="000422B9"/>
    <w:rsid w:val="000461D1"/>
    <w:rsid w:val="00047B97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4F5751"/>
    <w:rsid w:val="00503750"/>
    <w:rsid w:val="00506C67"/>
    <w:rsid w:val="00511537"/>
    <w:rsid w:val="00511680"/>
    <w:rsid w:val="00513DD6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46867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3760"/>
    <w:rsid w:val="007450CC"/>
    <w:rsid w:val="00752C7A"/>
    <w:rsid w:val="00755C3C"/>
    <w:rsid w:val="0076308E"/>
    <w:rsid w:val="007719DD"/>
    <w:rsid w:val="007772AA"/>
    <w:rsid w:val="007822F9"/>
    <w:rsid w:val="00790961"/>
    <w:rsid w:val="007936DE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42AEE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9716A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27F1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47639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B5119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B7E"/>
    <w:rsid w:val="00F25CF9"/>
    <w:rsid w:val="00F42BB3"/>
    <w:rsid w:val="00F475A7"/>
    <w:rsid w:val="00F47675"/>
    <w:rsid w:val="00F50F2E"/>
    <w:rsid w:val="00F57F6C"/>
    <w:rsid w:val="00F62577"/>
    <w:rsid w:val="00F820D9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0E250D6"/>
  <w15:docId w15:val="{AF9B194B-017E-4793-A9EC-F8999E320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73A1BA-4E2F-45D4-8803-FAFB2F252F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10</TotalTime>
  <Pages>16</Pages>
  <Words>5276</Words>
  <Characters>30075</Characters>
  <Application>Microsoft Office Word</Application>
  <DocSecurity>0</DocSecurity>
  <Lines>250</Lines>
  <Paragraphs>70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/>
      <vt:lpstr/>
      <vt:lpstr>«najomca_nazov»</vt:lpstr>
    </vt:vector>
  </TitlesOfParts>
  <Company>None</Company>
  <LinksUpToDate>false</LinksUpToDate>
  <CharactersWithSpaces>35281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HROMNIKOVA Jana</dc:creator>
  <cp:lastModifiedBy>KOSTELNA Marcela</cp:lastModifiedBy>
  <cp:revision>2</cp:revision>
  <cp:lastPrinted>2009-07-30T10:15:00Z</cp:lastPrinted>
  <dcterms:created xsi:type="dcterms:W3CDTF">2023-03-21T07:28:00Z</dcterms:created>
  <dcterms:modified xsi:type="dcterms:W3CDTF">2023-03-21T07:28:00Z</dcterms:modified>
</cp:coreProperties>
</file>