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646CC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D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C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3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D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3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C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9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C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0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9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E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1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5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2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9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5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9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A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4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58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D5487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DC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6C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8B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2D3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5C5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FD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48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C11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9E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F0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45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D9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41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BEC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12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F1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BE7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93A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AD1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BC7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FF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6AE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797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08A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C08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00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B9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92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BC8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C31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344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915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A3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5E734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F9D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773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4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1D9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000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6BD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9CF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4C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573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42B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C7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9B3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9D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70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CE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07D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A4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81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945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966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E35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BA5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D99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9B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60F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EA7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A6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95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85A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574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D0E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85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DD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7829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62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265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2B1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F3A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262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E84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EC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27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91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70B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23F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96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6F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61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A6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F4D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4F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DD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07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20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958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A85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17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C2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934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96F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54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F3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38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E49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0EB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86C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8A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A8A3B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E6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0B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AE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18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E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4A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A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1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A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9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6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F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2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55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20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60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C7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A2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5B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A2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B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EFF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10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CA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32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5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D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D47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9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D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66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7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4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4B451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4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6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9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A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B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5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C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3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B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D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7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B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1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5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3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7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31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C979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9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2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0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30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E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3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4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89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2B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C9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C4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EF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1E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BF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4E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F6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2C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AC8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74ACC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F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9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F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7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C89A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F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F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5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E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9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A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B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9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D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9F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8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6350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9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6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D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36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6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4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2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3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5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A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3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6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5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A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33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29BE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5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B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E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3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D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1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E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3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A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7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7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32D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2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7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4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2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9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2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C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1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A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4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C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3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D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E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B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11D4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2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8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BB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8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5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8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2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BCF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BD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F18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995A0" w14:textId="21C0F98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F25B7E">
              <w:rPr>
                <w:rFonts w:ascii="Arial" w:hAnsi="Arial"/>
                <w:lang w:eastAsia="sk-SK"/>
              </w:rPr>
              <w:t>2</w:t>
            </w:r>
            <w:r w:rsidR="00842AEE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E8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0F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189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19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F9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2D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89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4F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B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A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B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5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6E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F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3BC2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1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9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4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9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5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C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A2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15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3EF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CC36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F129755" wp14:editId="574443D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DED5F6" w14:textId="77777777" w:rsidR="00F820D9" w:rsidRDefault="00F820D9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6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AB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366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67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1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5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2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5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D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5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2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C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E6D78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2960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E1056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E2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0EC40A9" wp14:editId="3279894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BFA7B6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B93782C" wp14:editId="63762FF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54942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1AD37F" wp14:editId="483094E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444F9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ACCBBEF" wp14:editId="6B526FC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AEF620" w14:textId="77777777" w:rsidR="00F820D9" w:rsidRDefault="00513DD6" w:rsidP="00944C3D">
                                  <w:fldSimple w:instr=" MERGEFIELD  aDMOD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49708B9" wp14:editId="41367C8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C66D3" w14:textId="7DAB8F0C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F25B7E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42AEE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9708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73C66D3" w14:textId="7DAB8F0C"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F25B7E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42AEE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254CA71" wp14:editId="69E74B1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EA6EF" w14:textId="28333301" w:rsidR="00F820D9" w:rsidRDefault="00F820D9" w:rsidP="00944C3D">
                                  <w:r>
                                    <w:t>20</w:t>
                                  </w:r>
                                  <w:r w:rsidR="00F25B7E">
                                    <w:t>2</w:t>
                                  </w:r>
                                  <w:r w:rsidR="00842AEE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4CA7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61EA6EF" w14:textId="28333301" w:rsidR="00F820D9" w:rsidRDefault="00F820D9" w:rsidP="00944C3D">
                            <w:r>
                              <w:t>20</w:t>
                            </w:r>
                            <w:r w:rsidR="00F25B7E">
                              <w:t>2</w:t>
                            </w:r>
                            <w:r w:rsidR="00842AEE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93946E3" wp14:editId="55616AE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7D85A1" w14:textId="77777777" w:rsidR="00F820D9" w:rsidRDefault="00513DD6" w:rsidP="00944C3D">
                                  <w:fldSimple w:instr=" MERGEFIELD  aDMDO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E6AE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5C4B0C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5BE4E3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54DE93F" wp14:editId="68F9CF8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1937A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29A7BDA" wp14:editId="0B8E3AE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5E90FB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77830B" wp14:editId="05EB1AE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48DA8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7731A6F" wp14:editId="05C9CEF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901B9B" w14:textId="3478C012" w:rsidR="00F820D9" w:rsidRDefault="00F820D9" w:rsidP="00944C3D">
                                  <w:r>
                                    <w:t>20</w:t>
                                  </w:r>
                                  <w:r w:rsidR="00842AEE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31A6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1901B9B" w14:textId="3478C012" w:rsidR="00F820D9" w:rsidRDefault="00F820D9" w:rsidP="00944C3D">
                            <w:r>
                              <w:t>20</w:t>
                            </w:r>
                            <w:r w:rsidR="00842AEE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A16C8BB" wp14:editId="471F7B5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6FB67" w14:textId="77777777" w:rsidR="00F820D9" w:rsidRDefault="00513DD6" w:rsidP="00944C3D">
                                  <w:fldSimple w:instr=" MERGEFIELD  aDMDO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CB5E12" wp14:editId="1DE4AB7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F158E" w14:textId="359483BD" w:rsidR="00F820D9" w:rsidRDefault="00F820D9" w:rsidP="00944C3D">
                                  <w:r>
                                    <w:t>20</w:t>
                                  </w:r>
                                  <w:r w:rsidR="00842AEE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B5E1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ACF158E" w14:textId="359483BD" w:rsidR="00F820D9" w:rsidRDefault="00F820D9" w:rsidP="00944C3D">
                            <w:r>
                              <w:t>20</w:t>
                            </w:r>
                            <w:r w:rsidR="00842AEE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89390CE" wp14:editId="00272A1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E3B3E5" w14:textId="77777777" w:rsidR="00F820D9" w:rsidRDefault="00513DD6" w:rsidP="00944C3D">
                                  <w:fldSimple w:instr=" MERGEFIELD  aDMOD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CB1C8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B120F4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C6D9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8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27A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2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6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6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E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4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3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F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D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F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0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A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6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D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2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0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C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2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4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5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8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17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C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E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6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0DB1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9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C8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D4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5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C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6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76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0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F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7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9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6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3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E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E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8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B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7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04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74E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EB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AF9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DC0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841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F2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D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8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5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9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D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C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B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7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CEC2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8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5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C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2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2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9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7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CE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1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0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4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A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E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4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8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B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F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5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4D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3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BF97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E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4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F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F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0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8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F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0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2F3D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0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8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4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5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F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6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1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4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2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6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A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4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2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1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E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B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1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E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17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8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B2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3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C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6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D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0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B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E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B37A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4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B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A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C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F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1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5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8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9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D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C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B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0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6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A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B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E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4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0E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CE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20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C6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D8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21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61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E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6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2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F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B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3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6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B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9520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1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7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8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1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3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8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8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F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6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0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1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C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E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D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7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E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A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B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08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ED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D0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F9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77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48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B8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3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5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7102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A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F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986ACD6" wp14:editId="3EA190F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621288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B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9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B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E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7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3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7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2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5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7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8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4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8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A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C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0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C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D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C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5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3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A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B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85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5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5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F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3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6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F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749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26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1908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76B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49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4257DF" wp14:editId="2731FC8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A5D64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34056181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34056181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6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2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4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6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F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9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0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7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9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B26E56" wp14:editId="2F3FAD2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07E6D" w14:textId="77777777" w:rsidR="00F820D9" w:rsidRPr="00391121" w:rsidRDefault="00C027F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2021438881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F820D9" w:rsidRPr="00391121" w:rsidRDefault="00C027F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2021438881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1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B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5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C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E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F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B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C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E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9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E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0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A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6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6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5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D29A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F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C395E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FB0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D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7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3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0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2B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0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9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C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E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1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F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4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8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0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D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080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E9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384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1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E2E885" wp14:editId="73FEFBF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4BF771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C027F1"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C027F1"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B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1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5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C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C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E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6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B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F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7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2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D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C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A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8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7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A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A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8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3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A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3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1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0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0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4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F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D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5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C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2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B6B7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F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A1D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71F5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CE70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D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E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C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9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A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8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C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2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C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2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4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5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9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8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91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C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4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B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3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F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E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0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6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12CE2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23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1662FF" wp14:editId="2DE07FC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DCE95" w14:textId="77777777" w:rsidR="00F820D9" w:rsidRPr="00391121" w:rsidRDefault="00C027F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F820D9" w:rsidRPr="00391121" w:rsidRDefault="00C027F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905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B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7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4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C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D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0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5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9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2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8D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7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4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E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9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D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8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9265B6" wp14:editId="4354B2F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59D6D6" w14:textId="77777777" w:rsidR="00F820D9" w:rsidRDefault="00C027F1" w:rsidP="00944C3D">
                                  <w:r>
                                    <w:t>1143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F820D9" w:rsidRDefault="00C027F1" w:rsidP="00944C3D">
                            <w:r>
                              <w:t>1143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0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2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5F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A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D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0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706C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FF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96F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C7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03DD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94DD2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3634C68" wp14:editId="337709F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DD76B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C66747" wp14:editId="6E74F61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82DD8E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A297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975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9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0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CB8D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0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C5C5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12C953" wp14:editId="23C2225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F355F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3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C8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A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EA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69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63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FB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5F05C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10B0B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AC0505" wp14:editId="0749917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EDAF1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D23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1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31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9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D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8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6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3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D0DA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7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EBF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2FF7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F3226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5E7DB7" wp14:editId="4009962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AB926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EF28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039A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554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3C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B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4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1C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8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2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0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0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1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6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D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1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4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4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A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E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D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4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A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B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8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C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AC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4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6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D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79E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6D1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65556B" w14:textId="4E243BB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42AEE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8AA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5E1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0BC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8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C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5B84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3FD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24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C1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E4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9F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094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4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10C1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BF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C7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9A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83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8B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936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7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E9BD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CD8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A6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54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2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70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2D7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F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B964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0D1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85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96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83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C2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130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E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01D7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60F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50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A2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6F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A3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176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7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FA8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AED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96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B8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4C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3A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696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E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91A6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057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FA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EB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AF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66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2331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E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06BF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D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DE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3ADA5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FD8206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1605B7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8A1158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6C4CD1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6FBCEE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53D69E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015AC86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5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1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62A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45AE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445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D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2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A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5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8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4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B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6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C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6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7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D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5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5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F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D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F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B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26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757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A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4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FF429B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4F0169D" w14:textId="77777777" w:rsidR="00944C3D" w:rsidRDefault="00944C3D" w:rsidP="00944C3D">
      <w:pPr>
        <w:rPr>
          <w:rFonts w:ascii="Arial" w:hAnsi="Arial"/>
        </w:rPr>
      </w:pPr>
    </w:p>
    <w:p w14:paraId="59A0380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72938C0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1702763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6A3CD0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4FCFA4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81B52B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1B989D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B41CC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4806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40B7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657DD1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5E8D258" w14:textId="77777777" w:rsidR="00944C3D" w:rsidRPr="008D0433" w:rsidRDefault="00C027F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Dubina  Peter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DA5562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0A5B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7C2AC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3CA2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DDCAE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1D0C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7C4C3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D81FD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EEC65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DF53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858BE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1555BF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2B6B39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61417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CE93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EEC4EC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A965E0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5A27F3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5F8770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E740B4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7FABA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8C650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B0589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486055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4E28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EBF2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3C556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16E0B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48763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901D6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69B8A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B4641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0B837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6344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FC5E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BE0AB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47167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D8E38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41F31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AD729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128E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F6AD0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158A6A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0FE4EF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27AAE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D4259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0B35BF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BDADB9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627A5D8" w14:textId="5F13F8A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842AEE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1A1235D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7A797C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3E9DCA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37662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FB314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4134F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BCC7A6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DC35A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A7393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EFAE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A5B55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E7FCF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83AE5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6704F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15485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929AE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F1963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C0C47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8554B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10279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CC3C7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F37EB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F444B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A16E0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A9DDD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544EA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6FE9ED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C402E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53E4A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1C184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7F9EC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9EA1F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5C3D1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45419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96841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F9B45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2B515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7F3CF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F63EA0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15E57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056BE4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E10AE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0FC3A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74D1D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475A5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AA6D1F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ACD7D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85B73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7706F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6B1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25FE3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CD119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CBE47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AB7C6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741AA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E41AE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595FB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D61D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2452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67F2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BC5EF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7E95A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E3FC6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FB46B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7968D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E6CDD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69532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4C7FE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779B6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34CF1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73EAA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FD097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15FFD8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A8F11B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A69CB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D754D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EDEFB6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B5F477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14601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C16BD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85430E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228E3D1" w14:textId="77777777" w:rsidTr="00503750">
        <w:tc>
          <w:tcPr>
            <w:tcW w:w="2302" w:type="dxa"/>
            <w:vAlign w:val="center"/>
          </w:tcPr>
          <w:p w14:paraId="70E468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59C29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302DF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03EFB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B31F1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60B66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E60F3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86DAA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50D049C" w14:textId="77777777" w:rsidTr="00503750">
        <w:tc>
          <w:tcPr>
            <w:tcW w:w="15593" w:type="dxa"/>
            <w:gridSpan w:val="8"/>
            <w:vAlign w:val="center"/>
          </w:tcPr>
          <w:p w14:paraId="45B893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C76B190" w14:textId="77777777" w:rsidTr="00503750">
        <w:tc>
          <w:tcPr>
            <w:tcW w:w="2302" w:type="dxa"/>
            <w:vAlign w:val="center"/>
          </w:tcPr>
          <w:p w14:paraId="6F76B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2B31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06A2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8F71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1338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6CE7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CB7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E08C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98CAB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86EE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74C0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0816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9EF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1F5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31C7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C682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9B9B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390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A6C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11E95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52BF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88AB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A44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6882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5B90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BC9D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6DA50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E096C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A8767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78AC3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7755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21B9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CEF0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F21D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68E0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83B0E2" w14:textId="77777777" w:rsidTr="00503750">
        <w:tc>
          <w:tcPr>
            <w:tcW w:w="2302" w:type="dxa"/>
            <w:vAlign w:val="center"/>
          </w:tcPr>
          <w:p w14:paraId="296190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EFB1C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7A58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9B16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DEA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0DE9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BAAE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63A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7D13B" w14:textId="77777777" w:rsidTr="00503750">
        <w:tc>
          <w:tcPr>
            <w:tcW w:w="15593" w:type="dxa"/>
            <w:gridSpan w:val="8"/>
            <w:vAlign w:val="center"/>
          </w:tcPr>
          <w:p w14:paraId="0925BF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BFCA515" w14:textId="77777777" w:rsidTr="00503750">
        <w:tc>
          <w:tcPr>
            <w:tcW w:w="2302" w:type="dxa"/>
            <w:vAlign w:val="center"/>
          </w:tcPr>
          <w:p w14:paraId="606275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401B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6F11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C44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B2F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C38A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B3A1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3706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F4E6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55FB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B9AAA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8757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266B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8BC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65DC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C69A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28E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FE5A7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75E9C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3AD96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84DD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1FBC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875A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B7C2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B781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DF34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8911F0" w14:textId="77777777" w:rsidTr="00503750">
        <w:tc>
          <w:tcPr>
            <w:tcW w:w="2302" w:type="dxa"/>
            <w:vAlign w:val="center"/>
          </w:tcPr>
          <w:p w14:paraId="3BE05B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2B8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7F4B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7B6D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2C65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871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56E8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1408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3A8DE" w14:textId="77777777" w:rsidTr="00503750">
        <w:tc>
          <w:tcPr>
            <w:tcW w:w="15593" w:type="dxa"/>
            <w:gridSpan w:val="8"/>
            <w:vAlign w:val="center"/>
          </w:tcPr>
          <w:p w14:paraId="0881F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B14497C" w14:textId="77777777" w:rsidTr="00503750">
        <w:tc>
          <w:tcPr>
            <w:tcW w:w="2302" w:type="dxa"/>
            <w:vAlign w:val="center"/>
          </w:tcPr>
          <w:p w14:paraId="24C247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3662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6E1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846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ED1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EAB3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661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2485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CC0D1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453F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4051A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C48E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ADB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F2F0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FB7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0F4D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1431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5E6A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71FF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6CD2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E0E1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B17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0BF0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37C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90EB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F01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59CB5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1CE56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E5EB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9295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83B3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95D0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5F85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3A4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B7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03813E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ED9D6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70665D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81EE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6985F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9BF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266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ABA0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459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1CD2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C963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A13D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B7EF0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ECC6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843A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BBAB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AE35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068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2A0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E09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4918D1" w14:textId="77777777" w:rsidR="00944C3D" w:rsidRDefault="00944C3D" w:rsidP="00944C3D">
      <w:pPr>
        <w:rPr>
          <w:rFonts w:ascii="Arial" w:hAnsi="Arial"/>
          <w:b/>
        </w:rPr>
      </w:pPr>
    </w:p>
    <w:p w14:paraId="4B49FCB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8E4FE06" w14:textId="77777777" w:rsidTr="00503750">
        <w:tc>
          <w:tcPr>
            <w:tcW w:w="1944" w:type="dxa"/>
            <w:vAlign w:val="center"/>
          </w:tcPr>
          <w:p w14:paraId="7070DC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4D3D3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D6022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C0903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0D19D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4841A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AEEF6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C77D3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BED66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D6EE3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20BDC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C2740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94203F1" w14:textId="77777777" w:rsidTr="00503750">
        <w:tc>
          <w:tcPr>
            <w:tcW w:w="15685" w:type="dxa"/>
            <w:gridSpan w:val="12"/>
            <w:vAlign w:val="center"/>
          </w:tcPr>
          <w:p w14:paraId="63F215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CDC8E4C" w14:textId="77777777" w:rsidTr="00503750">
        <w:tc>
          <w:tcPr>
            <w:tcW w:w="1944" w:type="dxa"/>
            <w:vAlign w:val="center"/>
          </w:tcPr>
          <w:p w14:paraId="549E12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38F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4A6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52D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368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311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5CF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B65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4F9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867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9E1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28C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2486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44BD1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BB3D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662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22F5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7A2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078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06C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B32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3A0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69C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0DE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19B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AC7C0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8F02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F320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E2A9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C9C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2E2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91A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29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181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7B3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6A2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584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A40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8BF5B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1E6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6E71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41C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70A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8AD1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2DAF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67A0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2EBD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D1B6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F22E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D7E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86A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DAFABC8" w14:textId="77777777" w:rsidTr="00503750">
        <w:tc>
          <w:tcPr>
            <w:tcW w:w="1944" w:type="dxa"/>
            <w:vAlign w:val="center"/>
          </w:tcPr>
          <w:p w14:paraId="5A5E2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427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D87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9097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4EC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B9C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662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E72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CED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32D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E81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66B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68FBF6" w14:textId="77777777" w:rsidTr="00503750">
        <w:tc>
          <w:tcPr>
            <w:tcW w:w="15685" w:type="dxa"/>
            <w:gridSpan w:val="12"/>
            <w:vAlign w:val="center"/>
          </w:tcPr>
          <w:p w14:paraId="775DD2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6CFC37F" w14:textId="77777777" w:rsidTr="00503750">
        <w:tc>
          <w:tcPr>
            <w:tcW w:w="1944" w:type="dxa"/>
            <w:vAlign w:val="center"/>
          </w:tcPr>
          <w:p w14:paraId="0796EB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D94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9D3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1EB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822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E6D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B2D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7B1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DAC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229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3C2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31F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5445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B8BCC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D2C9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DC7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B12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133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3BC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475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041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449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7A7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ADA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C60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6A49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B5B18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0B71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047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79A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33A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C69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3F6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177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293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8F1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AA9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690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F5C3BB" w14:textId="77777777" w:rsidTr="00503750">
        <w:tc>
          <w:tcPr>
            <w:tcW w:w="1944" w:type="dxa"/>
            <w:vAlign w:val="center"/>
          </w:tcPr>
          <w:p w14:paraId="3055E3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0DC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3E7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864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26B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8A4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FE0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88B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7D3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7DF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66D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C55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B032C" w14:textId="77777777" w:rsidTr="00503750">
        <w:tc>
          <w:tcPr>
            <w:tcW w:w="15685" w:type="dxa"/>
            <w:gridSpan w:val="12"/>
            <w:vAlign w:val="center"/>
          </w:tcPr>
          <w:p w14:paraId="6D629F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C48A3F8" w14:textId="77777777" w:rsidTr="00503750">
        <w:tc>
          <w:tcPr>
            <w:tcW w:w="1944" w:type="dxa"/>
            <w:vAlign w:val="center"/>
          </w:tcPr>
          <w:p w14:paraId="04D5A9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3DF9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F6A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970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546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546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885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337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DD7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14C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7D7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B00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2EDBE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9C719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61C4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08B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A7C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B62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5F2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C67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5CF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C50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FC1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5E5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46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00AC5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AB6C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0CEE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CB7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7A4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FF7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4B1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B38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F2F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B33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7D2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016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C59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5EA9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6E04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B55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0C9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5E0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3BE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A67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7E4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E05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679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5EA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252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71B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BA53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EB548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6CB0A7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D1D5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DC3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287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247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DBE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F69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76F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1C1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9E5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67D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E34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079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1546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65C1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68DE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D091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886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6B0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C28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FCD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6A4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E5E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60A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C39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DA3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CEF3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60E67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76696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ECB3EC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3B760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0689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8E7E8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6332D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5556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E4C87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3CF43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69E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B5942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4EA7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5B68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DACAE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3023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02CF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A6D3C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16C38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0A51D1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C56A8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9BFC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25D6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807F25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959DF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ECDE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1F97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CB03A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E9F0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CC2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4E1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41AC0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B5860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868F3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D51E1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7045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2D06B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FF114D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F6755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A45F4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8CB00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ED77D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BFF87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4FD99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3248215" w14:textId="77777777" w:rsidTr="00503750">
        <w:trPr>
          <w:trHeight w:val="1073"/>
        </w:trPr>
        <w:tc>
          <w:tcPr>
            <w:tcW w:w="3614" w:type="dxa"/>
            <w:vMerge/>
          </w:tcPr>
          <w:p w14:paraId="7EB891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9A68A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5107D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4984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096A0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D8FED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A2D7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14BCCCB" w14:textId="77777777" w:rsidTr="00503750">
        <w:trPr>
          <w:trHeight w:val="283"/>
        </w:trPr>
        <w:tc>
          <w:tcPr>
            <w:tcW w:w="3614" w:type="dxa"/>
          </w:tcPr>
          <w:p w14:paraId="4A9F18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845A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9B81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D23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E1DD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FAF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3438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7708D4" w14:textId="77777777" w:rsidTr="00503750">
        <w:trPr>
          <w:trHeight w:val="283"/>
        </w:trPr>
        <w:tc>
          <w:tcPr>
            <w:tcW w:w="3614" w:type="dxa"/>
          </w:tcPr>
          <w:p w14:paraId="03FC8E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EF7B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7124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F8416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66BB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2196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8F8F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5E21957" w14:textId="77777777" w:rsidTr="00503750">
        <w:trPr>
          <w:trHeight w:val="283"/>
        </w:trPr>
        <w:tc>
          <w:tcPr>
            <w:tcW w:w="3614" w:type="dxa"/>
          </w:tcPr>
          <w:p w14:paraId="1B9A75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9C4F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9391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3197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7C2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0A22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D02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DF2D83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85DF6B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B9BFB6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7CDEB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1CC6E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ABD4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9774C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0C928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03547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71137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A79DF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08FE6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14255E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A0873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AFAFF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E739B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99D1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AB3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6D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8BA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6F1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F5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291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03D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7EF1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3AAB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7D80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C52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1F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55C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C7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75CF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F2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BAF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6BF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F7F1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3F09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63E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A3D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68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81D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C0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693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0DF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B34B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51AB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8358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B2B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E1C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BFC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8B8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BAF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5C0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F8C1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8982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803F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C9E1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64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D54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566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35B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A6F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9FE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41E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09E7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D5321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07A321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3B6CC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7C90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385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E0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A3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1A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1EB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1DB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216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4329F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DF6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71BC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96D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DBD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A0D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31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27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151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594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A7F2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ACCE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B8A5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5FD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C5A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DB1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C0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19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1F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045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627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FD2D2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B9B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CE9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BB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35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46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65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C3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9EC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0562C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1CAE6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ED2E01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AB1C0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45EE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DF4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CE1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877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09F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A4A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7C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D01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334C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AEBEF5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8495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04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D5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35C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54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178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E813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471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CD15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BBF3F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58AAD0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41DF4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4C4D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554F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C60E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212C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B104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F8D7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5E34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18E5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3053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06D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4225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A43B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90F4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053C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F936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B233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60550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EA9BCF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0C2182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1258F9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CBD12F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9039F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0CC7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4B8D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1794B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5C9B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5EDA55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C8D3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36D5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29674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F8D89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99BC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8B1070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8EC1D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2AC77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31ED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6F45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D74CF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B8AB1F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A67B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75FBC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BF2A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6C5A5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6D28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DA6C5F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48983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7B2B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4279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B3DA1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6DCE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41285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2064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F1525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EFA0F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FF6F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63D72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B8F43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B473B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C8B1B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5678B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6210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1AEB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67DEAB9" w14:textId="77777777" w:rsidR="00944C3D" w:rsidRDefault="00944C3D" w:rsidP="00944C3D">
      <w:pPr>
        <w:rPr>
          <w:rFonts w:ascii="Arial" w:hAnsi="Arial"/>
          <w:b/>
        </w:rPr>
      </w:pPr>
    </w:p>
    <w:p w14:paraId="07A2A80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68B3D7F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613FE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81015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C1AC8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A7CA9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B8CE0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30A1F5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6C300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207BB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DBD4F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2ABC7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10190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661B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CFA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51EB6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64152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4FA55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B9D8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4A646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9FD79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C2DE2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3ACD9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58821F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28B4B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4E05B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E21BC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ED51D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469DCA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387CC5F" w14:textId="77777777" w:rsidTr="00503750">
        <w:tc>
          <w:tcPr>
            <w:tcW w:w="2835" w:type="dxa"/>
            <w:vAlign w:val="center"/>
          </w:tcPr>
          <w:p w14:paraId="2C43D9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20D17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B5887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E5D6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FB6D5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43294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6A69FE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BB8198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0B9032D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BB9DB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9ED43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41290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D0284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8F2A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1517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E90F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ADC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9FE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0BF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793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A52B7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DD29A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38F8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3F4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AC0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951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DB3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5B170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E8157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30FA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E77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FC3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AE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9C4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CB2A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88FF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6238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793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FC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504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8E6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14D9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56D64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0BDA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5E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4A1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8F3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612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CA5E7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A8A88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F9042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BE6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C375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6D5E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BC9C7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197A72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1F4FA9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E3DF76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A49ED82" w14:textId="77777777" w:rsidR="00944C3D" w:rsidRDefault="00944C3D" w:rsidP="00944C3D">
      <w:pPr>
        <w:rPr>
          <w:rFonts w:ascii="Arial" w:hAnsi="Arial"/>
          <w:b/>
        </w:rPr>
      </w:pPr>
    </w:p>
    <w:p w14:paraId="4129770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2CA39CF" w14:textId="77777777" w:rsidTr="00503750">
        <w:tc>
          <w:tcPr>
            <w:tcW w:w="2835" w:type="dxa"/>
            <w:vAlign w:val="center"/>
          </w:tcPr>
          <w:p w14:paraId="6EC944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3A4F28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9C242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C77D5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C4F1D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227FA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CAADA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318B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6971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F8A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799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E7D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C86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BDDAE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B753F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C1C9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526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B9D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66A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D78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F68C0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82B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2008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880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7A8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AFE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50D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E8835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6586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2DC7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B06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26A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377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DB4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DC44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0266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F16F5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E4C7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C694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3712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BB40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80960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607DB6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A9D0ED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67941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4D997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6ABE017" w14:textId="77777777" w:rsidTr="00503750">
        <w:trPr>
          <w:trHeight w:val="699"/>
        </w:trPr>
        <w:tc>
          <w:tcPr>
            <w:tcW w:w="3502" w:type="dxa"/>
            <w:vMerge/>
          </w:tcPr>
          <w:p w14:paraId="464FD2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F3F1A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2F25B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881AAE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C08F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84DDD5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E323E0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F6E05F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186CB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B2DFE2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E7AFDF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69FE43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AE773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C3F2F01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EFB37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02DC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DBE2F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AAFF63A" w14:textId="77777777" w:rsidTr="00503750">
        <w:trPr>
          <w:trHeight w:val="593"/>
        </w:trPr>
        <w:tc>
          <w:tcPr>
            <w:tcW w:w="3497" w:type="dxa"/>
          </w:tcPr>
          <w:p w14:paraId="3D9E9A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8A2ED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D8F39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BCEEED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85D0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7A76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324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4AE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AE4F1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1D8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176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16F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EECC0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173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670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887C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8D66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9E2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39B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653D5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27921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1B8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991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8D58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EED0E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D00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18A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1BA1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88E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F04B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B1F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A7B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1AE70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1CC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171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8956B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9062A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250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698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DEF1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5D1A5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6BD1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05F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FCFD9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B9527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9E7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DAE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BC09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B9A806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3D8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E00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683334" w14:textId="77777777" w:rsidR="00944C3D" w:rsidRDefault="00944C3D" w:rsidP="00944C3D">
      <w:pPr>
        <w:rPr>
          <w:rFonts w:ascii="Arial" w:hAnsi="Arial"/>
          <w:b/>
        </w:rPr>
      </w:pPr>
    </w:p>
    <w:p w14:paraId="328128C5" w14:textId="77777777" w:rsidR="00944C3D" w:rsidRDefault="00944C3D" w:rsidP="00944C3D">
      <w:pPr>
        <w:rPr>
          <w:rFonts w:ascii="Arial" w:hAnsi="Arial"/>
          <w:b/>
        </w:rPr>
      </w:pPr>
    </w:p>
    <w:p w14:paraId="2005EBAE" w14:textId="77777777" w:rsidR="00944C3D" w:rsidRDefault="00944C3D" w:rsidP="00944C3D">
      <w:pPr>
        <w:rPr>
          <w:rFonts w:ascii="Arial" w:hAnsi="Arial"/>
          <w:b/>
        </w:rPr>
      </w:pPr>
    </w:p>
    <w:p w14:paraId="1E2F2B15" w14:textId="77777777" w:rsidR="00944C3D" w:rsidRDefault="00944C3D" w:rsidP="00944C3D">
      <w:pPr>
        <w:rPr>
          <w:rFonts w:ascii="Arial" w:hAnsi="Arial"/>
          <w:b/>
        </w:rPr>
      </w:pPr>
    </w:p>
    <w:p w14:paraId="1294994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520C59A" w14:textId="77777777" w:rsidTr="00503750">
        <w:tc>
          <w:tcPr>
            <w:tcW w:w="2622" w:type="dxa"/>
            <w:vAlign w:val="center"/>
          </w:tcPr>
          <w:p w14:paraId="69C9DC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01106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83875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911EA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F52CF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6E35F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BDDE1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A26C2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C09F5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2C211F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5499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62D07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37F6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FFDB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669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922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75E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FB7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F67443" w14:textId="77777777" w:rsidTr="00503750">
        <w:tc>
          <w:tcPr>
            <w:tcW w:w="2622" w:type="dxa"/>
            <w:vAlign w:val="center"/>
          </w:tcPr>
          <w:p w14:paraId="58826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E6FD4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325B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FDB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FF1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64A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3AD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B5FF5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D6E2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BCCF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525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897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F0C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78B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93CAC2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119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DE65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CA5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966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583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ADF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565CE61" w14:textId="77777777" w:rsidTr="00503750">
        <w:tc>
          <w:tcPr>
            <w:tcW w:w="2622" w:type="dxa"/>
            <w:vAlign w:val="center"/>
          </w:tcPr>
          <w:p w14:paraId="07A45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7C87AA2" w14:textId="02637B89" w:rsidR="00944C3D" w:rsidRPr="008C56AB" w:rsidRDefault="00842AEE" w:rsidP="00842AE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5233</w:t>
            </w:r>
          </w:p>
        </w:tc>
        <w:tc>
          <w:tcPr>
            <w:tcW w:w="1275" w:type="dxa"/>
            <w:vAlign w:val="center"/>
          </w:tcPr>
          <w:p w14:paraId="7115614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C42DFF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C975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F2D1C2" w14:textId="2350A378" w:rsidR="00944C3D" w:rsidRPr="008C56AB" w:rsidRDefault="00842AEE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10307</w:t>
            </w:r>
          </w:p>
        </w:tc>
      </w:tr>
      <w:tr w:rsidR="0099716A" w:rsidRPr="00050529" w14:paraId="6A30CB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AB1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8839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2F0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CF7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F97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995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E32045E" w14:textId="77777777" w:rsidTr="00503750">
        <w:tc>
          <w:tcPr>
            <w:tcW w:w="2622" w:type="dxa"/>
            <w:vAlign w:val="center"/>
          </w:tcPr>
          <w:p w14:paraId="6CEF0A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962C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E6D0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CBE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938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D84D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810BA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FDE557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6CD3F9C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A998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9551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5B8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239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7FB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A86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849CD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216A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C120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CD1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12D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6E9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DD1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D07594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5FD9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2310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A5C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6C2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8A1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E9A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02BC79D" w14:textId="77777777" w:rsidTr="00503750">
        <w:tc>
          <w:tcPr>
            <w:tcW w:w="2622" w:type="dxa"/>
            <w:vAlign w:val="center"/>
          </w:tcPr>
          <w:p w14:paraId="5DF993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A9F3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D4A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B8A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4DC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1CE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73D94ED" w14:textId="77777777" w:rsidTr="00503750">
        <w:tc>
          <w:tcPr>
            <w:tcW w:w="2622" w:type="dxa"/>
            <w:vAlign w:val="center"/>
          </w:tcPr>
          <w:p w14:paraId="7A9583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4DC6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8F1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BDF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0C0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957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B1B4DF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873A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ED6DBC7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BA1A8B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98F148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76D26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5CAB10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6189FB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75EB7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DEF41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7D68F8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D4C94A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555C6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B76B7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DA31B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0CD38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6BA02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DE970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C4D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4DA83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9412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93D1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4D4EC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0361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8857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79674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4960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C80D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3BEDD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9D29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F5AD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D13D9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A4C0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5D48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2B9F2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595E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79B0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87B2C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21BB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941D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83206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3E83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1417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4E701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DD69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357F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979A5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96DF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15FC6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5812C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FBF21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1B9A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365EF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8410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07855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897B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A9D9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6FABF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D3A3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654C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631FD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1DA6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24E8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2F3E8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1824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8AC0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4069F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822C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2C03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D96E9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200D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F80D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2B24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EAB68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DA265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FE55B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72A189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3AD823D" w14:textId="77777777" w:rsidTr="00503750">
        <w:tc>
          <w:tcPr>
            <w:tcW w:w="2835" w:type="dxa"/>
            <w:vAlign w:val="center"/>
          </w:tcPr>
          <w:p w14:paraId="74FEB9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B277F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4B23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EA1D6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1B02E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F00FB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9379F2C" w14:textId="77777777" w:rsidTr="00503750">
        <w:tc>
          <w:tcPr>
            <w:tcW w:w="2835" w:type="dxa"/>
            <w:vAlign w:val="center"/>
          </w:tcPr>
          <w:p w14:paraId="226A32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F271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0B2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D61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84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781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00B612" w14:textId="77777777" w:rsidTr="00503750">
        <w:tc>
          <w:tcPr>
            <w:tcW w:w="2835" w:type="dxa"/>
            <w:vAlign w:val="center"/>
          </w:tcPr>
          <w:p w14:paraId="25E220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EF51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AC3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35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194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556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842CC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05584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BB65F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C28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47EF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C2B1F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321C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A56C3A6" w14:textId="77777777" w:rsidTr="00503750">
        <w:tc>
          <w:tcPr>
            <w:tcW w:w="2835" w:type="dxa"/>
            <w:vAlign w:val="center"/>
          </w:tcPr>
          <w:p w14:paraId="2AB6FD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929D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4D34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43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985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6C8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8CE0D" w14:textId="77777777" w:rsidTr="00503750">
        <w:tc>
          <w:tcPr>
            <w:tcW w:w="2835" w:type="dxa"/>
            <w:vAlign w:val="center"/>
          </w:tcPr>
          <w:p w14:paraId="7D9C82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8488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E32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01C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71E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B94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FC07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6B5B6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42C9D5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9C5AC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539E7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F44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6BDF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7771E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13680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2E99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C35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F97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075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764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58686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BAA22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3DF7C25" w14:textId="77777777" w:rsidTr="00503750">
        <w:tc>
          <w:tcPr>
            <w:tcW w:w="2552" w:type="dxa"/>
            <w:shd w:val="clear" w:color="auto" w:fill="auto"/>
            <w:vAlign w:val="center"/>
          </w:tcPr>
          <w:p w14:paraId="690B44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04171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9BB11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8A47E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99C15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DB499D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FAA5F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625273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A5E722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44EF23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3AF78A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3EDB9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47F0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8E3364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FA6905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3FD5E1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102A9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B7A150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86899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6930B3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5590E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49296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AAD3B75" w14:textId="77777777" w:rsidTr="00503750">
        <w:tc>
          <w:tcPr>
            <w:tcW w:w="4395" w:type="dxa"/>
            <w:vMerge/>
          </w:tcPr>
          <w:p w14:paraId="3223554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08AE2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B1975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903A5D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2CEE4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61C0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D49F33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50F141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BFD4F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FD6C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6BA1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6D94BA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E82AD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643AD66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2D5FFF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A06DF84" w14:textId="77777777" w:rsidTr="00503750">
        <w:tc>
          <w:tcPr>
            <w:tcW w:w="4395" w:type="dxa"/>
            <w:vAlign w:val="center"/>
          </w:tcPr>
          <w:p w14:paraId="69383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DE61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5279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EF242B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4B9B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401A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86518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02D122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F659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BDFAF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5C3A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DCE6BF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C1DD9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01E951C" w14:textId="2D6EAEA2" w:rsidR="00944C3D" w:rsidRPr="008C56AB" w:rsidRDefault="00842AEE" w:rsidP="00F25B7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15409</w:t>
            </w:r>
          </w:p>
        </w:tc>
        <w:tc>
          <w:tcPr>
            <w:tcW w:w="2835" w:type="dxa"/>
            <w:vAlign w:val="center"/>
          </w:tcPr>
          <w:p w14:paraId="204B24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119B4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57DFE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8AFA5AE" w14:textId="77777777" w:rsidTr="00503750">
        <w:tc>
          <w:tcPr>
            <w:tcW w:w="4395" w:type="dxa"/>
            <w:vAlign w:val="center"/>
          </w:tcPr>
          <w:p w14:paraId="4D9698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5655E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CF406A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473E97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573F7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CF73D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11A8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19C852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DD189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A92D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D97B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A8A3C5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CADD9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4902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832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7A6818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43954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765997D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23D4C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ABC80F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9C3EA7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C06A9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A45E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CAB6C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77DB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2761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8595071" w14:textId="77777777" w:rsidTr="00503750">
        <w:tc>
          <w:tcPr>
            <w:tcW w:w="1843" w:type="dxa"/>
            <w:vAlign w:val="center"/>
          </w:tcPr>
          <w:p w14:paraId="0DE433C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6A28D1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50B8F9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7912E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7BF89F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A1B71C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9E81AD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A29FD55" w14:textId="77777777" w:rsidTr="00503750">
        <w:tc>
          <w:tcPr>
            <w:tcW w:w="1843" w:type="dxa"/>
            <w:vAlign w:val="center"/>
          </w:tcPr>
          <w:p w14:paraId="056FBF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B0C40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171F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13C2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293C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F010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C881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4EA007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E872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B8A1D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A487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E197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76E8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05E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F3E6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22E7B2B" w14:textId="77777777" w:rsidTr="00503750">
        <w:tc>
          <w:tcPr>
            <w:tcW w:w="1843" w:type="dxa"/>
            <w:vAlign w:val="center"/>
          </w:tcPr>
          <w:p w14:paraId="0020C5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44D30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3D36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7362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98E9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3037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CF70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B7C80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C37F1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942E1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D356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9EF8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ABAC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FB2B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B14B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E94CAD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B80B8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42309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22B2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278F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BFC7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4E8F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D6700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3624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2C854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82CC3F0" w14:textId="77777777" w:rsidTr="00503750">
        <w:trPr>
          <w:trHeight w:val="664"/>
        </w:trPr>
        <w:tc>
          <w:tcPr>
            <w:tcW w:w="3372" w:type="dxa"/>
          </w:tcPr>
          <w:p w14:paraId="140209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D3169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B9618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AEB5F5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6597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C766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AF0F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CAEAE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B50FA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274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720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9B4DF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A2EAA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211B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89B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1DFB7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30A95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8090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8FB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E273B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43C8D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87C8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95B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8EAB6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57E181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6FC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6C1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5251C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E18247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7214B68" w14:textId="77777777" w:rsidTr="00503750">
        <w:tc>
          <w:tcPr>
            <w:tcW w:w="2835" w:type="dxa"/>
            <w:vAlign w:val="center"/>
          </w:tcPr>
          <w:p w14:paraId="2F3B0B7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734D8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15477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082F4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AD9F8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A359BDD" w14:textId="77777777" w:rsidTr="00503750">
        <w:tc>
          <w:tcPr>
            <w:tcW w:w="2835" w:type="dxa"/>
          </w:tcPr>
          <w:p w14:paraId="6356BD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1A94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591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C54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DFB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72C0FB" w14:textId="77777777" w:rsidTr="00503750">
        <w:tc>
          <w:tcPr>
            <w:tcW w:w="2835" w:type="dxa"/>
          </w:tcPr>
          <w:p w14:paraId="75A964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E6FF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4E8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C6D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3F9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88A2B9" w14:textId="77777777" w:rsidTr="00503750">
        <w:tc>
          <w:tcPr>
            <w:tcW w:w="2835" w:type="dxa"/>
          </w:tcPr>
          <w:p w14:paraId="0E6220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5847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40A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4CB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496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F9FCB9" w14:textId="77777777" w:rsidTr="00503750">
        <w:tc>
          <w:tcPr>
            <w:tcW w:w="2835" w:type="dxa"/>
            <w:vAlign w:val="center"/>
          </w:tcPr>
          <w:p w14:paraId="06D759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E8B3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183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115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56E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9C6FA5" w14:textId="77777777" w:rsidTr="00503750">
        <w:tc>
          <w:tcPr>
            <w:tcW w:w="2835" w:type="dxa"/>
            <w:vAlign w:val="center"/>
          </w:tcPr>
          <w:p w14:paraId="246105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9282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446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C2A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E0F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1CDBD1" w14:textId="77777777" w:rsidTr="00503750">
        <w:tc>
          <w:tcPr>
            <w:tcW w:w="2835" w:type="dxa"/>
          </w:tcPr>
          <w:p w14:paraId="4D73DC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0D9C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32E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257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7EF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7B17AD" w14:textId="77777777" w:rsidTr="00503750">
        <w:tc>
          <w:tcPr>
            <w:tcW w:w="2835" w:type="dxa"/>
          </w:tcPr>
          <w:p w14:paraId="4E29C6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3B4E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2C3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8C8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4F9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BACDE3" w14:textId="77777777" w:rsidTr="00503750">
        <w:tc>
          <w:tcPr>
            <w:tcW w:w="2835" w:type="dxa"/>
          </w:tcPr>
          <w:p w14:paraId="64481D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DABB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586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771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19E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792A45" w14:textId="77777777" w:rsidR="00944C3D" w:rsidRDefault="00944C3D" w:rsidP="00944C3D">
      <w:pPr>
        <w:rPr>
          <w:rFonts w:ascii="Arial" w:hAnsi="Arial"/>
          <w:b/>
        </w:rPr>
      </w:pPr>
    </w:p>
    <w:p w14:paraId="0D578AB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054C23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27216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DE296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8AB5A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0C2DD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EB13B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10D936" w14:textId="77777777" w:rsidTr="00503750">
        <w:trPr>
          <w:trHeight w:val="443"/>
        </w:trPr>
        <w:tc>
          <w:tcPr>
            <w:tcW w:w="2560" w:type="dxa"/>
          </w:tcPr>
          <w:p w14:paraId="4EABE2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294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354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EFB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74EB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7737D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E69D3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CE65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D32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E35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C9BA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FADBD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DA53E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764D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61E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1E9A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E4A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EC3DA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ED117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678E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7992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783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5E72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0502A9" w14:textId="77777777" w:rsidR="00944C3D" w:rsidRDefault="00944C3D" w:rsidP="00944C3D">
      <w:pPr>
        <w:rPr>
          <w:rFonts w:ascii="Arial" w:hAnsi="Arial"/>
          <w:b/>
        </w:rPr>
      </w:pPr>
    </w:p>
    <w:p w14:paraId="3343D793" w14:textId="77777777" w:rsidR="00944C3D" w:rsidRDefault="00944C3D" w:rsidP="00944C3D">
      <w:pPr>
        <w:rPr>
          <w:rFonts w:ascii="Arial" w:hAnsi="Arial"/>
          <w:b/>
        </w:rPr>
      </w:pPr>
    </w:p>
    <w:p w14:paraId="4CB1F57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223F3D5" w14:textId="77777777" w:rsidR="00944C3D" w:rsidRDefault="00944C3D" w:rsidP="00944C3D">
      <w:pPr>
        <w:rPr>
          <w:rFonts w:ascii="Arial" w:hAnsi="Arial"/>
          <w:b/>
        </w:rPr>
      </w:pPr>
    </w:p>
    <w:p w14:paraId="184E256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5117C6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8FD66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C5478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F907C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6223A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ADE35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9B3ED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B52B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6E785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2FE4B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0B2CA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10E0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F4A9F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90B12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E1AA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4569D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295D0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FE25F0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8B01025" w14:textId="77777777" w:rsidTr="00503750">
        <w:trPr>
          <w:trHeight w:val="677"/>
        </w:trPr>
        <w:tc>
          <w:tcPr>
            <w:tcW w:w="3358" w:type="dxa"/>
          </w:tcPr>
          <w:p w14:paraId="0A659E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78E30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4D55F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A579C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681F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67B2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03B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BE262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43DE9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6428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9FC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2CC78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CA6C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BAD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223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E065F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EF68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288C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D60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C43A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2B54DF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07BB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44B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221AF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6FE165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AAA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2A9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7235E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38A983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0C06F6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6FF34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78552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618F02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17E14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CF60B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C3151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5C20A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02112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17930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A0C53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F571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714E5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0D61ED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6903E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C795F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740AC8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7D06D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20E92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41EA8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47690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726AD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1DFA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3D9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2D122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94E7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3705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F93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FD9E9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1F01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892B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3AB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ED928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EBAAB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A3F0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1C3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20C04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71BD64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1F95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E21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7D3AB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442269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E1BAA7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8CE69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1ABC7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1EFE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84232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68D0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E243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9DE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365F8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E4699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56DD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C96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6E4EA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FC07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ECAE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0BE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55983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CC645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2331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BC7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6EA14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8BDFAA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45D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337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2F14E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141235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8DD597D" w14:textId="77777777" w:rsidTr="00503750">
        <w:tc>
          <w:tcPr>
            <w:tcW w:w="3686" w:type="dxa"/>
            <w:vAlign w:val="center"/>
          </w:tcPr>
          <w:p w14:paraId="6AF61A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E57DC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BB63A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02CD2E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EBEF1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49FE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A6AC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F5E3E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2A496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F2DB1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1237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66E3E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355E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E7919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6C862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B8BF8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6427BA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F8D671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097DC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F2370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3AEDD4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334A6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5D45E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F3948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3E7C0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66B9C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971C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092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0DA53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B28E5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B048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D5B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9B58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6871C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5D0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4FE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FA86E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A92965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49E0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BBF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F5381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9170C3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43D4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E6C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75FB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2F4DD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C9334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27E24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C1EBD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823D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3EB97C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4C1E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F36C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2BCF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02A7B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8CBA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5FDF0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CD3F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4073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4859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FC6C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AD00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074F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AE5C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7212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0C861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7D008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B88F4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800FAA" w14:textId="77777777" w:rsidR="00944C3D" w:rsidRDefault="00944C3D" w:rsidP="00944C3D">
      <w:pPr>
        <w:rPr>
          <w:sz w:val="22"/>
          <w:szCs w:val="22"/>
        </w:rPr>
      </w:pPr>
    </w:p>
    <w:p w14:paraId="7AE5F6A0" w14:textId="77777777" w:rsidR="00944C3D" w:rsidRDefault="00944C3D" w:rsidP="00944C3D">
      <w:pPr>
        <w:rPr>
          <w:sz w:val="22"/>
          <w:szCs w:val="22"/>
        </w:rPr>
      </w:pPr>
    </w:p>
    <w:p w14:paraId="6333482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1637C3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0A0725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64E53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DFCFC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632CE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2309F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7F2F47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94331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1BDF9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026B4C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B148DC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E984F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440A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D6B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AF25A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9034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D375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5C0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50DFF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64572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1356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DE6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8041F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ADF1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9235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693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BC21F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56E8E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D623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A309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16328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D6EE8E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2EAA5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E6F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16BC5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49D58E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367A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C74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4580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58B4B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356A5C2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9198BA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410325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C68A40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BF5717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5DAD9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0DA4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CB2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17C8A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0FAE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EB32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D9A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603D8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779AEB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230B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4DA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CA0AF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26340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2A68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ECC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A3363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A13CB3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4691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0E4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BFEEB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64E59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DC83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193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764BE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E35CF0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1550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5FF5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4A5D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00DB8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8F2B2D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1C4CC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F8AD5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01E117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C909A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78C1E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DB31981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AE61D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F4E4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FA29C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921453B" w14:textId="77777777" w:rsidR="00944C3D" w:rsidRPr="003607F0" w:rsidRDefault="00944C3D" w:rsidP="00944C3D"/>
    <w:p w14:paraId="4C69BA08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17899" w14:textId="77777777" w:rsidR="00511680" w:rsidRDefault="00511680">
      <w:r>
        <w:separator/>
      </w:r>
    </w:p>
  </w:endnote>
  <w:endnote w:type="continuationSeparator" w:id="0">
    <w:p w14:paraId="2F0E4F08" w14:textId="77777777" w:rsidR="00511680" w:rsidRDefault="0051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B3FFA" w14:textId="77777777" w:rsidR="00F820D9" w:rsidRDefault="00F820D9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5523769" w14:textId="77777777" w:rsidR="00F820D9" w:rsidRDefault="00F820D9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901A" w14:textId="77777777" w:rsidR="00F820D9" w:rsidRDefault="00F820D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56F00B" w14:textId="77777777" w:rsidR="00F820D9" w:rsidRDefault="00F820D9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CF5C9" w14:textId="77777777" w:rsidR="00F820D9" w:rsidRPr="00010D38" w:rsidRDefault="00F820D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7ADEB7A" w14:textId="77777777" w:rsidR="00F820D9" w:rsidRDefault="00F820D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AEF38" w14:textId="77777777" w:rsidR="00511680" w:rsidRDefault="00511680">
      <w:r>
        <w:separator/>
      </w:r>
    </w:p>
  </w:footnote>
  <w:footnote w:type="continuationSeparator" w:id="0">
    <w:p w14:paraId="13C91750" w14:textId="77777777" w:rsidR="00511680" w:rsidRDefault="00511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652707">
    <w:abstractNumId w:val="13"/>
  </w:num>
  <w:num w:numId="2" w16cid:durableId="1578251384">
    <w:abstractNumId w:val="17"/>
  </w:num>
  <w:num w:numId="3" w16cid:durableId="111366834">
    <w:abstractNumId w:val="8"/>
  </w:num>
  <w:num w:numId="4" w16cid:durableId="462964385">
    <w:abstractNumId w:val="7"/>
  </w:num>
  <w:num w:numId="5" w16cid:durableId="190744742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98836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3882183">
    <w:abstractNumId w:val="20"/>
  </w:num>
  <w:num w:numId="8" w16cid:durableId="1574193409">
    <w:abstractNumId w:val="10"/>
  </w:num>
  <w:num w:numId="9" w16cid:durableId="46491880">
    <w:abstractNumId w:val="0"/>
  </w:num>
  <w:num w:numId="10" w16cid:durableId="981039657">
    <w:abstractNumId w:val="19"/>
  </w:num>
  <w:num w:numId="11" w16cid:durableId="763380162">
    <w:abstractNumId w:val="6"/>
  </w:num>
  <w:num w:numId="12" w16cid:durableId="672493414">
    <w:abstractNumId w:val="9"/>
  </w:num>
  <w:num w:numId="13" w16cid:durableId="713040004">
    <w:abstractNumId w:val="12"/>
  </w:num>
  <w:num w:numId="14" w16cid:durableId="151263763">
    <w:abstractNumId w:val="15"/>
  </w:num>
  <w:num w:numId="15" w16cid:durableId="35588612">
    <w:abstractNumId w:val="14"/>
  </w:num>
  <w:num w:numId="16" w16cid:durableId="955599868">
    <w:abstractNumId w:val="2"/>
  </w:num>
  <w:num w:numId="17" w16cid:durableId="434786669">
    <w:abstractNumId w:val="4"/>
  </w:num>
  <w:num w:numId="18" w16cid:durableId="1266041485">
    <w:abstractNumId w:val="11"/>
  </w:num>
  <w:num w:numId="19" w16cid:durableId="527639631">
    <w:abstractNumId w:val="5"/>
  </w:num>
  <w:num w:numId="20" w16cid:durableId="1654526062">
    <w:abstractNumId w:val="18"/>
  </w:num>
  <w:num w:numId="21" w16cid:durableId="2071270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5751"/>
    <w:rsid w:val="00503750"/>
    <w:rsid w:val="00506C67"/>
    <w:rsid w:val="00511537"/>
    <w:rsid w:val="00511680"/>
    <w:rsid w:val="00513DD6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2AEE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27F1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5119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B7E"/>
    <w:rsid w:val="00F25CF9"/>
    <w:rsid w:val="00F42BB3"/>
    <w:rsid w:val="00F475A7"/>
    <w:rsid w:val="00F47675"/>
    <w:rsid w:val="00F50F2E"/>
    <w:rsid w:val="00F57F6C"/>
    <w:rsid w:val="00F62577"/>
    <w:rsid w:val="00F820D9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250D6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3A1BA-4E2F-45D4-8803-FAFB2F25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10</TotalTime>
  <Pages>16</Pages>
  <Words>5276</Words>
  <Characters>30075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2023-03-21T07:28:00Z</dcterms:created>
  <dcterms:modified xsi:type="dcterms:W3CDTF">2023-03-21T07:28:00Z</dcterms:modified>
</cp:coreProperties>
</file>