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183F7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95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8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C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3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4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B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6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EF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5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65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B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5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6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50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B7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D5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D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E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CC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62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CE2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FC504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D5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6F6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DED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B4B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1C5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AAB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63F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235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B4D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656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052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D71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5C3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9FA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BAE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966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C17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F2B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B16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F0B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B35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2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DE9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18F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3B8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734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01A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8A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DF6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D10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8A8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524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666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27497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3CE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20E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7D5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FD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BDA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B7D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BC1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563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AFE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918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916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CAA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04F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7F2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F91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1B3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0F6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91D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38E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CAF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5FA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6A3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545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1B1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EDE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770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9AC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5CA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711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BD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ADA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04B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C82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166F2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57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4B8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C02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07C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2FF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337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A32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A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2A5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6BA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4AC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BB8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0FA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F09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CEC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1C4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29E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180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1EC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546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56C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252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1A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40D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50A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2D0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BA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9E2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453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864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F08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E3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DD7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73738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CB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89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7C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4E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61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A5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78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11D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2E1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4E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5BC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9A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9C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1C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11D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BEB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11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A8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1C4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C95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E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F1B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7E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6F6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0E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A4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148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386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5D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827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2DC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4C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D1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17746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5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4A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BF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9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5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8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3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1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7F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B4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A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B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6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C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C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5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99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C5D5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C7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02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D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A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1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E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FC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BA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C5C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5AA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EF0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95F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4FE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BDF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465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03F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1E0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C62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13C75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27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3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7A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D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3F5E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7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F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DF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A3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C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7C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C5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8F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D1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D2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643B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D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8C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7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6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8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D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5A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7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1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FF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4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75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B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FC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5F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CD7F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1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44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6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F8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C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70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2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91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A7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D3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82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DFAB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B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3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8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C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9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89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5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D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7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E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9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D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1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1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9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60E0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2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61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8D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E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8C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A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3D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84A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F4F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0FC5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4E4511" w14:textId="69B8B310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931D45">
              <w:rPr>
                <w:rFonts w:ascii="Arial" w:hAnsi="Arial"/>
                <w:lang w:eastAsia="sk-SK"/>
              </w:rPr>
              <w:t>2</w:t>
            </w:r>
            <w:r w:rsidR="00385FA8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C696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7DA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AAE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A9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F7C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82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42B6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1A69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1E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84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DE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8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F8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0C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9EF3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52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3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A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A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C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5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9B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F2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F43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8CA1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0D8C7E8" wp14:editId="0779CD8D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3DBC33" w14:textId="77777777" w:rsidR="006953BA" w:rsidRDefault="006953BA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E9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B4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D8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EA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D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31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3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1E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7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E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5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D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8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486FE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4EBF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EFC39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DD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6CF4B86" wp14:editId="3991417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1BC827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488B697" wp14:editId="5BD18237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229DB3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7D5D23" wp14:editId="576AC36E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435D33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5D84A3F" wp14:editId="45A5335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D39E11" w14:textId="77777777" w:rsidR="006953BA" w:rsidRDefault="00910778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DAEA1DC" wp14:editId="5F84634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1CEF1" w14:textId="1FB0B545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931D45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385FA8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AEA1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241CEF1" w14:textId="1FB0B545"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931D45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385FA8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4E1FD26" wp14:editId="1CB990E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62619" w14:textId="45072F5E" w:rsidR="006953BA" w:rsidRDefault="006953BA" w:rsidP="00944C3D">
                                  <w:r>
                                    <w:t>20</w:t>
                                  </w:r>
                                  <w:r w:rsidR="00931D45">
                                    <w:t>2</w:t>
                                  </w:r>
                                  <w:r w:rsidR="00385FA8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1FD26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2F62619" w14:textId="45072F5E" w:rsidR="006953BA" w:rsidRDefault="006953BA" w:rsidP="00944C3D">
                            <w:r>
                              <w:t>20</w:t>
                            </w:r>
                            <w:r w:rsidR="00931D45">
                              <w:t>2</w:t>
                            </w:r>
                            <w:r w:rsidR="00385FA8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5F85EDC" wp14:editId="745BE43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EDC854" w14:textId="77777777" w:rsidR="006953BA" w:rsidRDefault="00910778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1C8B6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D1C6DE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6B0B99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44E8745" wp14:editId="53A8169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558F21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277855B" wp14:editId="6E43E07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C17784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07A23B" wp14:editId="68E7794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033A06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324ED25" wp14:editId="0AAA4F14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46BB1" w14:textId="5E4F8551" w:rsidR="006953BA" w:rsidRDefault="006953BA" w:rsidP="00944C3D">
                                  <w:r>
                                    <w:t>20</w:t>
                                  </w:r>
                                  <w:r w:rsidR="00385FA8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4ED2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2D46BB1" w14:textId="5E4F8551" w:rsidR="006953BA" w:rsidRDefault="006953BA" w:rsidP="00944C3D">
                            <w:r>
                              <w:t>20</w:t>
                            </w:r>
                            <w:r w:rsidR="00385FA8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2A8734E" wp14:editId="535C4449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7A8ACF" w14:textId="77777777" w:rsidR="006953BA" w:rsidRDefault="00910778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5B49344" wp14:editId="4B825D03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6850E8" w14:textId="2D6731C5" w:rsidR="006953BA" w:rsidRDefault="006953BA" w:rsidP="00944C3D">
                                  <w:r>
                                    <w:t>20</w:t>
                                  </w:r>
                                  <w:r w:rsidR="00385FA8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49344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26850E8" w14:textId="2D6731C5" w:rsidR="006953BA" w:rsidRDefault="006953BA" w:rsidP="00944C3D">
                            <w:r>
                              <w:t>20</w:t>
                            </w:r>
                            <w:r w:rsidR="00385FA8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337169A" wp14:editId="536AFBF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91B85E" w14:textId="77777777" w:rsidR="006953BA" w:rsidRDefault="00910778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CDAA8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114E05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0554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EA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E0F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05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D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0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2C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F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83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A3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9C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4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8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5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2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8E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7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F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4C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1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A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F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E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6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C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E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B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C80E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6C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CE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A9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7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6C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BA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C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1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E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D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9F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66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C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11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D2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1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39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EC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8EFD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FCE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066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506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39D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8A0D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F0B8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94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F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6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7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6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6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53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72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C89A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8C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F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F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18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0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1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8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8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5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8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AA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0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1C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5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B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E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6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EB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CE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D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0BF7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45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8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0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5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C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1F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5A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BA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6415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E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3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6A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F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3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5B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BB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3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D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8B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F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B3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9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D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6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28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8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5D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EE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D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F7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48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C9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13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59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CE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AF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6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3942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C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0D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C0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0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F5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B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9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C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20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D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E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CA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3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66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4A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9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F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D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40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B2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20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7D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F9E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0D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DE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11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7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8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E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2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F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F1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70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E510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B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F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67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4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BA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0E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F3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49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2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0A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C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F0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8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B4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F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8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9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AF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D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9CF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50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66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4F6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1C4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F26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FF1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7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0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0B52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4A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3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A5133C2" wp14:editId="283B6B1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EFAA73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9E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7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A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D1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9D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3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1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8B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7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5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7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7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6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79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9B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D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9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7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AE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A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DA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0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F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6F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F4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91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4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2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4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D1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D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B3CC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A93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B91D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A6B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A0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878A54" wp14:editId="0CD2648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5579D5" w14:textId="77777777" w:rsidR="006953BA" w:rsidRPr="00391121" w:rsidRDefault="006D595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34059571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6953BA" w:rsidRPr="00391121" w:rsidRDefault="006D595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34059571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B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0B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E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2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95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61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3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1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44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664DE0" wp14:editId="35C6803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FA6DBA" w14:textId="77777777" w:rsidR="006953BA" w:rsidRPr="00391121" w:rsidRDefault="006D595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2021471474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6953BA" w:rsidRPr="00391121" w:rsidRDefault="006D595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2021471474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7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4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D0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F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06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7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10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5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E1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A2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5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9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F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F1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E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E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8B86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8B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17995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773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EC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7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4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A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B2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BE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C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CC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07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A8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2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A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3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69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04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13AC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90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86B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0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32735D" wp14:editId="79806A0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15A148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Inovecká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Inovecká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5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5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A4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7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B5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48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E8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0A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5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0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63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6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5C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4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CC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80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4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9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34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D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B2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7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7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D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8C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40B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3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A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B1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B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3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92B9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1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85B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AD4C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453C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1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7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D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5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6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F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F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6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D2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F8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D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CF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A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83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E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6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39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5C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66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97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C8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7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C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7BB96F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CE7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70BE66" wp14:editId="564534E2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CC64C6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Inovecká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Inovecká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8CF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11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7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08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3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2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6E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4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7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E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C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B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C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92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D9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0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5C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80A962C" wp14:editId="092FE82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3DF78C" w14:textId="77777777" w:rsidR="006953BA" w:rsidRDefault="006953BA" w:rsidP="00944C3D">
                                  <w:r>
                                    <w:t>114</w:t>
                                  </w:r>
                                  <w:r w:rsidR="006D5952"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r>
                              <w:t>114</w:t>
                            </w:r>
                            <w:r w:rsidR="006D5952"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0E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A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D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F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F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21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CEE2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AE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7A4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87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3049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38108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EB1085" wp14:editId="0DE56FB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2A110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FACE0A" wp14:editId="71BF2F52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ADB594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367F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C29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CA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7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B7AF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0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8637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E8746E3" wp14:editId="36B7541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302E80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9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8B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552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19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ACF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F9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3A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8B4613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B035B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222108F" wp14:editId="5FE210B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11D4A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DAC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4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C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E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BD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D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0E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2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F6B0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E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03E2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21E4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95A8F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EA93E35" wp14:editId="3DC47AC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8C8D38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2F01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56777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319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3A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DC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9A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9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4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78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D1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04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D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8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3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59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E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A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65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6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A9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4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5B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5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5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9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E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50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98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4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293E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E85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774C3A" w14:textId="7CAFA84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85FA8">
              <w:rPr>
                <w:rFonts w:ascii="Arial" w:hAnsi="Arial"/>
                <w:lang w:eastAsia="sk-SK"/>
              </w:rPr>
              <w:t>21.3.2023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B42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427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0F6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7E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C9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F4CD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3E4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7B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32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3F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A0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CD51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4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A944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71A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E5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F3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0A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5B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A29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B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176E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BB1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9C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0F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32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0D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D7E0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8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BD0C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EF6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ED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FF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31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CA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F9B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2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5DBA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859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F0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75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63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34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240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C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C381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D57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54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9A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13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49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D93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B0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36E8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50B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31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F7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C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E1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536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9A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F99C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C7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A6A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ADACC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C8F6E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7B3C0E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5FC030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00C3A31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0215B2C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AB353A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C9C9E4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F721BD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7A394C5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F3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8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96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F267DC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1872C81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39C31293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0BAC76B6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7252D2DF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6E709C09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711EFC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BD5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C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C4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5D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BA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E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3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16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6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F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C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C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8E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5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D6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9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AF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8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6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E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677A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8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B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0E598E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03270C58" w14:textId="77777777" w:rsidR="00944C3D" w:rsidRDefault="00944C3D" w:rsidP="00944C3D">
      <w:pPr>
        <w:rPr>
          <w:rFonts w:ascii="Arial" w:hAnsi="Arial"/>
        </w:rPr>
      </w:pPr>
    </w:p>
    <w:p w14:paraId="0C11313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A99AE2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4BB154F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82D643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06A089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ED9543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70E9F64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27F97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E49A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FDF6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3B92F3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A9A6367" w14:textId="77777777" w:rsidR="00944C3D" w:rsidRPr="008D0433" w:rsidRDefault="00546C37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Žatko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Miloslav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FE43D42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0EFA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A0974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25544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C327F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85616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243AB8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0D751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F6676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8D64B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ED935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D3B2D8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24F611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A4CE50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FC364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0BB4D1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89122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18AD8E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6B01B9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6526A1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D1F4B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4A00B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AED8D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81D181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2BCA0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976F3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37986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1287F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F32A0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449B5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AD06D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305B0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6F673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7CC43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25753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9C6A9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920C1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8B31B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A3328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B2951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0EC34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66B43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81D778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D7E668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31359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E0EFA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F572D7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E79015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335DDF2" w14:textId="58702343" w:rsidR="00944C3D" w:rsidRDefault="00385FA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 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3490575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072A66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864FAF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696781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2F07B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EC28B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ECF8EF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4FC41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C6104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0E651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BC135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BAD03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77500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EAFEA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5BF34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33DDC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745A3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5A0C9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8FAEE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348BF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E9316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81843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5D3602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91D00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8AFC9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ACD9B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CC140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CE74E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0B0ED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EA545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57421C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3412B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62C0E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326C26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0FDE9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80210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231FF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32E793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8EE145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8F562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534044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35E7E1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BC361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1773F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6BE7F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971496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79422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9006A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00FFF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0BCE3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050AC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A1A8F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7F231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14F57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BE046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D2ABA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A7A84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92B9C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926D6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1F9AF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9000D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70FA6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E7E89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75B65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84DD9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3C546C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87BF1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5DA35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F3A53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BA197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7F82C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0CA154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39FACC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FB3E93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05DEA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03BB56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DAB69F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40C128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E2E8B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9A11D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3AA8EC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279CF05" w14:textId="77777777" w:rsidTr="00503750">
        <w:tc>
          <w:tcPr>
            <w:tcW w:w="2302" w:type="dxa"/>
            <w:vAlign w:val="center"/>
          </w:tcPr>
          <w:p w14:paraId="1134AB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CA92D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153F9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D9C33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C7A82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2DA22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573F7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CD92C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5BE89B5" w14:textId="77777777" w:rsidTr="00503750">
        <w:tc>
          <w:tcPr>
            <w:tcW w:w="15593" w:type="dxa"/>
            <w:gridSpan w:val="8"/>
            <w:vAlign w:val="center"/>
          </w:tcPr>
          <w:p w14:paraId="4607D6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32F6507" w14:textId="77777777" w:rsidTr="00503750">
        <w:tc>
          <w:tcPr>
            <w:tcW w:w="2302" w:type="dxa"/>
            <w:vAlign w:val="center"/>
          </w:tcPr>
          <w:p w14:paraId="69B5BE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C4F3F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4558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6B23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3FDB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E5B9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FE64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5B57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1D793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C43A6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A5802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5A30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0A53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27FE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5505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00A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52B6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B069D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C105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6FA38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6418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1F0C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2EA6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B536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0B69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D147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1F077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1D938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55451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EB936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7869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7A0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890D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D72A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7B1D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BFFD6EA" w14:textId="77777777" w:rsidTr="00503750">
        <w:tc>
          <w:tcPr>
            <w:tcW w:w="2302" w:type="dxa"/>
            <w:vAlign w:val="center"/>
          </w:tcPr>
          <w:p w14:paraId="7E6DE5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900A8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5132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1B88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4373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B1B5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9F53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25F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546ADE" w14:textId="77777777" w:rsidTr="00503750">
        <w:tc>
          <w:tcPr>
            <w:tcW w:w="15593" w:type="dxa"/>
            <w:gridSpan w:val="8"/>
            <w:vAlign w:val="center"/>
          </w:tcPr>
          <w:p w14:paraId="70E48F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91B2B89" w14:textId="77777777" w:rsidTr="00503750">
        <w:tc>
          <w:tcPr>
            <w:tcW w:w="2302" w:type="dxa"/>
            <w:vAlign w:val="center"/>
          </w:tcPr>
          <w:p w14:paraId="409473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A2C7A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5751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D24D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E837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B290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5DE8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A954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968CE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261DE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F9C8D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EB2B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E9F1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F51A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03A5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E4D0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2EAC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0C078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CA947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51787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AB9D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9B0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F65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9AAB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BE27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114E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DD3E88" w14:textId="77777777" w:rsidTr="00503750">
        <w:tc>
          <w:tcPr>
            <w:tcW w:w="2302" w:type="dxa"/>
            <w:vAlign w:val="center"/>
          </w:tcPr>
          <w:p w14:paraId="5C8873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9BDD9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4DD7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5F4D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1E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1D92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81B2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A959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76F06" w14:textId="77777777" w:rsidTr="00503750">
        <w:tc>
          <w:tcPr>
            <w:tcW w:w="15593" w:type="dxa"/>
            <w:gridSpan w:val="8"/>
            <w:vAlign w:val="center"/>
          </w:tcPr>
          <w:p w14:paraId="42B4A5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5AFA443" w14:textId="77777777" w:rsidTr="00503750">
        <w:tc>
          <w:tcPr>
            <w:tcW w:w="2302" w:type="dxa"/>
            <w:vAlign w:val="center"/>
          </w:tcPr>
          <w:p w14:paraId="7A7B07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EC0B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86F5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76E4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2629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42E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278B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23D5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9F257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E3D85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94376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327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6F89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F70B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350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ACA0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8807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86DE7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C6C83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9FF52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07EF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7B54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5BB3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004D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A317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B687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D289B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C1213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C845C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DC18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9458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126C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CFB4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554F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E49F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1CBFC1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FFAAF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12679D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CF52F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5225F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B777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6263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87E5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6CDA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0397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E953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CDD26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C1C31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0A5B3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F3A2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A52C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65D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28C5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2D9D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12A8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0D9EDE" w14:textId="77777777" w:rsidR="00944C3D" w:rsidRDefault="00944C3D" w:rsidP="00944C3D">
      <w:pPr>
        <w:rPr>
          <w:rFonts w:ascii="Arial" w:hAnsi="Arial"/>
          <w:b/>
        </w:rPr>
      </w:pPr>
    </w:p>
    <w:p w14:paraId="0494A89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D98D8CE" w14:textId="77777777" w:rsidTr="00503750">
        <w:tc>
          <w:tcPr>
            <w:tcW w:w="1944" w:type="dxa"/>
            <w:vAlign w:val="center"/>
          </w:tcPr>
          <w:p w14:paraId="561502D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F1A1B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791E5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32493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D4A18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EA8FF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46643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249BD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20663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A266A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ED828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58DD7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D23DB79" w14:textId="77777777" w:rsidTr="00503750">
        <w:tc>
          <w:tcPr>
            <w:tcW w:w="15685" w:type="dxa"/>
            <w:gridSpan w:val="12"/>
            <w:vAlign w:val="center"/>
          </w:tcPr>
          <w:p w14:paraId="3BC204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FCAA480" w14:textId="77777777" w:rsidTr="00503750">
        <w:tc>
          <w:tcPr>
            <w:tcW w:w="1944" w:type="dxa"/>
            <w:vAlign w:val="center"/>
          </w:tcPr>
          <w:p w14:paraId="03A760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737E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7BF1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8CA8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FCBD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F4A5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783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299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DD9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6F2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BA8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2BA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38491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C15BA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8A4D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6438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273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602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520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4E7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467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74D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7E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734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CCF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D3947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358FF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84BC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F05E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17BA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E949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AC79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BB9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DBD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513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7E3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29D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9B8F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E99C6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CF484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8B5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078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6DBE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C3F5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51A6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038D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FDDE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DED4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1E02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180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F1AF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3D7DEEF" w14:textId="77777777" w:rsidTr="00503750">
        <w:tc>
          <w:tcPr>
            <w:tcW w:w="1944" w:type="dxa"/>
            <w:vAlign w:val="center"/>
          </w:tcPr>
          <w:p w14:paraId="6D21FA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BA24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6ED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36F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609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066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68BE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669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93C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1CD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F68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7EC6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B00FBC" w14:textId="77777777" w:rsidTr="00503750">
        <w:tc>
          <w:tcPr>
            <w:tcW w:w="15685" w:type="dxa"/>
            <w:gridSpan w:val="12"/>
            <w:vAlign w:val="center"/>
          </w:tcPr>
          <w:p w14:paraId="2B9044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EDFE3D9" w14:textId="77777777" w:rsidTr="00503750">
        <w:tc>
          <w:tcPr>
            <w:tcW w:w="1944" w:type="dxa"/>
            <w:vAlign w:val="center"/>
          </w:tcPr>
          <w:p w14:paraId="755873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D546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367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0B51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539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5A8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9ED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E28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AA7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4C25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63794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D5A5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16E3D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E34C0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8D11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607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700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036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3EE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417A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10A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BEE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C52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917D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2DFC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E0B37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F2E93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8E54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8FE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E37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615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4A5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CA2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1B40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89A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08F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9F4A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A604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AC9962" w14:textId="77777777" w:rsidTr="00503750">
        <w:tc>
          <w:tcPr>
            <w:tcW w:w="1944" w:type="dxa"/>
            <w:vAlign w:val="center"/>
          </w:tcPr>
          <w:p w14:paraId="195110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5E68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6E0E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C22A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D0E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2CF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0C9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E3B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8C5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191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3E9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166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0273DB" w14:textId="77777777" w:rsidTr="00503750">
        <w:tc>
          <w:tcPr>
            <w:tcW w:w="15685" w:type="dxa"/>
            <w:gridSpan w:val="12"/>
            <w:vAlign w:val="center"/>
          </w:tcPr>
          <w:p w14:paraId="268504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8FA11E6" w14:textId="77777777" w:rsidTr="00503750">
        <w:tc>
          <w:tcPr>
            <w:tcW w:w="1944" w:type="dxa"/>
            <w:vAlign w:val="center"/>
          </w:tcPr>
          <w:p w14:paraId="712384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A8C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9C0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5BC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432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F48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08E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BA7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4D5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FC8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B14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4BD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1716B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C8D8B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D30A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012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D65B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673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202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138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D39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A77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7497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EE1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3D9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17B26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5D02E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E853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5A4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411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88E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75D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133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119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BC9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B56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CFFC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E220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E4BDB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123A0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ED28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3E7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7F15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78F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C4E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2F02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726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926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7F1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D2D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256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67A678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34F75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D09399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56A37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E92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9B42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C43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BFE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E51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0A7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3C2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D5F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BDE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77F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6A1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2A4A4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5F37B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8E4ED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841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310D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467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C1A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3CA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E0F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28D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839E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546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2A1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6FEE0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0BDF9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8D2AD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8983C4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FB0CD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CC3A4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13B001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4C43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FB942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57668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F7EC5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7054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FF3D3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9041C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C58E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B65FC5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0DC54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8F68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84C39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651169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32B649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FDD17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FDA24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AF39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26B9CF9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2BF8E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9D688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648D0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D5570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571BA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FE23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B47A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B123A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F77EA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66563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A9679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B0A6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DDA8B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1319EC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C9E56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16303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E8ED7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8F058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78F42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DE8A5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3DCF48E" w14:textId="77777777" w:rsidTr="00503750">
        <w:trPr>
          <w:trHeight w:val="1073"/>
        </w:trPr>
        <w:tc>
          <w:tcPr>
            <w:tcW w:w="3614" w:type="dxa"/>
            <w:vMerge/>
          </w:tcPr>
          <w:p w14:paraId="07A52E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70542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FCFB9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F0F74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EE6D8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8FF12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C7A88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1739E8A" w14:textId="77777777" w:rsidTr="00503750">
        <w:trPr>
          <w:trHeight w:val="283"/>
        </w:trPr>
        <w:tc>
          <w:tcPr>
            <w:tcW w:w="3614" w:type="dxa"/>
          </w:tcPr>
          <w:p w14:paraId="7E9EDE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C5ED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729C6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8A272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00E7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C1F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7FF8A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594B99A" w14:textId="77777777" w:rsidTr="00503750">
        <w:trPr>
          <w:trHeight w:val="283"/>
        </w:trPr>
        <w:tc>
          <w:tcPr>
            <w:tcW w:w="3614" w:type="dxa"/>
          </w:tcPr>
          <w:p w14:paraId="0B95E1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E5F1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36EAB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7AE36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1693B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0EE9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028BA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6B98DA" w14:textId="77777777" w:rsidTr="00503750">
        <w:trPr>
          <w:trHeight w:val="283"/>
        </w:trPr>
        <w:tc>
          <w:tcPr>
            <w:tcW w:w="3614" w:type="dxa"/>
          </w:tcPr>
          <w:p w14:paraId="25A107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9E88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5EDF1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44711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8722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541E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21DB3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2D3987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A8D130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78DD397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120C3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0F111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B45B5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C6307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E368E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DFAA0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2DA3A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90FD4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F6175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E1EC85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9F1D9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318F90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F793C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DEE3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EE2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BA7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62F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6F4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5B5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629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66A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7BD4A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1683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AB00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BEE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C59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973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82C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B11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BF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28A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156E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9AD4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FD72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59D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A9B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8EC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771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AE2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349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225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583AC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F4C08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2FB8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71DC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CC6E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6D5C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184D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158BA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E57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5FD3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99DA6B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CD295F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5CF0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88D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7E10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549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0D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40D6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7AE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9441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CC4D6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011B1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345C64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C29EF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586F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C0F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E1A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05A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D90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2F9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108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F843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69574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D40F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053F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40D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C8F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5F5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D5C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42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F4C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A24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981F4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46DD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BBF3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90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817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9F8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A022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5D0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D9D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5BA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85A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F3A26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8AA4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614F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3CC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D90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96E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C70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D40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E9E6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11E56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AB4AB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CAE10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99E97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9F8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381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2DE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94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42A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EE6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098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351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4A3F0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CB85E0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7FC9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C6B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D54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1B1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8B7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B2DA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6CC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E4E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6110A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C82B4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A3162D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3A9AB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1F35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58E8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E625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4152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FFC4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2D71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6D8E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0EE9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1696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86BF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5BF8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6437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B2D6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E9A5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78D8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0D84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A09CC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6AC6C2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FBE859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B17AEE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303312F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69E6E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150F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E04F8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B32B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91E4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801AFE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C82D8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B5AD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EC57B4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916F7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19709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339664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3C69A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1DEE3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849299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9CD961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03E3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BD5D38A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C149D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E2D30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1C7C2B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784A4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A4657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54121E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520FC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93AE8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59AF4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49F671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242BC5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9778E6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EBED7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617D9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91B090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D372EB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07C0A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4B77F57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A9EF24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C1D7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D80A1E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AD0BB6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B1D1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E9D1CED" w14:textId="77777777" w:rsidR="00944C3D" w:rsidRDefault="00944C3D" w:rsidP="00944C3D">
      <w:pPr>
        <w:rPr>
          <w:rFonts w:ascii="Arial" w:hAnsi="Arial"/>
          <w:b/>
        </w:rPr>
      </w:pPr>
    </w:p>
    <w:p w14:paraId="0C6B6E4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32D87B0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072DD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1AB68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DAD2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0C90C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BF077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B251CF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4BB4D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097C8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A0573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E2A63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6B905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9D516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ECB61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B66FF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96C5E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8C7CA0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28DFD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C32B2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FE633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D483E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883397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395EAF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96465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B928E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07AA1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301BE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7ABEE1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7DA82CF" w14:textId="77777777" w:rsidTr="00503750">
        <w:tc>
          <w:tcPr>
            <w:tcW w:w="2835" w:type="dxa"/>
            <w:vAlign w:val="center"/>
          </w:tcPr>
          <w:p w14:paraId="59D911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77BFB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A5AC2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6D7B8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CBF68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61B13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A54AA1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4D93E5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D39E5F9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387525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F2F7A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140BD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167A0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326CB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D0F54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03B1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287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C2D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B8D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D19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85F47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B818B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3C48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5D3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47C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E1F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D4A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61196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700E1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7C6D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17A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5D6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773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23E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E6B1C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C1865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F016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0BF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C07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31B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CD3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9FE1F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D3FA6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DE3F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0B69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DD9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151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125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ACA9F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DAD2B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76162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FBC68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CAE5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B841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C4102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C00737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85A923E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5A931AA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6E2F1C4" w14:textId="77777777" w:rsidR="00944C3D" w:rsidRDefault="00944C3D" w:rsidP="00944C3D">
      <w:pPr>
        <w:rPr>
          <w:rFonts w:ascii="Arial" w:hAnsi="Arial"/>
          <w:b/>
        </w:rPr>
      </w:pPr>
    </w:p>
    <w:p w14:paraId="0B61D01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60DBEE5" w14:textId="77777777" w:rsidTr="00503750">
        <w:tc>
          <w:tcPr>
            <w:tcW w:w="2835" w:type="dxa"/>
            <w:vAlign w:val="center"/>
          </w:tcPr>
          <w:p w14:paraId="427894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26DF97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AD1AC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8E626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05166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DDEC3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1363881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86140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6015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5DF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6C5F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91B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530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65D29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82292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1488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37A9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75C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15B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E85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77446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4D91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4DE3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F28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F39E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031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2E1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DAEDE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88708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F5F8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821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5F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D04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192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0D1A6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E4C7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3B5104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3EED8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2B49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9C99F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CB29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BB3DC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63E1A5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E5C709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78653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73F31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1620BE3" w14:textId="77777777" w:rsidTr="00503750">
        <w:trPr>
          <w:trHeight w:val="699"/>
        </w:trPr>
        <w:tc>
          <w:tcPr>
            <w:tcW w:w="3502" w:type="dxa"/>
            <w:vMerge/>
          </w:tcPr>
          <w:p w14:paraId="7B5956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D54BB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69807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E130E3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96EBF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8C03DF6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215EC3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37C8CD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C15E5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F252528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F0F27F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3CE15A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C34D0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1252806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97D37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4229D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063F7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E975F94" w14:textId="77777777" w:rsidTr="00503750">
        <w:trPr>
          <w:trHeight w:val="593"/>
        </w:trPr>
        <w:tc>
          <w:tcPr>
            <w:tcW w:w="3497" w:type="dxa"/>
          </w:tcPr>
          <w:p w14:paraId="3DBEB7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88C54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A807F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33A8BE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3A97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2D85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A0C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2F182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164D7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A60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3B1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FD801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BDEEC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7D1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A0D4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8B531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27BE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FBDA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404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E364B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FE7E4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3E5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99BC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45E8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9C4F4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99F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5E2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7FCB7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03FD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42E1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08D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9A01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AD034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645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BDD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6D12B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25949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9C1A6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0F8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0203C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374E4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66ABE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2CB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BE2A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014BA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C025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770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EF0BD3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D02241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2E5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E76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A55EC3" w14:textId="77777777" w:rsidR="00944C3D" w:rsidRDefault="00944C3D" w:rsidP="00944C3D">
      <w:pPr>
        <w:rPr>
          <w:rFonts w:ascii="Arial" w:hAnsi="Arial"/>
          <w:b/>
        </w:rPr>
      </w:pPr>
    </w:p>
    <w:p w14:paraId="08315920" w14:textId="77777777" w:rsidR="00944C3D" w:rsidRDefault="00944C3D" w:rsidP="00944C3D">
      <w:pPr>
        <w:rPr>
          <w:rFonts w:ascii="Arial" w:hAnsi="Arial"/>
          <w:b/>
        </w:rPr>
      </w:pPr>
    </w:p>
    <w:p w14:paraId="6834E4E2" w14:textId="77777777" w:rsidR="00944C3D" w:rsidRDefault="00944C3D" w:rsidP="00944C3D">
      <w:pPr>
        <w:rPr>
          <w:rFonts w:ascii="Arial" w:hAnsi="Arial"/>
          <w:b/>
        </w:rPr>
      </w:pPr>
    </w:p>
    <w:p w14:paraId="503D9E26" w14:textId="77777777" w:rsidR="00944C3D" w:rsidRDefault="00944C3D" w:rsidP="00944C3D">
      <w:pPr>
        <w:rPr>
          <w:rFonts w:ascii="Arial" w:hAnsi="Arial"/>
          <w:b/>
        </w:rPr>
      </w:pPr>
    </w:p>
    <w:p w14:paraId="66E8EEC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4AE6D047" w14:textId="77777777" w:rsidTr="00503750">
        <w:tc>
          <w:tcPr>
            <w:tcW w:w="2622" w:type="dxa"/>
            <w:vAlign w:val="center"/>
          </w:tcPr>
          <w:p w14:paraId="111DDD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1C860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F2DF4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0FB01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870E8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E8D2B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8CA3F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200D8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58CF0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857D6C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3D11D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4BB415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D67A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0B23E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CAC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B4A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425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FAF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CB453A2" w14:textId="77777777" w:rsidTr="00503750">
        <w:tc>
          <w:tcPr>
            <w:tcW w:w="2622" w:type="dxa"/>
            <w:vAlign w:val="center"/>
          </w:tcPr>
          <w:p w14:paraId="5EC6D3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CAB57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453D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A7E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752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8A2A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9BD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E23301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F934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F4F04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7A2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D6D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B3A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6ED6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628981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F7CB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B367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4025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FDC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8AD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5DD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22F5DF7" w14:textId="77777777" w:rsidTr="00503750">
        <w:tc>
          <w:tcPr>
            <w:tcW w:w="2622" w:type="dxa"/>
            <w:vAlign w:val="center"/>
          </w:tcPr>
          <w:p w14:paraId="0E5F58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AE4AE9A" w14:textId="079689C3" w:rsidR="00944C3D" w:rsidRPr="008C56AB" w:rsidRDefault="00385FA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58457</w:t>
            </w:r>
          </w:p>
        </w:tc>
        <w:tc>
          <w:tcPr>
            <w:tcW w:w="1275" w:type="dxa"/>
            <w:vAlign w:val="center"/>
          </w:tcPr>
          <w:p w14:paraId="320B56F6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813EF82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FD84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2BC4F3" w14:textId="138CD1DD" w:rsidR="00944C3D" w:rsidRPr="008C56AB" w:rsidRDefault="00385FA8" w:rsidP="00546C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124072</w:t>
            </w:r>
          </w:p>
        </w:tc>
      </w:tr>
      <w:tr w:rsidR="0099716A" w:rsidRPr="00050529" w14:paraId="16878BB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34B5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72BA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A2A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E3D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7EF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5A2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C154B98" w14:textId="77777777" w:rsidTr="00503750">
        <w:tc>
          <w:tcPr>
            <w:tcW w:w="2622" w:type="dxa"/>
            <w:vAlign w:val="center"/>
          </w:tcPr>
          <w:p w14:paraId="690757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9C20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EFB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8C6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634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9603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C1965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801CA7A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9F9D01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B26B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FC51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6FF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CA21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80E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19A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78AE2F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B09B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53A4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8AE7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D25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951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A769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E2C6A5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328D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C5FC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0CC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34C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B0F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EE1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1CE22BB" w14:textId="77777777" w:rsidTr="00503750">
        <w:tc>
          <w:tcPr>
            <w:tcW w:w="2622" w:type="dxa"/>
            <w:vAlign w:val="center"/>
          </w:tcPr>
          <w:p w14:paraId="18F928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995C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20C7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7E1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3EB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7E2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A49AE16" w14:textId="77777777" w:rsidTr="00503750">
        <w:tc>
          <w:tcPr>
            <w:tcW w:w="2622" w:type="dxa"/>
            <w:vAlign w:val="center"/>
          </w:tcPr>
          <w:p w14:paraId="0C1761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7FB0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56BD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9BF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02D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32F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6BE8174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7A87E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604F06F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68897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30DC3C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7DCF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95E11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41D0D66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BF0E4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A48979A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392BAB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F11D5E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B13FB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ECB2C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C927E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55C35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8B113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1D215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329C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DAE46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0488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929A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A304C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356F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FC27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683F4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6356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0591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0AE78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1A40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0A88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52784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E3DB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323C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C3E0F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7817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7397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88899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1DCA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343D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41F91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4C28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0156E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26FB3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5131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C4E7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2E892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7A0A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EE603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BEE63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60E71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BF0A1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2673A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8E41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D6979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10CB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3B5A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91537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0FF3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65A0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6D7A6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6C74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07FF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AECFB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72E2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AE7D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1868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C26D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614AF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485C4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2CC4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FBFB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0F925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D7A585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9B9C5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CA22F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2ACBB7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E0162C9" w14:textId="77777777" w:rsidTr="00503750">
        <w:tc>
          <w:tcPr>
            <w:tcW w:w="2835" w:type="dxa"/>
            <w:vAlign w:val="center"/>
          </w:tcPr>
          <w:p w14:paraId="179FCA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818F8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0F1C6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65214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5E29A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14E25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D92A8B1" w14:textId="77777777" w:rsidTr="00503750">
        <w:tc>
          <w:tcPr>
            <w:tcW w:w="2835" w:type="dxa"/>
            <w:vAlign w:val="center"/>
          </w:tcPr>
          <w:p w14:paraId="263797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DB08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FB4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9D2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BA8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5BA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D477C0" w14:textId="77777777" w:rsidTr="00503750">
        <w:tc>
          <w:tcPr>
            <w:tcW w:w="2835" w:type="dxa"/>
            <w:vAlign w:val="center"/>
          </w:tcPr>
          <w:p w14:paraId="4E5E4A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26FD1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B3F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178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668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512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8DFF7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102F1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8E9DD9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E729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30C59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18BF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65E1A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1AA53FA" w14:textId="77777777" w:rsidTr="00503750">
        <w:tc>
          <w:tcPr>
            <w:tcW w:w="2835" w:type="dxa"/>
            <w:vAlign w:val="center"/>
          </w:tcPr>
          <w:p w14:paraId="7C8F06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5FED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792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53E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F60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56C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5E2F22" w14:textId="77777777" w:rsidTr="00503750">
        <w:tc>
          <w:tcPr>
            <w:tcW w:w="2835" w:type="dxa"/>
            <w:vAlign w:val="center"/>
          </w:tcPr>
          <w:p w14:paraId="7E6449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86D4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9C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EC1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9D6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7332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819F1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642FFC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35C03C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0A053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770F0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8890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09580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7ABB5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7C1EE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5E10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0B3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7DC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921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375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71F96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379EDD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A149E84" w14:textId="77777777" w:rsidTr="00503750">
        <w:tc>
          <w:tcPr>
            <w:tcW w:w="2552" w:type="dxa"/>
            <w:shd w:val="clear" w:color="auto" w:fill="auto"/>
            <w:vAlign w:val="center"/>
          </w:tcPr>
          <w:p w14:paraId="57A609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7C851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AE273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C7B67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54D85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1600CAC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411E8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E1BBDF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9534B8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B85469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2F30DA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02535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CD2FB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4F8CFE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84C52C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310FDF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DEC3D8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34419E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6A1AE8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B0E51F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3B0FF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84F73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A181D78" w14:textId="77777777" w:rsidTr="00503750">
        <w:tc>
          <w:tcPr>
            <w:tcW w:w="4395" w:type="dxa"/>
            <w:vMerge/>
          </w:tcPr>
          <w:p w14:paraId="4F6C06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E4790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A701D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F12A5B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A2F6D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8999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87E446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17050C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96D35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DB4D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E63AF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BD4F3F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CD877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776F232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79361B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F0481B8" w14:textId="77777777" w:rsidTr="00503750">
        <w:tc>
          <w:tcPr>
            <w:tcW w:w="4395" w:type="dxa"/>
            <w:vAlign w:val="center"/>
          </w:tcPr>
          <w:p w14:paraId="23A128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89886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618A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B5A83F2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AF15B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84DD1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6EA26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07A33E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84AC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EC9B0C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8FFA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7A10C8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B26D0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B13206C" w14:textId="5020253A" w:rsidR="00944C3D" w:rsidRPr="008C56AB" w:rsidRDefault="00385FA8" w:rsidP="006D595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49368</w:t>
            </w:r>
          </w:p>
        </w:tc>
        <w:tc>
          <w:tcPr>
            <w:tcW w:w="2835" w:type="dxa"/>
            <w:vAlign w:val="center"/>
          </w:tcPr>
          <w:p w14:paraId="07CFBD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86A6C2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5C447E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9CACB0E" w14:textId="77777777" w:rsidTr="00503750">
        <w:tc>
          <w:tcPr>
            <w:tcW w:w="4395" w:type="dxa"/>
            <w:vAlign w:val="center"/>
          </w:tcPr>
          <w:p w14:paraId="0607F93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AF0436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E5624B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43D1A2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3DCC4C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77702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9E555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B89CFA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72187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C4A27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3D849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CF0E92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0F127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5E953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D64B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B89C9D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12D0A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7E79E3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AD89B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9BFEE0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011F1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B6DDA3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5937D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1A46F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228C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63289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E4B6389" w14:textId="77777777" w:rsidTr="00503750">
        <w:tc>
          <w:tcPr>
            <w:tcW w:w="1843" w:type="dxa"/>
            <w:vAlign w:val="center"/>
          </w:tcPr>
          <w:p w14:paraId="0118CAE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F2BB8A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58EC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D65FD8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CBB9A4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41B64A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9F104A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0119827" w14:textId="77777777" w:rsidTr="00503750">
        <w:tc>
          <w:tcPr>
            <w:tcW w:w="1843" w:type="dxa"/>
            <w:vAlign w:val="center"/>
          </w:tcPr>
          <w:p w14:paraId="3D3670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C92A0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26E6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5408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5C926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CCF8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60A1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0C8085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E06AF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18FC5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8601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E6C8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A0EB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71C0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F4A7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D590E81" w14:textId="77777777" w:rsidTr="00503750">
        <w:tc>
          <w:tcPr>
            <w:tcW w:w="1843" w:type="dxa"/>
            <w:vAlign w:val="center"/>
          </w:tcPr>
          <w:p w14:paraId="54F5DD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72F4D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C80C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8469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FCC84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FBC5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D974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9AA6C2A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C8E37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6E356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7E1A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BC2E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45B4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2A2E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4D61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E752B8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A047A6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8D9620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930D8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7B8DA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8F4FDD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BA8B8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8787E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1434A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35F87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3FAB967" w14:textId="77777777" w:rsidTr="00503750">
        <w:trPr>
          <w:trHeight w:val="664"/>
        </w:trPr>
        <w:tc>
          <w:tcPr>
            <w:tcW w:w="3372" w:type="dxa"/>
          </w:tcPr>
          <w:p w14:paraId="5B89AD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BCCDB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D10438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9AB5F4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4A782D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952D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92A4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62FB0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E72421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05E4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FFC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34AF4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D4415E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8081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0B3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D1158D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C35B2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3185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DB5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EE46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E349B7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33CE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179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EC8356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90B6CC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5A1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6D44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773C1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C49A4B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59466BC" w14:textId="77777777" w:rsidTr="00503750">
        <w:tc>
          <w:tcPr>
            <w:tcW w:w="2835" w:type="dxa"/>
            <w:vAlign w:val="center"/>
          </w:tcPr>
          <w:p w14:paraId="203FB55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71D07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FA730C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C06966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3C41CD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453D8B0" w14:textId="77777777" w:rsidTr="00503750">
        <w:tc>
          <w:tcPr>
            <w:tcW w:w="2835" w:type="dxa"/>
          </w:tcPr>
          <w:p w14:paraId="69361E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C364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AD7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5A93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E73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9358A3" w14:textId="77777777" w:rsidTr="00503750">
        <w:tc>
          <w:tcPr>
            <w:tcW w:w="2835" w:type="dxa"/>
          </w:tcPr>
          <w:p w14:paraId="1FAC84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86A7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900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009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E0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7DB50D" w14:textId="77777777" w:rsidTr="00503750">
        <w:tc>
          <w:tcPr>
            <w:tcW w:w="2835" w:type="dxa"/>
          </w:tcPr>
          <w:p w14:paraId="15BC17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BE0F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AD6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8E4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0CCF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C79FA4" w14:textId="77777777" w:rsidTr="00503750">
        <w:tc>
          <w:tcPr>
            <w:tcW w:w="2835" w:type="dxa"/>
            <w:vAlign w:val="center"/>
          </w:tcPr>
          <w:p w14:paraId="4F979F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6D35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0FB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430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C6E9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D0738C" w14:textId="77777777" w:rsidTr="00503750">
        <w:tc>
          <w:tcPr>
            <w:tcW w:w="2835" w:type="dxa"/>
            <w:vAlign w:val="center"/>
          </w:tcPr>
          <w:p w14:paraId="2D442A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B1C5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F17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ADB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179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561454" w14:textId="77777777" w:rsidTr="00503750">
        <w:tc>
          <w:tcPr>
            <w:tcW w:w="2835" w:type="dxa"/>
          </w:tcPr>
          <w:p w14:paraId="73EDA6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F1321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F2A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529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40FC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61CDF1" w14:textId="77777777" w:rsidTr="00503750">
        <w:tc>
          <w:tcPr>
            <w:tcW w:w="2835" w:type="dxa"/>
          </w:tcPr>
          <w:p w14:paraId="5D5692D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D4CF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017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86C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B61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76CFC6" w14:textId="77777777" w:rsidTr="00503750">
        <w:tc>
          <w:tcPr>
            <w:tcW w:w="2835" w:type="dxa"/>
          </w:tcPr>
          <w:p w14:paraId="782679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7226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CD91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556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A69AF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0DBEC3" w14:textId="77777777" w:rsidR="00944C3D" w:rsidRDefault="00944C3D" w:rsidP="00944C3D">
      <w:pPr>
        <w:rPr>
          <w:rFonts w:ascii="Arial" w:hAnsi="Arial"/>
          <w:b/>
        </w:rPr>
      </w:pPr>
    </w:p>
    <w:p w14:paraId="6A5C24E4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B80EA3B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C0027C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5D03CFA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642B80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89B97E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41F2F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CB734B2" w14:textId="77777777" w:rsidTr="00503750">
        <w:trPr>
          <w:trHeight w:val="443"/>
        </w:trPr>
        <w:tc>
          <w:tcPr>
            <w:tcW w:w="2560" w:type="dxa"/>
          </w:tcPr>
          <w:p w14:paraId="5BA6B3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54C7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138E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E459D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FB3B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E31F7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B6D573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CB8E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CED1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F3B94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BA9F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D0B86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13B57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C8B1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04DE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6AA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1A81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0D340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D3F26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AA68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2124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22AC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F56B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91B1BB" w14:textId="77777777" w:rsidR="00944C3D" w:rsidRDefault="00944C3D" w:rsidP="00944C3D">
      <w:pPr>
        <w:rPr>
          <w:rFonts w:ascii="Arial" w:hAnsi="Arial"/>
          <w:b/>
        </w:rPr>
      </w:pPr>
    </w:p>
    <w:p w14:paraId="3D5C2DD2" w14:textId="77777777" w:rsidR="00944C3D" w:rsidRDefault="00944C3D" w:rsidP="00944C3D">
      <w:pPr>
        <w:rPr>
          <w:rFonts w:ascii="Arial" w:hAnsi="Arial"/>
          <w:b/>
        </w:rPr>
      </w:pPr>
    </w:p>
    <w:p w14:paraId="1456B7C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DD5ACCD" w14:textId="77777777" w:rsidR="00944C3D" w:rsidRDefault="00944C3D" w:rsidP="00944C3D">
      <w:pPr>
        <w:rPr>
          <w:rFonts w:ascii="Arial" w:hAnsi="Arial"/>
          <w:b/>
        </w:rPr>
      </w:pPr>
    </w:p>
    <w:p w14:paraId="69532E4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82C6893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7244D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6BE790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434C9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C1D907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AB48E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BBCF0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A5078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A7282B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53CC0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6B5F9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E2487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08BC7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60CD4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54443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6ECC9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B32D5E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844F36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7F722A6" w14:textId="77777777" w:rsidTr="00503750">
        <w:trPr>
          <w:trHeight w:val="677"/>
        </w:trPr>
        <w:tc>
          <w:tcPr>
            <w:tcW w:w="3358" w:type="dxa"/>
          </w:tcPr>
          <w:p w14:paraId="283BAE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49618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D28F97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DEC036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EF8FA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0B54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5B0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4A555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4A9A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313E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2DD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F8B1A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EB848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EB73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F32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CA26A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5C3B4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FE1F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DD2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E0D6A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339E21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EA229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2F1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889D7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C975B0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58AC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114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0D055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C93B0A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1605C5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8ECD7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11EB0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2D3CF4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8C341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5C071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4CA89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2C3D3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DA5EB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67E8BE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4EBCE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554EF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CA70D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456CF7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162551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466F7B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1B2F55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D3945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9227D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B24E6B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409F98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97AA0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065D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021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DB15A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DB5F3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58459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FBA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8779B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CDAA9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BB48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F7F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3BD84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754BAB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88CE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BBD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29392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CE4157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5179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DA6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82C5C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AEAC5C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7676680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BB3272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2F11F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7446F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03409F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D43A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CE1B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BA8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FAE00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76FA1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0965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C19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EF04C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570AA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E3F7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A32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C4DAE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996A95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3EC7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E4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7EFB48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E0DC8A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1D84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278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7ABB9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97C7AA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7B50459" w14:textId="77777777" w:rsidTr="00503750">
        <w:tc>
          <w:tcPr>
            <w:tcW w:w="3686" w:type="dxa"/>
            <w:vAlign w:val="center"/>
          </w:tcPr>
          <w:p w14:paraId="077A6C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E95D3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4D8AE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B53663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67482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ECBD7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D0BDE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EBA23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985AB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80DF4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A64CB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B5778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5BBB0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5E2E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42EAD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0770DEB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5B73F0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1F99FD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25DDD6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032A2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A17B57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27613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6CEA9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14BF5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A7B0A2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A99FD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097A0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F28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8834E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D41DD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2EC9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027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F33F0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76380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B59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B9B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AE06B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9C4DB7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0250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9FB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E549B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745112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FAF9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522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4AD2B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81B3E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5DEA7F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0D2100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9DD7CE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0E68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F0A0E5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BEE2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6F77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C5726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D5D6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99D9E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32A52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7C2A1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0C5F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097BE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FF74C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D443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220A0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E345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3F5D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F33EF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E7F12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B1A747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EC370FC" w14:textId="77777777" w:rsidR="00944C3D" w:rsidRDefault="00944C3D" w:rsidP="00944C3D">
      <w:pPr>
        <w:rPr>
          <w:sz w:val="22"/>
          <w:szCs w:val="22"/>
        </w:rPr>
      </w:pPr>
    </w:p>
    <w:p w14:paraId="1AD23290" w14:textId="77777777" w:rsidR="00944C3D" w:rsidRDefault="00944C3D" w:rsidP="00944C3D">
      <w:pPr>
        <w:rPr>
          <w:sz w:val="22"/>
          <w:szCs w:val="22"/>
        </w:rPr>
      </w:pPr>
    </w:p>
    <w:p w14:paraId="0CEA8EF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D7A51C0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89EEDF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41B23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2ABD3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2AA2F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ECAAF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166882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366EC4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E82CB5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ABF8BE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492147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582810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A9CF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DF32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618A9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271CB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E84D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A2D06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367F2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50FB41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67D2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A777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DAEE8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CB84AC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5190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D3B1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68D53A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CFDD78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1426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745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9A640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EC8EDB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D541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E31B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30A4A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1FBD7C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591BD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31E6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2A45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AA08D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459EEF2F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32290B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016067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80291C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567127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D4AC38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83BE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D7ED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B66FA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3C6A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EDAE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E504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C6C63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E6A14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8C5F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D8BF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01B36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0AE257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3E0D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BA9C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3E14E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A4B787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C593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6170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9DBE4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B57BE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15E0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54C1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19AD39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B99BFB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45B9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8DF7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1766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BCAF4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19C2030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D8BA7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A6DAE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929C41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25461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3AA43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26BA987D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F78CA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F6C6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3BD26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F0305F1" w14:textId="77777777" w:rsidR="00944C3D" w:rsidRPr="003607F0" w:rsidRDefault="00944C3D" w:rsidP="00944C3D"/>
    <w:p w14:paraId="7207D08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D580B" w14:textId="77777777" w:rsidR="0038481B" w:rsidRDefault="0038481B">
      <w:r>
        <w:separator/>
      </w:r>
    </w:p>
  </w:endnote>
  <w:endnote w:type="continuationSeparator" w:id="0">
    <w:p w14:paraId="55AA0EC8" w14:textId="77777777" w:rsidR="0038481B" w:rsidRDefault="0038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52B86" w14:textId="77777777" w:rsidR="006953BA" w:rsidRDefault="006953BA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20C37193" w14:textId="77777777" w:rsidR="006953BA" w:rsidRDefault="006953BA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C9214" w14:textId="77777777" w:rsidR="006953BA" w:rsidRDefault="006953B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FD0B91" w14:textId="77777777" w:rsidR="006953BA" w:rsidRDefault="006953BA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D08E7" w14:textId="77777777" w:rsidR="006953BA" w:rsidRPr="00010D38" w:rsidRDefault="006953B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5D0B5A83" w14:textId="77777777" w:rsidR="006953BA" w:rsidRDefault="006953BA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D75C7" w14:textId="77777777" w:rsidR="0038481B" w:rsidRDefault="0038481B">
      <w:r>
        <w:separator/>
      </w:r>
    </w:p>
  </w:footnote>
  <w:footnote w:type="continuationSeparator" w:id="0">
    <w:p w14:paraId="171419B8" w14:textId="77777777" w:rsidR="0038481B" w:rsidRDefault="00384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294409">
    <w:abstractNumId w:val="13"/>
  </w:num>
  <w:num w:numId="2" w16cid:durableId="1860729186">
    <w:abstractNumId w:val="17"/>
  </w:num>
  <w:num w:numId="3" w16cid:durableId="1705444012">
    <w:abstractNumId w:val="8"/>
  </w:num>
  <w:num w:numId="4" w16cid:durableId="176232684">
    <w:abstractNumId w:val="7"/>
  </w:num>
  <w:num w:numId="5" w16cid:durableId="169391817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024818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7452701">
    <w:abstractNumId w:val="20"/>
  </w:num>
  <w:num w:numId="8" w16cid:durableId="756288775">
    <w:abstractNumId w:val="10"/>
  </w:num>
  <w:num w:numId="9" w16cid:durableId="275257413">
    <w:abstractNumId w:val="0"/>
  </w:num>
  <w:num w:numId="10" w16cid:durableId="2001612683">
    <w:abstractNumId w:val="19"/>
  </w:num>
  <w:num w:numId="11" w16cid:durableId="742921132">
    <w:abstractNumId w:val="6"/>
  </w:num>
  <w:num w:numId="12" w16cid:durableId="1911036262">
    <w:abstractNumId w:val="9"/>
  </w:num>
  <w:num w:numId="13" w16cid:durableId="1438981588">
    <w:abstractNumId w:val="12"/>
  </w:num>
  <w:num w:numId="14" w16cid:durableId="1189368176">
    <w:abstractNumId w:val="15"/>
  </w:num>
  <w:num w:numId="15" w16cid:durableId="902300024">
    <w:abstractNumId w:val="14"/>
  </w:num>
  <w:num w:numId="16" w16cid:durableId="359203119">
    <w:abstractNumId w:val="2"/>
  </w:num>
  <w:num w:numId="17" w16cid:durableId="537669638">
    <w:abstractNumId w:val="4"/>
  </w:num>
  <w:num w:numId="18" w16cid:durableId="1170756536">
    <w:abstractNumId w:val="11"/>
  </w:num>
  <w:num w:numId="19" w16cid:durableId="983967828">
    <w:abstractNumId w:val="5"/>
  </w:num>
  <w:num w:numId="20" w16cid:durableId="33117922">
    <w:abstractNumId w:val="18"/>
  </w:num>
  <w:num w:numId="21" w16cid:durableId="1885212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6C2"/>
    <w:rsid w:val="00337128"/>
    <w:rsid w:val="00337BB7"/>
    <w:rsid w:val="00354A2E"/>
    <w:rsid w:val="00360416"/>
    <w:rsid w:val="003607F0"/>
    <w:rsid w:val="003607F8"/>
    <w:rsid w:val="003713F3"/>
    <w:rsid w:val="0038481B"/>
    <w:rsid w:val="00385FA8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46C37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953BA"/>
    <w:rsid w:val="006A3399"/>
    <w:rsid w:val="006A789F"/>
    <w:rsid w:val="006B168A"/>
    <w:rsid w:val="006B2D46"/>
    <w:rsid w:val="006B4786"/>
    <w:rsid w:val="006C4CAE"/>
    <w:rsid w:val="006D5952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0778"/>
    <w:rsid w:val="00917B6D"/>
    <w:rsid w:val="00924809"/>
    <w:rsid w:val="009265BB"/>
    <w:rsid w:val="00931D45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73739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1D9FC-99BC-4847-8D8D-DEEE7C9B9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5277</Words>
  <Characters>30084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2023-03-21T08:20:00Z</dcterms:created>
  <dcterms:modified xsi:type="dcterms:W3CDTF">2023-03-21T08:20:00Z</dcterms:modified>
</cp:coreProperties>
</file>