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183F7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95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8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2C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93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4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DB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66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EF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E5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65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2B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25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86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50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B7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D5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CD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E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CC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62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FCE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FC504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D5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6F6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DED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B4B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1C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AAB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63F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235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B4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656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05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D71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5C3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A9FA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0BAE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966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1C17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F2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B16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F0B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B3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2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ADE9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D18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3B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73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01A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78A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DF6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D10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8A8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52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666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27497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3C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20E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7D5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FD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BD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B7D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BC1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563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AFE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918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991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CAA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04F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7F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F91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1B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0F6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91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38E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CAF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5F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6A3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545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1B1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0EDE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770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9AC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85CA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711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BD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ADA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04B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C82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166F2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572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4B8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C02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07C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2FF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337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A32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A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2A5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6B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4AC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BB8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0F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F0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CEC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1C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29E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18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1EC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546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56C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252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1A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40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50A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2D0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BA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9E2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E45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864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F08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E3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DD7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73738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CCB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E8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57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24E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6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1A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78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11D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2E1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74E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5BC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19A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D9C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1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11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BE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E11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4A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1C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C95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DE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F1B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7E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6F6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0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EA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14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386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E5D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827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2DC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94C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D1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17746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65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4A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BF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598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65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98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93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01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7F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B4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2A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0B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D6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1C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AC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5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B99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C5D5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C7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02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BD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6A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11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0E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FC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9BA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C5C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5AA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EF0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95F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4FE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BDF3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465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03F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1E0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C62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813C75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27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B3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7A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AD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3F5E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37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F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DF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A3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DC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7C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C5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8F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D1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D2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0643B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FD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8C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D7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76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48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4D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5A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57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D1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FF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94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75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6B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FC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5F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CD7F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81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44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6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F8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6C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70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B2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91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A7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D3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82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2DFA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8B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23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68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BC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9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89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A5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D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7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EE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9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D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61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11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69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60E0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02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61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8D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7E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8C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A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3D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84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F4F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0FC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4E4511" w14:textId="69B8B31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931D45">
              <w:rPr>
                <w:rFonts w:ascii="Arial" w:hAnsi="Arial"/>
                <w:lang w:eastAsia="sk-SK"/>
              </w:rPr>
              <w:t>2</w:t>
            </w:r>
            <w:r w:rsidR="00385FA8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C69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37DA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8AA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1A9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AF7C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182C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42B6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1A69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1E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84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DE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48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F8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0C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9EF36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52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A3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A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6A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5C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F5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49B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AF2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F43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28CA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0D8C7E8" wp14:editId="0779CD8D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3DBC33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E9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9B4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BD8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FEA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D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31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23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1E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07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9E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15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D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8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486FE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4EBF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EFC39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ADD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6CF4B86" wp14:editId="3991417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1BC827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488B697" wp14:editId="5BD1823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229DB3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7D5D23" wp14:editId="576AC36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435D33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5D84A3F" wp14:editId="45A5335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D39E11" w14:textId="77777777" w:rsidR="006953BA" w:rsidRDefault="00910778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DAEA1DC" wp14:editId="5F84634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41CEF1" w14:textId="1FB0B545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931D45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385FA8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AEA1D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241CEF1" w14:textId="1FB0B545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931D45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385FA8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4E1FD26" wp14:editId="1CB990E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62619" w14:textId="45072F5E" w:rsidR="006953BA" w:rsidRDefault="006953BA" w:rsidP="00944C3D">
                                  <w:r>
                                    <w:t>20</w:t>
                                  </w:r>
                                  <w:r w:rsidR="00931D45">
                                    <w:t>2</w:t>
                                  </w:r>
                                  <w:r w:rsidR="00385FA8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E1FD26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2F62619" w14:textId="45072F5E" w:rsidR="006953BA" w:rsidRDefault="006953BA" w:rsidP="00944C3D">
                            <w:r>
                              <w:t>20</w:t>
                            </w:r>
                            <w:r w:rsidR="00931D45">
                              <w:t>2</w:t>
                            </w:r>
                            <w:r w:rsidR="00385FA8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5F85EDC" wp14:editId="745BE434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EDC854" w14:textId="77777777" w:rsidR="006953BA" w:rsidRDefault="00910778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1C8B6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D1C6DE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6B0B99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44E8745" wp14:editId="53A8169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558F21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277855B" wp14:editId="6E43E07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C17784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D07A23B" wp14:editId="68E7794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033A06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324ED25" wp14:editId="0AAA4F1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D46BB1" w14:textId="5E4F8551" w:rsidR="006953BA" w:rsidRDefault="006953BA" w:rsidP="00944C3D">
                                  <w:r>
                                    <w:t>20</w:t>
                                  </w:r>
                                  <w:r w:rsidR="00385FA8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24ED2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2D46BB1" w14:textId="5E4F8551" w:rsidR="006953BA" w:rsidRDefault="006953BA" w:rsidP="00944C3D">
                            <w:r>
                              <w:t>20</w:t>
                            </w:r>
                            <w:r w:rsidR="00385FA8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2A8734E" wp14:editId="535C444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7A8ACF" w14:textId="77777777" w:rsidR="006953BA" w:rsidRDefault="00910778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5B49344" wp14:editId="4B825D03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6850E8" w14:textId="2D6731C5" w:rsidR="006953BA" w:rsidRDefault="006953BA" w:rsidP="00944C3D">
                                  <w:r>
                                    <w:t>20</w:t>
                                  </w:r>
                                  <w:r w:rsidR="00385FA8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B4934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26850E8" w14:textId="2D6731C5" w:rsidR="006953BA" w:rsidRDefault="006953BA" w:rsidP="00944C3D">
                            <w:r>
                              <w:t>20</w:t>
                            </w:r>
                            <w:r w:rsidR="00385FA8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337169A" wp14:editId="536AFBF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91B85E" w14:textId="77777777" w:rsidR="006953BA" w:rsidRDefault="00910778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CDAA8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114E05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0554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EA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4E0F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05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BD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40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2C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5F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83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A3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9C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C4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38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65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2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8E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7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1F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4C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41E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6A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BF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E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06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2C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FE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1B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C80E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6C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7CE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DA9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87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6C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BA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6C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1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AE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D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9F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6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0C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11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D2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B1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39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EC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8EF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6FCE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066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3506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039D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8A0D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F0B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94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F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46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7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F6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6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53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72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C89A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8C0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3F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4F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18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0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91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08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48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85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18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AA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0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1C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5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B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FE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06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EB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CE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AD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0BF7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45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08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60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85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2C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1F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5A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BA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6415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E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E3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6A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1F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13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5B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BB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93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7D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8B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9F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B3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19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7D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66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28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68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5D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EE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2D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FF7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48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C9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13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59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CE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AF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A6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3942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2C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0D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C0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00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F5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3B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B9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AC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20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8D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2E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CA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23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66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4A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29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2F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D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640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DB2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E20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47DD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F9E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70D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4DE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11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C7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C8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DE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2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FF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F1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70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E510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4B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F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67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04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BA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0E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F3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49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02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0A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7C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F0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68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B4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5F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78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D9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AF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8D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9CF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B50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266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4F6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1C4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F26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FF1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7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E0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0B52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4A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23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4A5133C2" wp14:editId="283B6B13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EFAA73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9E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37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CA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D1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9D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3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1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8B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67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E5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37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F7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76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79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9B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D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D9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D7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AE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1A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DA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80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FF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6F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F4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91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E4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2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94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D1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D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B3CC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A93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B91D5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A6B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A0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A878A54" wp14:editId="0CD2648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5579D5" w14:textId="77777777" w:rsidR="006953BA" w:rsidRPr="00391121" w:rsidRDefault="006D595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34059571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6D595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34059571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B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0B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0E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2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95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61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83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41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44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E664DE0" wp14:editId="35C6803D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FA6DBA" w14:textId="77777777" w:rsidR="006953BA" w:rsidRPr="00391121" w:rsidRDefault="006D595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2021471474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6D595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2021471474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07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94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D0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F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06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77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10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95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E1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A2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95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E9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EF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F1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8E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2E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8B86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8B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17995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773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EC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57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4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2A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B2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BE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DC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CC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07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A8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22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4A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F3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69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04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13AC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390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86B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0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B32735D" wp14:editId="79806A0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15A148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Inovecká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Inovecká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45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45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A4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17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B5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48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E8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0A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F5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E0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63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76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5C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4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CC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80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44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09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34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4D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B2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B7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A7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0D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8C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40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43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4A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B1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BB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13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92B9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01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1585B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AD4C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453C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1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17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AD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C5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96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DF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AF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76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D2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F8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5D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CFF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4A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83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EE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56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39F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5C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66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97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C8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07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C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7BB96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CE7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70BE66" wp14:editId="564534E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CC64C6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Inovecká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Inovecká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8CF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11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D7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08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63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92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6E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A4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F7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6E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DC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CB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2C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92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D9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10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5C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80A962C" wp14:editId="092FE82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3DF78C" w14:textId="77777777" w:rsidR="006953BA" w:rsidRDefault="006953BA" w:rsidP="00944C3D">
                                  <w:r>
                                    <w:t>114</w:t>
                                  </w:r>
                                  <w:r w:rsidR="006D5952">
                                    <w:t>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r>
                              <w:t>114</w:t>
                            </w:r>
                            <w:r w:rsidR="006D5952">
                              <w:t>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0E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8A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ED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FF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F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21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CEE2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AE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7A4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487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3049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38108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DEB1085" wp14:editId="0DE56FB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2A110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5FACE0A" wp14:editId="71BF2F5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ADB594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367F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C29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CA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E7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B7AF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60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8637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E8746E3" wp14:editId="36B7541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302E80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19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08B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552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D19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ACF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0F9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D3A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8B461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B035B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222108F" wp14:editId="5FE210BE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811D4A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DAC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4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BC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DE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BD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D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0E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2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F6B0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5E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03E2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21E4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95A8F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EA93E35" wp14:editId="3DC47AC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8C8D38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2F01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56777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319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3A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DC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9A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9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A4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78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D1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04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AD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48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3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59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E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1A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65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D6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A9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84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5B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55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05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09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7E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50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98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54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293E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E85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E774C3A" w14:textId="7CAFA84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85FA8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B42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427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0F6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7E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C9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F4CD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3E4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17B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432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33F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FA0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D51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4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A944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71A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DE5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AF3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0A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15B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A29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FB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176E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BB1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79C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20F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E32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0D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7E0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8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BD0C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0EF6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6ED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AFF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331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5CA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F9B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2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5DBA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859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CF0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175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263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534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240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C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C381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D57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654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F9A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A13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349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D93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B0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36E8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50B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231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7F7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00C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0E1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536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9A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F99C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C7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A6A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ADACC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C8F6E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7B3C0E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5FC030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0C3A31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0215B2C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AB353A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9C9E4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F721BD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7A394C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F3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88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E96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F267DC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1872C81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39C31293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BAC76B6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252D2DF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6E709C09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11EFC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BD5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8C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C4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5D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BA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3E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F3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16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6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FF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C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8C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8E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B5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D6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69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AF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18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76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E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677A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98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9B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0E598E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03270C58" w14:textId="77777777" w:rsidR="00944C3D" w:rsidRDefault="00944C3D" w:rsidP="00944C3D">
      <w:pPr>
        <w:rPr>
          <w:rFonts w:ascii="Arial" w:hAnsi="Arial"/>
        </w:rPr>
      </w:pPr>
    </w:p>
    <w:p w14:paraId="0C11313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A99AE2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4BB154F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82D643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06A089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ED9543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0E9F64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27F97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3E49A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FDF6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3B92F3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A9A6367" w14:textId="77777777" w:rsidR="00944C3D" w:rsidRPr="008D0433" w:rsidRDefault="00546C37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Žatko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Miloslav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FE43D42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20EFA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A0974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2554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C327F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85616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243AB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0D751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F6676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8D64B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ED935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D3B2D8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24F611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A4CE50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2FC364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0BB4D1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89122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18AD8E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B01B9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6526A1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D1F4B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4A00B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AED8D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81D181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2BCA0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976F3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37986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1287F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F32A0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449B5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AD06D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305B0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6F673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7CC43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2575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9C6A9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920C1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8B31B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A3328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B2951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0EC3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66B43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81D778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D7E668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31359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E0EFA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F572D7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E79015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3335DDF2" w14:textId="58702343" w:rsidR="00944C3D" w:rsidRDefault="00385FA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 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3490575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072A66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2864FAF5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96781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2F07B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EC28B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ECF8EF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4FC41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C6104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0E651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BC135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BAD03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77500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AFEA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5BF34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33DDC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745A3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5A0C9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8FAEE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348BF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E9316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81843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5D360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91D00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8AFC9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ACD9B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CC140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CE74E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0B0ED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EA545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57421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3412B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62C0E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326C2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0FDE9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80210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231FF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32E793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8EE14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8F562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534044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5E7E1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1BC361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1773F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6BE7F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971496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79422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9006A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00FFF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0BCE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050AC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A1A8F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7F231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14F5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BE046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D2ABA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A7A84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92B9C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926D6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1F9AF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9000D0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70FA6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E7E89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75B65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84DD9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3C546C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87BF1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5DA35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F3A53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BA197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7F82C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CA154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39FACC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FB3E93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05DEA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03BB56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DAB69F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40C128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E2E8B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9A11D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3AA8EC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279CF05" w14:textId="77777777" w:rsidTr="00503750">
        <w:tc>
          <w:tcPr>
            <w:tcW w:w="2302" w:type="dxa"/>
            <w:vAlign w:val="center"/>
          </w:tcPr>
          <w:p w14:paraId="1134AB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CA92D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153F9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D9C33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C7A82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2DA22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573F7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CD92C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5BE89B5" w14:textId="77777777" w:rsidTr="00503750">
        <w:tc>
          <w:tcPr>
            <w:tcW w:w="15593" w:type="dxa"/>
            <w:gridSpan w:val="8"/>
            <w:vAlign w:val="center"/>
          </w:tcPr>
          <w:p w14:paraId="4607D6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2F6507" w14:textId="77777777" w:rsidTr="00503750">
        <w:tc>
          <w:tcPr>
            <w:tcW w:w="2302" w:type="dxa"/>
            <w:vAlign w:val="center"/>
          </w:tcPr>
          <w:p w14:paraId="69B5BE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C4F3F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4558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6B23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3FDB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E5B9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FE64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5B57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D793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43A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A5802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5A30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0A53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7FE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5505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00A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2B6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069D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C105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6FA38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6418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1F0C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2EA6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B536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0B69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D147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1F077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1D938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55451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EB936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7869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7A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890D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D72A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7B1D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BFFD6EA" w14:textId="77777777" w:rsidTr="00503750">
        <w:tc>
          <w:tcPr>
            <w:tcW w:w="2302" w:type="dxa"/>
            <w:vAlign w:val="center"/>
          </w:tcPr>
          <w:p w14:paraId="7E6DE5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900A8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5132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1B88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4373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B1B5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9F53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25F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546ADE" w14:textId="77777777" w:rsidTr="00503750">
        <w:tc>
          <w:tcPr>
            <w:tcW w:w="15593" w:type="dxa"/>
            <w:gridSpan w:val="8"/>
            <w:vAlign w:val="center"/>
          </w:tcPr>
          <w:p w14:paraId="70E48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91B2B89" w14:textId="77777777" w:rsidTr="00503750">
        <w:tc>
          <w:tcPr>
            <w:tcW w:w="2302" w:type="dxa"/>
            <w:vAlign w:val="center"/>
          </w:tcPr>
          <w:p w14:paraId="409473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2C7A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5751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24D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E837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B290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5DE8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A954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68CE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261DE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F9C8D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EB2B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9F1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F51A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03A5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E4D0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2EAC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0C078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CA947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51787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AB9D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9B0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F65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9AAB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BE27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114E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DD3E88" w14:textId="77777777" w:rsidTr="00503750">
        <w:tc>
          <w:tcPr>
            <w:tcW w:w="2302" w:type="dxa"/>
            <w:vAlign w:val="center"/>
          </w:tcPr>
          <w:p w14:paraId="5C8873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9BDD9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4DD7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5F4D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1E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1D92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81B2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A959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76F06" w14:textId="77777777" w:rsidTr="00503750">
        <w:tc>
          <w:tcPr>
            <w:tcW w:w="15593" w:type="dxa"/>
            <w:gridSpan w:val="8"/>
            <w:vAlign w:val="center"/>
          </w:tcPr>
          <w:p w14:paraId="42B4A5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5AFA443" w14:textId="77777777" w:rsidTr="00503750">
        <w:tc>
          <w:tcPr>
            <w:tcW w:w="2302" w:type="dxa"/>
            <w:vAlign w:val="center"/>
          </w:tcPr>
          <w:p w14:paraId="7A7B0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EC0B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86F5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76E4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2629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42E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78B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23D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9F257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E3D85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94376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327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6F89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F70B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350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ACA0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807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86DE7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C6C83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9FF52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07EF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7B54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5BB3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004D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A317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B687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D289B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C1213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C845C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DC18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9458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126C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CFB4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54F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E49F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1CBFC1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FFAAF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12679D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CF52F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5225F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B777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6263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87E5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6CDA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0397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E953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DD26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C1C31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0A5B3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F3A2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A52C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65D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28C5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2D9D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12A8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0D9EDE" w14:textId="77777777" w:rsidR="00944C3D" w:rsidRDefault="00944C3D" w:rsidP="00944C3D">
      <w:pPr>
        <w:rPr>
          <w:rFonts w:ascii="Arial" w:hAnsi="Arial"/>
          <w:b/>
        </w:rPr>
      </w:pPr>
    </w:p>
    <w:p w14:paraId="0494A89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D98D8CE" w14:textId="77777777" w:rsidTr="00503750">
        <w:tc>
          <w:tcPr>
            <w:tcW w:w="1944" w:type="dxa"/>
            <w:vAlign w:val="center"/>
          </w:tcPr>
          <w:p w14:paraId="561502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F1A1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791E5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32493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D4A18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EA8FF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4664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249BD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20663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A266A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ED828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58DD7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D23DB79" w14:textId="77777777" w:rsidTr="00503750">
        <w:tc>
          <w:tcPr>
            <w:tcW w:w="15685" w:type="dxa"/>
            <w:gridSpan w:val="12"/>
            <w:vAlign w:val="center"/>
          </w:tcPr>
          <w:p w14:paraId="3BC204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FCAA480" w14:textId="77777777" w:rsidTr="00503750">
        <w:tc>
          <w:tcPr>
            <w:tcW w:w="1944" w:type="dxa"/>
            <w:vAlign w:val="center"/>
          </w:tcPr>
          <w:p w14:paraId="03A760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37E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7BF1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CA8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FCBD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F4A5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783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299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DD9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6F2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BA8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2BA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384918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C15BA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8A4D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6438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273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602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520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4E7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467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74D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7E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734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CCF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3947F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358F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84BC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05E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7BA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E94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AC7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BB9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DBD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513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7E3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29D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9B8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E99C6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CF484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8B5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078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B6DB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C3F5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51A6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038D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FDDE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DED4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1E02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180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F1AF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D7DEEF" w14:textId="77777777" w:rsidTr="00503750">
        <w:tc>
          <w:tcPr>
            <w:tcW w:w="1944" w:type="dxa"/>
            <w:vAlign w:val="center"/>
          </w:tcPr>
          <w:p w14:paraId="6D21FA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BA24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6ED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36F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609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066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68B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669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93C5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1CD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F68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7EC6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00FBC" w14:textId="77777777" w:rsidTr="00503750">
        <w:tc>
          <w:tcPr>
            <w:tcW w:w="15685" w:type="dxa"/>
            <w:gridSpan w:val="12"/>
            <w:vAlign w:val="center"/>
          </w:tcPr>
          <w:p w14:paraId="2B9044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EDFE3D9" w14:textId="77777777" w:rsidTr="00503750">
        <w:tc>
          <w:tcPr>
            <w:tcW w:w="1944" w:type="dxa"/>
            <w:vAlign w:val="center"/>
          </w:tcPr>
          <w:p w14:paraId="755873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546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367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0B5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539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5A8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9ED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E28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AA7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4C2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379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D5A5E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6E3D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E34C0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8D11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607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5700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0364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3EE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417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10A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BEE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C52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917D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DFC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E0B37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F2E93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8E54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8FE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E37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615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4A5C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CA2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1B4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89A8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08F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9F4A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A604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AC9962" w14:textId="77777777" w:rsidTr="00503750">
        <w:tc>
          <w:tcPr>
            <w:tcW w:w="1944" w:type="dxa"/>
            <w:vAlign w:val="center"/>
          </w:tcPr>
          <w:p w14:paraId="195110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5E68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E0E0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22A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D0E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2CF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0C9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E3B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8C5E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191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3E9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166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0273DB" w14:textId="77777777" w:rsidTr="00503750">
        <w:tc>
          <w:tcPr>
            <w:tcW w:w="15685" w:type="dxa"/>
            <w:gridSpan w:val="12"/>
            <w:vAlign w:val="center"/>
          </w:tcPr>
          <w:p w14:paraId="268504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8FA11E6" w14:textId="77777777" w:rsidTr="00503750">
        <w:tc>
          <w:tcPr>
            <w:tcW w:w="1944" w:type="dxa"/>
            <w:vAlign w:val="center"/>
          </w:tcPr>
          <w:p w14:paraId="712384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AA8C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9C0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5BC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432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F48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08E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BA75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4D5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FC8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B14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4BD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1716B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C8D8B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D30A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012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D65B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673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202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138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D39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A77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749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EE1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3D9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17B26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5D02E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E853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5A4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411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88E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75D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133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4119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BC9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B56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FFC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E22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E4BDB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123A0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ED28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E3E7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7F1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78F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C4E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2F02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726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926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7F1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D2D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0256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67A67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34F75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D09399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56A37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E92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9B42A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C43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BFE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E51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0A7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3C2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D5F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BDE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A77F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6A1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A4A4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5F37B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8E4ED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841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310D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467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C1A0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3CA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E0F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28D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839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546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2A1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6FEE0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0BDF9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8D2AD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8983C4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FB0CD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CC3A4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13B001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4C43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FB942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5766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F7EC5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D7054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FF3D3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9041C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DC58E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B65FC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0DC54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8F68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84C39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651169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32B649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FDD17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FDA24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AF39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026B9CF9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2BF8E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9D688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648D0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D5570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571BA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FE23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B47A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B123A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F77EA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6656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A9679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B0A6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DDA8B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1319EC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C9E56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16303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E8ED7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8F058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78F4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DE8A5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3DCF48E" w14:textId="77777777" w:rsidTr="00503750">
        <w:trPr>
          <w:trHeight w:val="1073"/>
        </w:trPr>
        <w:tc>
          <w:tcPr>
            <w:tcW w:w="3614" w:type="dxa"/>
            <w:vMerge/>
          </w:tcPr>
          <w:p w14:paraId="07A52E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70542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FCFB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F0F74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EE6D8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8FF12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C7A88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1739E8A" w14:textId="77777777" w:rsidTr="00503750">
        <w:trPr>
          <w:trHeight w:val="283"/>
        </w:trPr>
        <w:tc>
          <w:tcPr>
            <w:tcW w:w="3614" w:type="dxa"/>
          </w:tcPr>
          <w:p w14:paraId="7E9EDE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FC5ED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729C6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8A272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00E7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C1F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FF8A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94B99A" w14:textId="77777777" w:rsidTr="00503750">
        <w:trPr>
          <w:trHeight w:val="283"/>
        </w:trPr>
        <w:tc>
          <w:tcPr>
            <w:tcW w:w="3614" w:type="dxa"/>
          </w:tcPr>
          <w:p w14:paraId="0B95E1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FE5F1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36EAB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7AE36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693B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0EE9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028BA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86B98DA" w14:textId="77777777" w:rsidTr="00503750">
        <w:trPr>
          <w:trHeight w:val="283"/>
        </w:trPr>
        <w:tc>
          <w:tcPr>
            <w:tcW w:w="3614" w:type="dxa"/>
          </w:tcPr>
          <w:p w14:paraId="25A107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D9E88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5EDF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44711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58722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541E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21DB3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2D3987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A8D130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8DD397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120C3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0F111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B45B5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C6307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E368E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DFAA0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2DA3A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90FD4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F6175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E1EC85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9F1D9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18F90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F793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DEE3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EE2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BA7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2F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6F4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5B5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29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66A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BD4A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01683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AB00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BEE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59F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73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82C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B11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BF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28A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156E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9AD4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FD72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59D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A9B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EC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771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E2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349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225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83AC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4C08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2FB8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1DC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C6E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6D5C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84D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58BA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3E57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5FD3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99DA6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D295F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5CF0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88D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7E1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49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0D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40D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7AE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9441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CC4D6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011B15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345C6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C29E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586F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C0F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1A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05A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D90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2F9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08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F84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69574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D40F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053F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40D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C8F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5F5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D5C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42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4C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A24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981F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46DD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BF3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90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817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9F8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A02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5D0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D9D2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5BA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85A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F3A26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8AA4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614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3CC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90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96E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C70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D40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E9E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11E56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AB4AB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CAE10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99E9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9F8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381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DE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94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42A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E6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98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351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4A3F09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CB85E0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7FC9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6B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D54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B1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8B7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B2DA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6CC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E4E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6110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C82B4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A3162D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3A9AB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1F35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58E8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E625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4152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FFC4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2D71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6D8E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0EE9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1696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86BF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5BF8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6437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B2D6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E9A5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78D8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0D84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A09CC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6AC6C2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FBE859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B17AEE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303312F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369E6E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150F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04F8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B32B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91E4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801AFE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C82D8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B5AD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EC57B4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916F7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1970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396640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3C69A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1DEE3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849299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CD961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03E3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D5D38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C149D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E2D30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1C7C2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784A4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A4657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4121E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520FC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D93AE8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9AF4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49F671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42BC5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9778E6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EBED7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617D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91B09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D372EB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07C0A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B77F5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A9EF24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C1D7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80A1E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AD0BB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B1D14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E9D1CED" w14:textId="77777777" w:rsidR="00944C3D" w:rsidRDefault="00944C3D" w:rsidP="00944C3D">
      <w:pPr>
        <w:rPr>
          <w:rFonts w:ascii="Arial" w:hAnsi="Arial"/>
          <w:b/>
        </w:rPr>
      </w:pPr>
    </w:p>
    <w:p w14:paraId="0C6B6E4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32D87B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072DD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1AB68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DAD2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0C90C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BF077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B251CF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4BB4D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097C8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A0573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E2A63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6B905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9D516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ECB61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B66FF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96C5E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8C7CA0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28DFD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C32B2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FE633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D483E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883397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395EAF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796465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B928E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07AA1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301BE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7ABEE1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7DA82CF" w14:textId="77777777" w:rsidTr="00503750">
        <w:tc>
          <w:tcPr>
            <w:tcW w:w="2835" w:type="dxa"/>
            <w:vAlign w:val="center"/>
          </w:tcPr>
          <w:p w14:paraId="59D911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77BFB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A5AC2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6D7B8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CBF68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61B13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A54AA1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4D93E5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D39E5F9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387525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F2F7A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140BD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167A0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26CB7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D0F5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03B1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287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C2D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B8D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D19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85F47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B818B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3C48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5D3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7C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E1F7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D4A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1196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700E1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7C6D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7A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5D6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773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23E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E6B1C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C1865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F016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0BF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C07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31B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CD3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FE1F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D3FA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DE3F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0B69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DD9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151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125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CA9F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AD2B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76162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FBC6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FCAE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B841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C4102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C00737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85A923E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5A931AA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6E2F1C4" w14:textId="77777777" w:rsidR="00944C3D" w:rsidRDefault="00944C3D" w:rsidP="00944C3D">
      <w:pPr>
        <w:rPr>
          <w:rFonts w:ascii="Arial" w:hAnsi="Arial"/>
          <w:b/>
        </w:rPr>
      </w:pPr>
    </w:p>
    <w:p w14:paraId="0B61D01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60DBEE5" w14:textId="77777777" w:rsidTr="00503750">
        <w:tc>
          <w:tcPr>
            <w:tcW w:w="2835" w:type="dxa"/>
            <w:vAlign w:val="center"/>
          </w:tcPr>
          <w:p w14:paraId="427894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6DF97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AD1AC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8E626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05166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DDEC3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136388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86140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6015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5DF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6C5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91B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530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65D29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82292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1488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37A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75C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15B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E85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77446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24D91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4DE3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F285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F39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031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2E1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AEDE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8870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F5F8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821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C5F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D04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192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0D1A6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E4C7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3B510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3EED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2B49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9C99F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CB29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BB3DC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63E1A5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E5C709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78653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73F31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1620BE3" w14:textId="77777777" w:rsidTr="00503750">
        <w:trPr>
          <w:trHeight w:val="699"/>
        </w:trPr>
        <w:tc>
          <w:tcPr>
            <w:tcW w:w="3502" w:type="dxa"/>
            <w:vMerge/>
          </w:tcPr>
          <w:p w14:paraId="7B5956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D54BB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69807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E130E3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96EBF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8C03DF6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215EC3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37C8CD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C15E5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F25252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0F27F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3CE15A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C34D0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1252806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7D37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229D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063F7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E975F94" w14:textId="77777777" w:rsidTr="00503750">
        <w:trPr>
          <w:trHeight w:val="593"/>
        </w:trPr>
        <w:tc>
          <w:tcPr>
            <w:tcW w:w="3497" w:type="dxa"/>
          </w:tcPr>
          <w:p w14:paraId="3DBEB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88C54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A807F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33A8B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3A9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2D85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A0C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2F18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8164D7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A60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3B1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D801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BDEEC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7D1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A0D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8B53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27BE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FBDA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404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364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FE7E4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3E5D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99B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45E8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9C4F4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99F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5E2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7FCB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03FD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42E1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08D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9A01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AD034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645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BDD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6D12B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25949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9C1A6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0F8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0203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374E4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66AB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2CB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BE2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014BA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C02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770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EF0BD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D02241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2E5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E76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A55EC3" w14:textId="77777777" w:rsidR="00944C3D" w:rsidRDefault="00944C3D" w:rsidP="00944C3D">
      <w:pPr>
        <w:rPr>
          <w:rFonts w:ascii="Arial" w:hAnsi="Arial"/>
          <w:b/>
        </w:rPr>
      </w:pPr>
    </w:p>
    <w:p w14:paraId="08315920" w14:textId="77777777" w:rsidR="00944C3D" w:rsidRDefault="00944C3D" w:rsidP="00944C3D">
      <w:pPr>
        <w:rPr>
          <w:rFonts w:ascii="Arial" w:hAnsi="Arial"/>
          <w:b/>
        </w:rPr>
      </w:pPr>
    </w:p>
    <w:p w14:paraId="6834E4E2" w14:textId="77777777" w:rsidR="00944C3D" w:rsidRDefault="00944C3D" w:rsidP="00944C3D">
      <w:pPr>
        <w:rPr>
          <w:rFonts w:ascii="Arial" w:hAnsi="Arial"/>
          <w:b/>
        </w:rPr>
      </w:pPr>
    </w:p>
    <w:p w14:paraId="503D9E26" w14:textId="77777777" w:rsidR="00944C3D" w:rsidRDefault="00944C3D" w:rsidP="00944C3D">
      <w:pPr>
        <w:rPr>
          <w:rFonts w:ascii="Arial" w:hAnsi="Arial"/>
          <w:b/>
        </w:rPr>
      </w:pPr>
    </w:p>
    <w:p w14:paraId="66E8EEC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4AE6D047" w14:textId="77777777" w:rsidTr="00503750">
        <w:tc>
          <w:tcPr>
            <w:tcW w:w="2622" w:type="dxa"/>
            <w:vAlign w:val="center"/>
          </w:tcPr>
          <w:p w14:paraId="111DDD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1C860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F2DF4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0FB01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870E8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E8D2B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8CA3F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200D8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58CF0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57D6C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3D11D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4BB415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D67A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B23E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CAC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B4A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425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FAF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CB453A2" w14:textId="77777777" w:rsidTr="00503750">
        <w:tc>
          <w:tcPr>
            <w:tcW w:w="2622" w:type="dxa"/>
            <w:vAlign w:val="center"/>
          </w:tcPr>
          <w:p w14:paraId="5EC6D3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CAB57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453D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A7E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752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A2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9BD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E23301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CF934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F4F0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7A2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D6D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B3A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6ED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2898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F7CB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B367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402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FDC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8AD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5DD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2F5DF7" w14:textId="77777777" w:rsidTr="00503750">
        <w:tc>
          <w:tcPr>
            <w:tcW w:w="2622" w:type="dxa"/>
            <w:vAlign w:val="center"/>
          </w:tcPr>
          <w:p w14:paraId="0E5F5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AE4AE9A" w14:textId="079689C3" w:rsidR="00944C3D" w:rsidRPr="008C56AB" w:rsidRDefault="00385FA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58457</w:t>
            </w:r>
          </w:p>
        </w:tc>
        <w:tc>
          <w:tcPr>
            <w:tcW w:w="1275" w:type="dxa"/>
            <w:vAlign w:val="center"/>
          </w:tcPr>
          <w:p w14:paraId="320B56F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813EF8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FD84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2BC4F3" w14:textId="138CD1DD" w:rsidR="00944C3D" w:rsidRPr="008C56AB" w:rsidRDefault="00385FA8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124072</w:t>
            </w:r>
          </w:p>
        </w:tc>
      </w:tr>
      <w:tr w:rsidR="0099716A" w:rsidRPr="00050529" w14:paraId="16878B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34B5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72BA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A2A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E3D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7EF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5A2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154B98" w14:textId="77777777" w:rsidTr="00503750">
        <w:tc>
          <w:tcPr>
            <w:tcW w:w="2622" w:type="dxa"/>
            <w:vAlign w:val="center"/>
          </w:tcPr>
          <w:p w14:paraId="69075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9C20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EFB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8C6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634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960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C1965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801CA7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9F9D0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B26B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FC519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6FF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CA2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80E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19A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78AE2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B09B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53A4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8AE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D25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951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A769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2C6A5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328D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C5FC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0CC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34C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B0F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EE1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1CE22BB" w14:textId="77777777" w:rsidTr="00503750">
        <w:tc>
          <w:tcPr>
            <w:tcW w:w="2622" w:type="dxa"/>
            <w:vAlign w:val="center"/>
          </w:tcPr>
          <w:p w14:paraId="18F928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995C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0C7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7E1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3EB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7E27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A49AE16" w14:textId="77777777" w:rsidTr="00503750">
        <w:tc>
          <w:tcPr>
            <w:tcW w:w="2622" w:type="dxa"/>
            <w:vAlign w:val="center"/>
          </w:tcPr>
          <w:p w14:paraId="0C1761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7FB0E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56BD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9BF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02D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32F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BE8174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7A87E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604F06F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68897B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30DC3C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7DCFB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95E1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1D0D6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BF0E4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A48979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392BAB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F11D5E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B13FB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ECB2C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C927E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55C35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8B113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1D215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329C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DAE46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0488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929A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A304CF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356F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FC27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683F4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6356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0591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0AE78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1A40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0A88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52784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E3DB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323C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C3E0F7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7817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7397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88899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1DCA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343D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41F91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4C28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0156E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26FB3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5131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C4E7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2E892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7A0A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EE603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BEE63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60E71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BF0A1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2673A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8E41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4D69798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10CB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3B5A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591537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0FF3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65A0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6D7A6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6C74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07FFC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AECFB2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72E2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AE7D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1868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C26D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614AF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485C42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2CC47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FBFB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0F925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D7A585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9B9C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CA22F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2ACBB7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E0162C9" w14:textId="77777777" w:rsidTr="00503750">
        <w:tc>
          <w:tcPr>
            <w:tcW w:w="2835" w:type="dxa"/>
            <w:vAlign w:val="center"/>
          </w:tcPr>
          <w:p w14:paraId="179FCA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818F8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0F1C6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65214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5E29A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14E25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D92A8B1" w14:textId="77777777" w:rsidTr="00503750">
        <w:tc>
          <w:tcPr>
            <w:tcW w:w="2835" w:type="dxa"/>
            <w:vAlign w:val="center"/>
          </w:tcPr>
          <w:p w14:paraId="263797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DB08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FB4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9D2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BA8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5BA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477C0" w14:textId="77777777" w:rsidTr="00503750">
        <w:tc>
          <w:tcPr>
            <w:tcW w:w="2835" w:type="dxa"/>
            <w:vAlign w:val="center"/>
          </w:tcPr>
          <w:p w14:paraId="4E5E4A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26FD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B3F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178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668D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512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DFF7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102F1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8E9DD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E729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30C5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18BF0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65E1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1AA53FA" w14:textId="77777777" w:rsidTr="00503750">
        <w:tc>
          <w:tcPr>
            <w:tcW w:w="2835" w:type="dxa"/>
            <w:vAlign w:val="center"/>
          </w:tcPr>
          <w:p w14:paraId="7C8F06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5FED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792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53E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F60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56C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5E2F22" w14:textId="77777777" w:rsidTr="00503750">
        <w:tc>
          <w:tcPr>
            <w:tcW w:w="2835" w:type="dxa"/>
            <w:vAlign w:val="center"/>
          </w:tcPr>
          <w:p w14:paraId="7E6449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86D4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9C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EC1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9D6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733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19F1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642FF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35C03C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0A053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770F0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889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09580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7ABB5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7C1EE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5E10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0B3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DC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21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375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71F96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379EDD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A149E84" w14:textId="77777777" w:rsidTr="00503750">
        <w:tc>
          <w:tcPr>
            <w:tcW w:w="2552" w:type="dxa"/>
            <w:shd w:val="clear" w:color="auto" w:fill="auto"/>
            <w:vAlign w:val="center"/>
          </w:tcPr>
          <w:p w14:paraId="57A609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17C851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AE273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C7B67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54D85D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1600CAC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411E8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E1BBDF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9534B8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B85469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2F30DA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02535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CD2FB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4F8CFE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4C52C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310FDF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DEC3D8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34419E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6A1AE8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B0E51F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3B0FF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84F73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A181D78" w14:textId="77777777" w:rsidTr="00503750">
        <w:tc>
          <w:tcPr>
            <w:tcW w:w="4395" w:type="dxa"/>
            <w:vMerge/>
          </w:tcPr>
          <w:p w14:paraId="4F6C06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E4790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A701D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F12A5B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A2F6D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8999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87E446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17050C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96D35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DB4D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E63AF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BD4F3F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CD877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776F232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9361B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F0481B8" w14:textId="77777777" w:rsidTr="00503750">
        <w:tc>
          <w:tcPr>
            <w:tcW w:w="4395" w:type="dxa"/>
            <w:vAlign w:val="center"/>
          </w:tcPr>
          <w:p w14:paraId="23A128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8988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618A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B5A83F2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AF15B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84DD1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6EA26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07A33E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84AC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EC9B0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8FFA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7A10C8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B26D0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B13206C" w14:textId="5020253A" w:rsidR="00944C3D" w:rsidRPr="008C56AB" w:rsidRDefault="00385FA8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49368</w:t>
            </w:r>
          </w:p>
        </w:tc>
        <w:tc>
          <w:tcPr>
            <w:tcW w:w="2835" w:type="dxa"/>
            <w:vAlign w:val="center"/>
          </w:tcPr>
          <w:p w14:paraId="07CFBD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86A6C2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5C447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9CACB0E" w14:textId="77777777" w:rsidTr="00503750">
        <w:tc>
          <w:tcPr>
            <w:tcW w:w="4395" w:type="dxa"/>
            <w:vAlign w:val="center"/>
          </w:tcPr>
          <w:p w14:paraId="0607F93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AF0436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E5624B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43D1A2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3DCC4C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77702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9E55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B89CFA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72187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C4A2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3D84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CF0E92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0F127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E953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64B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B89C9D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12D0A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7E79E3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AD89B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19BFEE0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011F1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B6DDA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5937D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1A46F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228C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63289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E4B6389" w14:textId="77777777" w:rsidTr="00503750">
        <w:tc>
          <w:tcPr>
            <w:tcW w:w="1843" w:type="dxa"/>
            <w:vAlign w:val="center"/>
          </w:tcPr>
          <w:p w14:paraId="0118CA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F2BB8A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58EC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D65FD8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CBB9A4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41B64A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9F104A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0119827" w14:textId="77777777" w:rsidTr="00503750">
        <w:tc>
          <w:tcPr>
            <w:tcW w:w="1843" w:type="dxa"/>
            <w:vAlign w:val="center"/>
          </w:tcPr>
          <w:p w14:paraId="3D3670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C92A0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26E6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F5408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5C926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CCF8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60A1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0C8085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E06AF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18FC5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8601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E6C8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EA0EB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71C0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F4A7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590E81" w14:textId="77777777" w:rsidTr="00503750">
        <w:tc>
          <w:tcPr>
            <w:tcW w:w="1843" w:type="dxa"/>
            <w:vAlign w:val="center"/>
          </w:tcPr>
          <w:p w14:paraId="54F5DD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72F4D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C80C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8469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FCC84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FBC5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D9748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AA6C2A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C8E371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6E356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7E1A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BC2E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45B4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2A2E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4D61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752B8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A047A6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8D9620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930D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7B8D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F4FD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BA8B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8787E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1434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35F87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3FAB967" w14:textId="77777777" w:rsidTr="00503750">
        <w:trPr>
          <w:trHeight w:val="664"/>
        </w:trPr>
        <w:tc>
          <w:tcPr>
            <w:tcW w:w="3372" w:type="dxa"/>
          </w:tcPr>
          <w:p w14:paraId="5B89AD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BCCDB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D1043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9AB5F4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A782D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952D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92A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62FB0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E72421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05E4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FFC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34AF4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D4415E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8081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0B3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D1158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C35B2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3185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DB5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EE46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E349B7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33CE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179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EC835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90B6CC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5A1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6D4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773C1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C49A4B0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59466BC" w14:textId="77777777" w:rsidTr="00503750">
        <w:tc>
          <w:tcPr>
            <w:tcW w:w="2835" w:type="dxa"/>
            <w:vAlign w:val="center"/>
          </w:tcPr>
          <w:p w14:paraId="203FB5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71D07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FA730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C0696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3C41C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453D8B0" w14:textId="77777777" w:rsidTr="00503750">
        <w:tc>
          <w:tcPr>
            <w:tcW w:w="2835" w:type="dxa"/>
          </w:tcPr>
          <w:p w14:paraId="69361E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C364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AD74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5A93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E73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9358A3" w14:textId="77777777" w:rsidTr="00503750">
        <w:tc>
          <w:tcPr>
            <w:tcW w:w="2835" w:type="dxa"/>
          </w:tcPr>
          <w:p w14:paraId="1FAC84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86A7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900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009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E0F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7DB50D" w14:textId="77777777" w:rsidTr="00503750">
        <w:tc>
          <w:tcPr>
            <w:tcW w:w="2835" w:type="dxa"/>
          </w:tcPr>
          <w:p w14:paraId="15BC17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BE0F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AD6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8E4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0CC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C79FA4" w14:textId="77777777" w:rsidTr="00503750">
        <w:tc>
          <w:tcPr>
            <w:tcW w:w="2835" w:type="dxa"/>
            <w:vAlign w:val="center"/>
          </w:tcPr>
          <w:p w14:paraId="4F979F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6D35F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0FB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430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C6E9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D0738C" w14:textId="77777777" w:rsidTr="00503750">
        <w:tc>
          <w:tcPr>
            <w:tcW w:w="2835" w:type="dxa"/>
            <w:vAlign w:val="center"/>
          </w:tcPr>
          <w:p w14:paraId="2D442A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B1C5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F17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ADB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179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561454" w14:textId="77777777" w:rsidTr="00503750">
        <w:tc>
          <w:tcPr>
            <w:tcW w:w="2835" w:type="dxa"/>
          </w:tcPr>
          <w:p w14:paraId="73EDA6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F132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F2AF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529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0FC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61CDF1" w14:textId="77777777" w:rsidTr="00503750">
        <w:tc>
          <w:tcPr>
            <w:tcW w:w="2835" w:type="dxa"/>
          </w:tcPr>
          <w:p w14:paraId="5D5692D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D4CF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017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86C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B61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76CFC6" w14:textId="77777777" w:rsidTr="00503750">
        <w:tc>
          <w:tcPr>
            <w:tcW w:w="2835" w:type="dxa"/>
          </w:tcPr>
          <w:p w14:paraId="782679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7226D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CD91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556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69A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0DBEC3" w14:textId="77777777" w:rsidR="00944C3D" w:rsidRDefault="00944C3D" w:rsidP="00944C3D">
      <w:pPr>
        <w:rPr>
          <w:rFonts w:ascii="Arial" w:hAnsi="Arial"/>
          <w:b/>
        </w:rPr>
      </w:pPr>
    </w:p>
    <w:p w14:paraId="6A5C24E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B80EA3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C0027C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D03CFA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642B8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89B97E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41F2F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CB734B2" w14:textId="77777777" w:rsidTr="00503750">
        <w:trPr>
          <w:trHeight w:val="443"/>
        </w:trPr>
        <w:tc>
          <w:tcPr>
            <w:tcW w:w="2560" w:type="dxa"/>
          </w:tcPr>
          <w:p w14:paraId="5BA6B3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54C7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138E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E459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FB3B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E31F7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B6D57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CB8E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ED1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F3B94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A9F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D0B867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13B57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C8B1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4DE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76AA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A81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0D340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D3F26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AA68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2124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22AC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F56B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91B1BB" w14:textId="77777777" w:rsidR="00944C3D" w:rsidRDefault="00944C3D" w:rsidP="00944C3D">
      <w:pPr>
        <w:rPr>
          <w:rFonts w:ascii="Arial" w:hAnsi="Arial"/>
          <w:b/>
        </w:rPr>
      </w:pPr>
    </w:p>
    <w:p w14:paraId="3D5C2DD2" w14:textId="77777777" w:rsidR="00944C3D" w:rsidRDefault="00944C3D" w:rsidP="00944C3D">
      <w:pPr>
        <w:rPr>
          <w:rFonts w:ascii="Arial" w:hAnsi="Arial"/>
          <w:b/>
        </w:rPr>
      </w:pPr>
    </w:p>
    <w:p w14:paraId="1456B7C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DD5ACCD" w14:textId="77777777" w:rsidR="00944C3D" w:rsidRDefault="00944C3D" w:rsidP="00944C3D">
      <w:pPr>
        <w:rPr>
          <w:rFonts w:ascii="Arial" w:hAnsi="Arial"/>
          <w:b/>
        </w:rPr>
      </w:pPr>
    </w:p>
    <w:p w14:paraId="69532E4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82C689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7244D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6BE790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434C9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C1D907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AB48E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BBCF0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A5078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7282B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53CC0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6B5F9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E2487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08BC7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60CD4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54443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6ECC9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32D5E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844F36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7F722A6" w14:textId="77777777" w:rsidTr="00503750">
        <w:trPr>
          <w:trHeight w:val="677"/>
        </w:trPr>
        <w:tc>
          <w:tcPr>
            <w:tcW w:w="3358" w:type="dxa"/>
          </w:tcPr>
          <w:p w14:paraId="283BAE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149618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D28F9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EC036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F8FA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0B54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5B0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4A555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4A9A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313E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2DD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F8B1A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EB848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EB73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F32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CA26A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5C3B4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FE1F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DD2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E0D6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339E21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EA22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2F1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889D7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C975B0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58AC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114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0D055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C93B0A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1605C5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8ECD7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11EB0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2D3CF48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8C341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5C071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4CA89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2C3D3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DA5EB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67E8BEB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4EBCE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554EF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CA70D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56CF7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162551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66F7B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1B2F55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D3945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9227D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B24E6B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409F98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97AA0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065D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0215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DB15A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DB5F3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8459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FBA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8779B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CDAA9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BB48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8F7F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3BD84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754BAB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8CE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BBD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29392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CE4157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5179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DA6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82C5C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AEAC5C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767668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BB327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2F11F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7446F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03409F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4D43A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CE1B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BA8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FAE00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6FA1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0965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C19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EF04C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570AA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E3F7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A32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C4DAE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996A95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3EC7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E4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7EFB4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E0DC8A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1D84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278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27ABB9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97C7AA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B50459" w14:textId="77777777" w:rsidTr="00503750">
        <w:tc>
          <w:tcPr>
            <w:tcW w:w="3686" w:type="dxa"/>
            <w:vAlign w:val="center"/>
          </w:tcPr>
          <w:p w14:paraId="077A6C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E95D35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4D8AE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B53663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67482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ECBD7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D0BDE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EBA23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985AB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80DF4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A64CB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B5778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5BBB0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5E2E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2EAD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770DE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5B73F0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1F99FD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25DDD6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032A2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A17B57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27613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6CEA9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14BF5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7B0A2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A99FD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097A0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F28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8834E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41DD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2EC9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027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F33F0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76380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B5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B9B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AE06B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9C4DB7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0250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9FB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E549B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3745112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FAF9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522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4AD2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81B3E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5DEA7F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0D2100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9DD7CE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0E68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F0A0E5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BEE2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6F77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C572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D5D6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99D9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32A52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C2A1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0C5F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097BE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FF74C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D443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220A0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E345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3F5D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F33EF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E7F12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B1A74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C370FC" w14:textId="77777777" w:rsidR="00944C3D" w:rsidRDefault="00944C3D" w:rsidP="00944C3D">
      <w:pPr>
        <w:rPr>
          <w:sz w:val="22"/>
          <w:szCs w:val="22"/>
        </w:rPr>
      </w:pPr>
    </w:p>
    <w:p w14:paraId="1AD23290" w14:textId="77777777" w:rsidR="00944C3D" w:rsidRDefault="00944C3D" w:rsidP="00944C3D">
      <w:pPr>
        <w:rPr>
          <w:sz w:val="22"/>
          <w:szCs w:val="22"/>
        </w:rPr>
      </w:pPr>
    </w:p>
    <w:p w14:paraId="0CEA8EF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D7A51C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89EEDF1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41B23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2ABD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2AA2F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ECAAF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166882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366EC4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E82CB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ABF8BE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492147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582810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A9CF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3DF3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618A9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271CB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E84D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2D0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367F2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50FB41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67D2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777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DAEE8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CB84AC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5190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3B1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68D53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CFDD7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1426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745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9A640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C8EDB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D541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31B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30A4A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1FBD7C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591B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31E6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2A451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AA08D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59EEF2F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32290B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016067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80291C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567127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4AC38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83BE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D7ED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B66FA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3C6AD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EDAE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504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C6C63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E6A14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8C5F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8BF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01B36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0AE257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3E0DE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BA9C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3E14E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4B787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C593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61705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9DBE4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B57BE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15E0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54C1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19AD3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B99BFB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45B9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DF7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1766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BCAF4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19C203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D8BA7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A6DAE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929C41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25461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3AA43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6BA987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F78CA5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F6C6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3BD26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F0305F1" w14:textId="77777777" w:rsidR="00944C3D" w:rsidRPr="003607F0" w:rsidRDefault="00944C3D" w:rsidP="00944C3D"/>
    <w:p w14:paraId="7207D08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2D580B" w14:textId="77777777" w:rsidR="0038481B" w:rsidRDefault="0038481B">
      <w:r>
        <w:separator/>
      </w:r>
    </w:p>
  </w:endnote>
  <w:endnote w:type="continuationSeparator" w:id="0">
    <w:p w14:paraId="55AA0EC8" w14:textId="77777777" w:rsidR="0038481B" w:rsidRDefault="003848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52B86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0C37193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7C9214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FD0B91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D08E7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5D0B5A83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FD75C7" w14:textId="77777777" w:rsidR="0038481B" w:rsidRDefault="0038481B">
      <w:r>
        <w:separator/>
      </w:r>
    </w:p>
  </w:footnote>
  <w:footnote w:type="continuationSeparator" w:id="0">
    <w:p w14:paraId="171419B8" w14:textId="77777777" w:rsidR="0038481B" w:rsidRDefault="003848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1294409">
    <w:abstractNumId w:val="13"/>
  </w:num>
  <w:num w:numId="2" w16cid:durableId="1860729186">
    <w:abstractNumId w:val="17"/>
  </w:num>
  <w:num w:numId="3" w16cid:durableId="1705444012">
    <w:abstractNumId w:val="8"/>
  </w:num>
  <w:num w:numId="4" w16cid:durableId="176232684">
    <w:abstractNumId w:val="7"/>
  </w:num>
  <w:num w:numId="5" w16cid:durableId="169391817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8024818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07452701">
    <w:abstractNumId w:val="20"/>
  </w:num>
  <w:num w:numId="8" w16cid:durableId="756288775">
    <w:abstractNumId w:val="10"/>
  </w:num>
  <w:num w:numId="9" w16cid:durableId="275257413">
    <w:abstractNumId w:val="0"/>
  </w:num>
  <w:num w:numId="10" w16cid:durableId="2001612683">
    <w:abstractNumId w:val="19"/>
  </w:num>
  <w:num w:numId="11" w16cid:durableId="742921132">
    <w:abstractNumId w:val="6"/>
  </w:num>
  <w:num w:numId="12" w16cid:durableId="1911036262">
    <w:abstractNumId w:val="9"/>
  </w:num>
  <w:num w:numId="13" w16cid:durableId="1438981588">
    <w:abstractNumId w:val="12"/>
  </w:num>
  <w:num w:numId="14" w16cid:durableId="1189368176">
    <w:abstractNumId w:val="15"/>
  </w:num>
  <w:num w:numId="15" w16cid:durableId="902300024">
    <w:abstractNumId w:val="14"/>
  </w:num>
  <w:num w:numId="16" w16cid:durableId="359203119">
    <w:abstractNumId w:val="2"/>
  </w:num>
  <w:num w:numId="17" w16cid:durableId="537669638">
    <w:abstractNumId w:val="4"/>
  </w:num>
  <w:num w:numId="18" w16cid:durableId="1170756536">
    <w:abstractNumId w:val="11"/>
  </w:num>
  <w:num w:numId="19" w16cid:durableId="983967828">
    <w:abstractNumId w:val="5"/>
  </w:num>
  <w:num w:numId="20" w16cid:durableId="33117922">
    <w:abstractNumId w:val="18"/>
  </w:num>
  <w:num w:numId="21" w16cid:durableId="18852121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6C2"/>
    <w:rsid w:val="00337128"/>
    <w:rsid w:val="00337BB7"/>
    <w:rsid w:val="00354A2E"/>
    <w:rsid w:val="00360416"/>
    <w:rsid w:val="003607F0"/>
    <w:rsid w:val="003607F8"/>
    <w:rsid w:val="003713F3"/>
    <w:rsid w:val="0038481B"/>
    <w:rsid w:val="00385FA8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6C37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0778"/>
    <w:rsid w:val="00917B6D"/>
    <w:rsid w:val="00924809"/>
    <w:rsid w:val="009265BB"/>
    <w:rsid w:val="00931D45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573739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81D9FC-99BC-4847-8D8D-DEEE7C9B9E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5277</Words>
  <Characters>30084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2023-03-21T08:20:00Z</dcterms:created>
  <dcterms:modified xsi:type="dcterms:W3CDTF">2023-03-21T08:20:00Z</dcterms:modified>
</cp:coreProperties>
</file>