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0036118796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0036118796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2021559793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2021559793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Pádivého 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Pádivého 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1400D3" w:rsidRPr="001400D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10/683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1400D3" w:rsidRPr="001400D3">
                                <w:rPr>
                                  <w:rFonts w:ascii="Arial" w:hAnsi="Arial" w:cs="Arial"/>
                                  <w:noProof/>
                                </w:rPr>
                                <w:t>10/683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400D3" w:rsidRPr="008F11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400D3" w:rsidRPr="008F115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400D3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1400D3">
        <w:rPr>
          <w:rFonts w:ascii="Arial" w:hAnsi="Arial"/>
          <w:sz w:val="22"/>
          <w:szCs w:val="22"/>
        </w:rPr>
        <w:t>Pádivého 10 /683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3212"/>
        <w:gridCol w:w="2800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1400D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Michal Pikna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1400D3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90"/>
        <w:gridCol w:w="1195"/>
        <w:gridCol w:w="1170"/>
        <w:gridCol w:w="1165"/>
        <w:gridCol w:w="1537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112098.76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15939.03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2343.66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125694.13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112098.76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15939.03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2343.66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125694.13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  <w:lang w:eastAsia="sk-SK"/>
              </w:rPr>
              <w:t>-467.22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-467.22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40017.89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400D3" w:rsidRPr="008F11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3D1F" w:rsidRDefault="00BC3D1F">
      <w:r>
        <w:separator/>
      </w:r>
    </w:p>
  </w:endnote>
  <w:endnote w:type="continuationSeparator" w:id="0">
    <w:p w:rsidR="00BC3D1F" w:rsidRDefault="00BC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3D1F" w:rsidRDefault="00BC3D1F">
      <w:r>
        <w:separator/>
      </w:r>
    </w:p>
  </w:footnote>
  <w:footnote w:type="continuationSeparator" w:id="0">
    <w:p w:rsidR="00BC3D1F" w:rsidRDefault="00BC3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076453">
    <w:abstractNumId w:val="13"/>
  </w:num>
  <w:num w:numId="2" w16cid:durableId="1467047074">
    <w:abstractNumId w:val="17"/>
  </w:num>
  <w:num w:numId="3" w16cid:durableId="1903514375">
    <w:abstractNumId w:val="8"/>
  </w:num>
  <w:num w:numId="4" w16cid:durableId="1449469389">
    <w:abstractNumId w:val="7"/>
  </w:num>
  <w:num w:numId="5" w16cid:durableId="18593436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3366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442865">
    <w:abstractNumId w:val="20"/>
  </w:num>
  <w:num w:numId="8" w16cid:durableId="1409115473">
    <w:abstractNumId w:val="10"/>
  </w:num>
  <w:num w:numId="9" w16cid:durableId="1825051340">
    <w:abstractNumId w:val="0"/>
  </w:num>
  <w:num w:numId="10" w16cid:durableId="452947965">
    <w:abstractNumId w:val="19"/>
  </w:num>
  <w:num w:numId="11" w16cid:durableId="1689869802">
    <w:abstractNumId w:val="6"/>
  </w:num>
  <w:num w:numId="12" w16cid:durableId="1787238211">
    <w:abstractNumId w:val="9"/>
  </w:num>
  <w:num w:numId="13" w16cid:durableId="1789355655">
    <w:abstractNumId w:val="12"/>
  </w:num>
  <w:num w:numId="14" w16cid:durableId="1300108811">
    <w:abstractNumId w:val="15"/>
  </w:num>
  <w:num w:numId="15" w16cid:durableId="1244072772">
    <w:abstractNumId w:val="14"/>
  </w:num>
  <w:num w:numId="16" w16cid:durableId="806707824">
    <w:abstractNumId w:val="2"/>
  </w:num>
  <w:num w:numId="17" w16cid:durableId="991064947">
    <w:abstractNumId w:val="4"/>
  </w:num>
  <w:num w:numId="18" w16cid:durableId="509149884">
    <w:abstractNumId w:val="11"/>
  </w:num>
  <w:num w:numId="19" w16cid:durableId="1694067629">
    <w:abstractNumId w:val="5"/>
  </w:num>
  <w:num w:numId="20" w16cid:durableId="1604190402">
    <w:abstractNumId w:val="18"/>
  </w:num>
  <w:num w:numId="21" w16cid:durableId="51052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0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399422.doc"/>
    <w:docVar w:name="arg5" w:val="1"/>
  </w:docVars>
  <w:rsids>
    <w:rsidRoot w:val="001400D3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00D3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C3D1F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08B29"/>
  <w15:docId w15:val="{EFBFD525-8896-4199-BF70-92AF260B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5342</Words>
  <Characters>30450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2023-03-21T09:31:00Z</dcterms:created>
  <dcterms:modified xsi:type="dcterms:W3CDTF">2023-03-21T09:33:00Z</dcterms:modified>
</cp:coreProperties>
</file>