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D67EB6" w:rsidRPr="00D67EB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D67EB6" w:rsidRPr="00D67EB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67EB6" w:rsidRPr="0004240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67EB6" w:rsidRPr="0004240E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D67EB6" w:rsidRPr="00D67EB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D67EB6" w:rsidRPr="00D67EB6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D67EB6" w:rsidRPr="00D67EB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D67EB6" w:rsidRPr="00D67EB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D67EB6" w:rsidRPr="00D67EB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D67EB6" w:rsidRPr="00D67EB6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D67EB6" w:rsidRPr="00D67EB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D67EB6" w:rsidRPr="00D67EB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D67EB6" w:rsidRPr="00D67EB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D67EB6" w:rsidRPr="00D67EB6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D67EB6" w:rsidRPr="00D67EB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D67EB6" w:rsidRPr="00D67EB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67EB6" w:rsidRPr="0004240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36116548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67EB6" w:rsidRPr="0004240E">
                              <w:rPr>
                                <w:rFonts w:ascii="Arial" w:hAnsi="Arial" w:cs="Arial"/>
                                <w:noProof/>
                              </w:rPr>
                              <w:t>36116548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67EB6" w:rsidRPr="0004240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2021549046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67EB6" w:rsidRPr="0004240E">
                              <w:rPr>
                                <w:rFonts w:ascii="Arial" w:hAnsi="Arial" w:cs="Arial"/>
                                <w:noProof/>
                              </w:rPr>
                              <w:t>2021549046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67EB6" w:rsidRPr="0004240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 č.657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67EB6" w:rsidRPr="0004240E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 č.657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67EB6" w:rsidRPr="0004240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Žilinská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67EB6" w:rsidRPr="0004240E">
                              <w:rPr>
                                <w:rFonts w:ascii="Arial" w:hAnsi="Arial" w:cs="Arial"/>
                                <w:noProof/>
                              </w:rPr>
                              <w:t>Žilinská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D67EB6" w:rsidRPr="00D67EB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7/657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D67EB6" w:rsidRPr="00D67EB6">
                                <w:rPr>
                                  <w:rFonts w:ascii="Arial" w:hAnsi="Arial" w:cs="Arial"/>
                                  <w:noProof/>
                                </w:rPr>
                                <w:t>7/657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67EB6" w:rsidRPr="0004240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67EB6" w:rsidRPr="0004240E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67EB6" w:rsidRPr="0004240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67EB6" w:rsidRPr="0004240E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67EB6" w:rsidRPr="0004240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67EB6" w:rsidRPr="0004240E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67EB6" w:rsidRPr="0004240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67EB6" w:rsidRPr="0004240E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67EB6">
              <w:rPr>
                <w:rFonts w:ascii="Arial" w:hAnsi="Arial"/>
                <w:lang w:eastAsia="sk-SK"/>
              </w:rPr>
              <w:t>21.3.2023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D67EB6">
        <w:rPr>
          <w:rFonts w:ascii="Arial" w:hAnsi="Arial"/>
          <w:sz w:val="22"/>
          <w:szCs w:val="22"/>
        </w:rPr>
        <w:t>Žilinská 7 ,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D67EB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Jozef Kotlaba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D67EB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D67EB6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30.11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30.11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15817.40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21954.01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22249.26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15522.15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15817.40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21954.01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22249.26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15522.15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3"/>
        <w:gridCol w:w="1727"/>
        <w:gridCol w:w="1607"/>
        <w:gridCol w:w="1568"/>
        <w:gridCol w:w="1829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4836.34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128.00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4964.34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  <w:lang w:eastAsia="sk-SK"/>
              </w:rPr>
              <w:t>139.02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139.02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41386.40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D67EB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:rsidR="00944C3D" w:rsidRPr="00E05001" w:rsidRDefault="00D67EB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50513,86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36D05" w:rsidRDefault="00A36D05">
      <w:r>
        <w:separator/>
      </w:r>
    </w:p>
  </w:endnote>
  <w:endnote w:type="continuationSeparator" w:id="0">
    <w:p w:rsidR="00A36D05" w:rsidRDefault="00A3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36D05" w:rsidRDefault="00A36D05">
      <w:r>
        <w:separator/>
      </w:r>
    </w:p>
  </w:footnote>
  <w:footnote w:type="continuationSeparator" w:id="0">
    <w:p w:rsidR="00A36D05" w:rsidRDefault="00A36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446585">
    <w:abstractNumId w:val="13"/>
  </w:num>
  <w:num w:numId="2" w16cid:durableId="965501591">
    <w:abstractNumId w:val="17"/>
  </w:num>
  <w:num w:numId="3" w16cid:durableId="1649631885">
    <w:abstractNumId w:val="8"/>
  </w:num>
  <w:num w:numId="4" w16cid:durableId="1805610592">
    <w:abstractNumId w:val="7"/>
  </w:num>
  <w:num w:numId="5" w16cid:durableId="74353387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158689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7133758">
    <w:abstractNumId w:val="20"/>
  </w:num>
  <w:num w:numId="8" w16cid:durableId="234247831">
    <w:abstractNumId w:val="10"/>
  </w:num>
  <w:num w:numId="9" w16cid:durableId="723257946">
    <w:abstractNumId w:val="0"/>
  </w:num>
  <w:num w:numId="10" w16cid:durableId="986325098">
    <w:abstractNumId w:val="19"/>
  </w:num>
  <w:num w:numId="11" w16cid:durableId="954865049">
    <w:abstractNumId w:val="6"/>
  </w:num>
  <w:num w:numId="12" w16cid:durableId="2045910583">
    <w:abstractNumId w:val="9"/>
  </w:num>
  <w:num w:numId="13" w16cid:durableId="1968536799">
    <w:abstractNumId w:val="12"/>
  </w:num>
  <w:num w:numId="14" w16cid:durableId="1475830143">
    <w:abstractNumId w:val="15"/>
  </w:num>
  <w:num w:numId="15" w16cid:durableId="1254968968">
    <w:abstractNumId w:val="14"/>
  </w:num>
  <w:num w:numId="16" w16cid:durableId="812254627">
    <w:abstractNumId w:val="2"/>
  </w:num>
  <w:num w:numId="17" w16cid:durableId="1168835179">
    <w:abstractNumId w:val="4"/>
  </w:num>
  <w:num w:numId="18" w16cid:durableId="1026179561">
    <w:abstractNumId w:val="11"/>
  </w:num>
  <w:num w:numId="19" w16cid:durableId="1251041749">
    <w:abstractNumId w:val="5"/>
  </w:num>
  <w:num w:numId="20" w16cid:durableId="1172839601">
    <w:abstractNumId w:val="18"/>
  </w:num>
  <w:num w:numId="21" w16cid:durableId="2060125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9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9898406.doc"/>
    <w:docVar w:name="arg5" w:val="3"/>
  </w:docVars>
  <w:rsids>
    <w:rsidRoot w:val="00D67EB6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36D05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67EB6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09619"/>
  <w15:docId w15:val="{EB160CCE-12BA-4988-A07E-F7E2AFE18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</Pages>
  <Words>5344</Words>
  <Characters>30467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2023-03-21T08:43:00Z</dcterms:created>
  <dcterms:modified xsi:type="dcterms:W3CDTF">2023-03-21T08:46:00Z</dcterms:modified>
</cp:coreProperties>
</file>