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C1E97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3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8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8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E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9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4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5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D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6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1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1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39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E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3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5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85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A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3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2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9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CB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AD727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29B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4D5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5DC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EBE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C1E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05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358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2C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C0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789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00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3B6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32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8B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634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5B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F56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A29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992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445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F03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80C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6AB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E9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E92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585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BD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23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24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BC6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A50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014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C8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5DCEE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E03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5F5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9B6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39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02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FB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64B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0B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2D6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8E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814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F49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22C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8F7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390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7B8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67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185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35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048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97D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61E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D5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5F4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869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CD3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104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A8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36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282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F7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465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69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49D31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DD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C2B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F67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661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F77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04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80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2B4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50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0D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1A5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34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C0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05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9F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3B6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C9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F37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28D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9AD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44F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E23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62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1F1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2DF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92D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9D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CCD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2CB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8AC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164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C98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41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D93E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D2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6C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12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27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0B0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F2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F5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12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B0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1F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8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AB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2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63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C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6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15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53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AB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0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51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E9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3D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35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D5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E4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A1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E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837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9D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87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14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55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7005A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1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4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F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82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E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7A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9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0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A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A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9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D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C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9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0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8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BB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BEE2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0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8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B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A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C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6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B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13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F2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5D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10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B9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D3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04D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41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7A0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69B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D5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E58C5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7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1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7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5E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585A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0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9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3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4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A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9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9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9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3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2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A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B442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23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3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6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7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C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C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DC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0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0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C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6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6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4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9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2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2BE8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6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9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9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1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C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9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6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9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4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2A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E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901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8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7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D3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9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A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3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2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3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F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23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9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E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3B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C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B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744B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E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0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7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1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C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E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1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67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468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1B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D45B77" w14:textId="4E7988F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0A62CD">
              <w:rPr>
                <w:rFonts w:ascii="Arial" w:hAnsi="Arial"/>
                <w:lang w:eastAsia="sk-SK"/>
              </w:rPr>
              <w:t>2</w:t>
            </w:r>
            <w:r w:rsidR="001E581E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5D4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E3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0A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68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6C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62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A94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B7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7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5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7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2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F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E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D76D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F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6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0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4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B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3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1D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44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4E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6805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93454B5" wp14:editId="17A2910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80585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7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8B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1D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1D5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C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9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C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9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E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2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8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6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0C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B2D92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E83C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29BA0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FC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2A18065" wp14:editId="18C782E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BAC59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8F59416" wp14:editId="403EE45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BEB8A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CB8B7E" wp14:editId="66B3341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4B8EF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3E255F6" wp14:editId="1D087EA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40958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9EFC706" wp14:editId="2EB322C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7C849C" w14:textId="0D40B215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A62C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1E581E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EFC7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57C849C" w14:textId="0D40B215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A62C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1E581E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949C77E" wp14:editId="0E77042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CACE2" w14:textId="42A05B98" w:rsidR="000B647F" w:rsidRDefault="0099716A" w:rsidP="00944C3D">
                                  <w:r>
                                    <w:t>20</w:t>
                                  </w:r>
                                  <w:r w:rsidR="000A62CD">
                                    <w:t>2</w:t>
                                  </w:r>
                                  <w:r w:rsidR="001E581E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9C77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FCCACE2" w14:textId="42A05B98" w:rsidR="000B647F" w:rsidRDefault="0099716A" w:rsidP="00944C3D">
                            <w:r>
                              <w:t>20</w:t>
                            </w:r>
                            <w:r w:rsidR="000A62CD">
                              <w:t>2</w:t>
                            </w:r>
                            <w:r w:rsidR="001E581E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6E6AAFB" wp14:editId="5A3A00C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FCB67B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25186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25A17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1B177E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E3BADF9" wp14:editId="528E1CB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21E6E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0EFC097" wp14:editId="78BC3838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F814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C5B49A" wp14:editId="26AE665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1755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B97FA42" wp14:editId="60687EB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BF3066" w14:textId="4D7272B6" w:rsidR="000B647F" w:rsidRDefault="0099716A" w:rsidP="00944C3D">
                                  <w:r>
                                    <w:t>20</w:t>
                                  </w:r>
                                  <w:r w:rsidR="001E581E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7FA4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0BF3066" w14:textId="4D7272B6" w:rsidR="000B647F" w:rsidRDefault="0099716A" w:rsidP="00944C3D">
                            <w:r>
                              <w:t>20</w:t>
                            </w:r>
                            <w:r w:rsidR="001E581E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3D2B416" wp14:editId="655375E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6A05A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DDEE473" wp14:editId="7AEEFF3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0A897A" w14:textId="41CAC926" w:rsidR="000B647F" w:rsidRDefault="0099716A" w:rsidP="00944C3D">
                                  <w:r>
                                    <w:t>20</w:t>
                                  </w:r>
                                  <w:r w:rsidR="001E581E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EE47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90A897A" w14:textId="41CAC926" w:rsidR="000B647F" w:rsidRDefault="0099716A" w:rsidP="00944C3D">
                            <w:r>
                              <w:t>20</w:t>
                            </w:r>
                            <w:r w:rsidR="001E581E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DC0FED3" wp14:editId="2FFCC09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BC79E1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52A36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D546EC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DF34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9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418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6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0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B5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51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5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8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3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F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1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4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5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A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F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F7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0E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6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8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F8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8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7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D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4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8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D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85DC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5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C4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68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6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0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F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5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7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0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3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B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36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D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5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9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7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E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C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EF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F226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00D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050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B2B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C44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3D9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0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C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7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43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5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F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5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83C0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9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5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3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A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9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E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5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D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E2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1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4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7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7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A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B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2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C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E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A4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7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DF88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6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B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0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4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0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E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A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A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BE99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1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54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F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6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C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C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D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6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3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C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8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1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4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8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A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5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A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AF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F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79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8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C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8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0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19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F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5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B402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DF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0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C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8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2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6A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1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D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A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B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F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A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3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9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B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7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F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5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3E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A8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7C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69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D8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15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82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6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D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0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2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6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3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0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B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DC0B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F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9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1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A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E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4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C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D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3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4A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F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B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7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B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D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A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3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7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F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84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0C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52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D0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79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11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4A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B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8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714B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5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7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7535D4" wp14:editId="419EB8B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F1E14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C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3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C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F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D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6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6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2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9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8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E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5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D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E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6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A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9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5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E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E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C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4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5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3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4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C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5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D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1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D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1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1B8D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CD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8D9C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B03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9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2229BE" wp14:editId="16A813E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60EF8E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36126357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36126357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8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9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4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8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C7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4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A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F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9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102909" wp14:editId="0C03126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38CF8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2021464379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2021464379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E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6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8E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B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1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0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8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43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6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6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2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A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2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A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4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D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24B9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D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696A4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3C9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E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3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F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1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1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1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C6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A9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1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5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C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6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D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C8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5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0AFD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D2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AC3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0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E4D5C6" wp14:editId="21E9F22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902B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C05BB5">
                                    <w:rPr>
                                      <w:rFonts w:ascii="Arial" w:hAnsi="Arial" w:cs="Arial"/>
                                    </w:rPr>
                                    <w:t xml:space="preserve">Hollého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C05BB5">
                              <w:rPr>
                                <w:rFonts w:ascii="Arial" w:hAnsi="Arial" w:cs="Arial"/>
                              </w:rPr>
                              <w:t xml:space="preserve">Hollého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1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8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7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C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A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C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2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5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A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6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0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A8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4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6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8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D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B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0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5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3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B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31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8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D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6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C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9C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1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4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D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1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83DD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6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A29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F77A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82A6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E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8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B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07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4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0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E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A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0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F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5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01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9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B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4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3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E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1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61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A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F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5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8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4DBC1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17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FBD1A8" wp14:editId="25A6EDC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518585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Hollého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Hollého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9B3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8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5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A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3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8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78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9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1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BE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C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3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9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7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4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0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9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FDAE2A" wp14:editId="120F28D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57224E" w14:textId="77777777" w:rsidR="000B647F" w:rsidRDefault="00C05BB5" w:rsidP="00944C3D">
                                  <w:r>
                                    <w:t>884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C05BB5" w:rsidP="00944C3D">
                            <w:r>
                              <w:t>884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4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2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4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C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6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D0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6490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92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E10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B8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C7A0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6563A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A9DD687" wp14:editId="443BFBD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267BC3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C3A5308" wp14:editId="74903C8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AB0F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0568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7AE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F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4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A6DD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6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8B90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C6E48ED" wp14:editId="0DF0962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DC425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8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65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64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B1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74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33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5E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161DE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29899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1BBFDEC" wp14:editId="04093EB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66679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49F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1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D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F3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5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C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7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7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BD56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E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05E1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9FE8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0A7B8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1B70515" wp14:editId="154AEF5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E161D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54D7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EB92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615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8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0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9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3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B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4E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6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1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C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C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C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01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C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E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0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F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2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9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7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E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6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5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B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2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6B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7D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E341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C3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897AFF" w14:textId="1BD76B0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E581E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405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5CA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937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2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C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96C7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46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CE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E1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21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54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A68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D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FCE5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708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DC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BD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E8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A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221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7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79FE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85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18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17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A2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C2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801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C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931F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13C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AB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A5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B2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6F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D29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8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BEEC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3EB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8B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37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58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1D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1316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2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F93A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714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48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15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E0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39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395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1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D83A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3FE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F9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68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F6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44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009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C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B1BE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D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4B4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3C3E7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E35E46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488169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3D76A2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A106F6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38F7BD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28EDFB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E2A406E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B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B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40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7271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802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4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A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3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7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C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6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F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7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C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1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8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2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5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D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B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1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A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ED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0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33D4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2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E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3D460E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596142C" w14:textId="77777777" w:rsidR="00944C3D" w:rsidRDefault="00944C3D" w:rsidP="00944C3D">
      <w:pPr>
        <w:rPr>
          <w:rFonts w:ascii="Arial" w:hAnsi="Arial"/>
        </w:rPr>
      </w:pPr>
    </w:p>
    <w:p w14:paraId="0990B3C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0F4E94D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4AFEB7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BEA2B3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189EDFF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37C2EE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3212"/>
        <w:gridCol w:w="2800"/>
      </w:tblGrid>
      <w:tr w:rsidR="00944C3D" w:rsidRPr="008D0433" w14:paraId="26DED3D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E1EF5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C3F7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05E9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DAA6B9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D72C437" w14:textId="48179ECC" w:rsidR="00944C3D" w:rsidRPr="008D0433" w:rsidRDefault="001E581E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MUDr.Škorec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6DE404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54DC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4E4BC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DEE87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2D024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13DE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7EEBD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DBCE4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2A531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6EAA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2ABAF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053C5E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8DB70B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580728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B7716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787332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C1F66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416665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6210A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01CAFD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F2564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888C0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145DC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BB81F1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793CB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BFAF86F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61982B5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45521E2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18C83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696F1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7AF26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E7510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A5CCA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4D2E5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9B48F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48AAA2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B1C52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8A0A9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68C0F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C6E88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D3A7E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DC7A5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C4D60D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F8A36F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6C31A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B9677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4C27ED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488022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0C8418F" w14:textId="4D33D3A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1E581E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D87A9D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88AB0D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A8398A9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BAED5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D2F30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65734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1410B3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5845B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1B3F1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F4125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07624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757E3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1B980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48F56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0E3D9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851F8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BB889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1740C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5EA5D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0C57C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9176F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28DC8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45B8AF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6EE69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34919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6563F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65DBD2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D2F14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23F40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F9DBB7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12CCF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F0FAF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7CE13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7BFC1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27CE0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BC138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EB2CD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C88071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984B02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66CE3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0695B6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D01EC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DCB45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A46CD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93DBC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C05A7F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4E429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018FE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E277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FFEC6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23C6E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0A16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E18E5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C2285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3760E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E707F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E92C8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011EB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A835C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C8F92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727DF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C2A27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83111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D7C25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ADAA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DBADA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E5821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F927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70E8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A0FB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A254C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9A760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EAE1B4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858F92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5B849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9FA87D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B3B48E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C67DBE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76BB9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ACF80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8B2F85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491E038" w14:textId="77777777" w:rsidTr="00503750">
        <w:tc>
          <w:tcPr>
            <w:tcW w:w="2302" w:type="dxa"/>
            <w:vAlign w:val="center"/>
          </w:tcPr>
          <w:p w14:paraId="44EEAB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33726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5C02E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8C271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68279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68BA3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61601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539C6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35DF201" w14:textId="77777777" w:rsidTr="00503750">
        <w:tc>
          <w:tcPr>
            <w:tcW w:w="15593" w:type="dxa"/>
            <w:gridSpan w:val="8"/>
            <w:vAlign w:val="center"/>
          </w:tcPr>
          <w:p w14:paraId="1B53A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D01888A" w14:textId="77777777" w:rsidTr="00503750">
        <w:tc>
          <w:tcPr>
            <w:tcW w:w="2302" w:type="dxa"/>
            <w:vAlign w:val="center"/>
          </w:tcPr>
          <w:p w14:paraId="761A18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2282E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970A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39B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24EB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7388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4D1D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847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3542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E00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9220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FF52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D55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920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EDD3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DCC6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A945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A2B72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1FD5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659E2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5152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E395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E2FE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BD8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D028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9FE8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3755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D58BB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00F3B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37CA3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9E78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7F1A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26D6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EF22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11C1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D4E9375" w14:textId="77777777" w:rsidTr="00503750">
        <w:tc>
          <w:tcPr>
            <w:tcW w:w="2302" w:type="dxa"/>
            <w:vAlign w:val="center"/>
          </w:tcPr>
          <w:p w14:paraId="1EEA6C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23F2D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BA88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0F49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9135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B282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4353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8EA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CDFC4B" w14:textId="77777777" w:rsidTr="00503750">
        <w:tc>
          <w:tcPr>
            <w:tcW w:w="15593" w:type="dxa"/>
            <w:gridSpan w:val="8"/>
            <w:vAlign w:val="center"/>
          </w:tcPr>
          <w:p w14:paraId="2A7BCF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C5DE869" w14:textId="77777777" w:rsidTr="00503750">
        <w:tc>
          <w:tcPr>
            <w:tcW w:w="2302" w:type="dxa"/>
            <w:vAlign w:val="center"/>
          </w:tcPr>
          <w:p w14:paraId="7B54B2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B45FA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AC45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02D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AD8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5374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B9DF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AFA5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1006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9A9B1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04AB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2C5C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F4B8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D85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7C3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6319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E190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29BD3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F94D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F1A53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038B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275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20F0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C87E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B682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A904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E315E" w14:textId="77777777" w:rsidTr="00503750">
        <w:tc>
          <w:tcPr>
            <w:tcW w:w="2302" w:type="dxa"/>
            <w:vAlign w:val="center"/>
          </w:tcPr>
          <w:p w14:paraId="394B7A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B8DC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EC20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B05A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CC1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1DFE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B2D4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8E1E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0BFE53" w14:textId="77777777" w:rsidTr="00503750">
        <w:tc>
          <w:tcPr>
            <w:tcW w:w="15593" w:type="dxa"/>
            <w:gridSpan w:val="8"/>
            <w:vAlign w:val="center"/>
          </w:tcPr>
          <w:p w14:paraId="12F8D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5627FD" w14:textId="77777777" w:rsidTr="00503750">
        <w:tc>
          <w:tcPr>
            <w:tcW w:w="2302" w:type="dxa"/>
            <w:vAlign w:val="center"/>
          </w:tcPr>
          <w:p w14:paraId="3A28AB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54D85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FCC2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D016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F77E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B23B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67C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036C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0D931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E48DD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C754A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B8B0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4D67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912F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D52E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7735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EDB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4C307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0CFE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1D8C3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BE5D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390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EA9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4699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8855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3390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A1000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DEC0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1E1BB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EE2C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51E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10C1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E724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6931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A1F7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C127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E8B09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CC037E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F5E32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C18A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F73A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E0B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95F0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4CB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83D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A69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7CF87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52E10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40DD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8468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624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7A3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3A56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462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18B2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547B17" w14:textId="77777777" w:rsidR="00944C3D" w:rsidRDefault="00944C3D" w:rsidP="00944C3D">
      <w:pPr>
        <w:rPr>
          <w:rFonts w:ascii="Arial" w:hAnsi="Arial"/>
          <w:b/>
        </w:rPr>
      </w:pPr>
    </w:p>
    <w:p w14:paraId="2503125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00001E4" w14:textId="77777777" w:rsidTr="00503750">
        <w:tc>
          <w:tcPr>
            <w:tcW w:w="1944" w:type="dxa"/>
            <w:vAlign w:val="center"/>
          </w:tcPr>
          <w:p w14:paraId="01E3C2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9A34D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8E34B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2D47B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C952C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1CB18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789F5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2A0ED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2D40E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C36DB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F8BAF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CE9CA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3886633" w14:textId="77777777" w:rsidTr="00503750">
        <w:tc>
          <w:tcPr>
            <w:tcW w:w="15685" w:type="dxa"/>
            <w:gridSpan w:val="12"/>
            <w:vAlign w:val="center"/>
          </w:tcPr>
          <w:p w14:paraId="3B5554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E41635C" w14:textId="77777777" w:rsidTr="00503750">
        <w:tc>
          <w:tcPr>
            <w:tcW w:w="1944" w:type="dxa"/>
            <w:vAlign w:val="center"/>
          </w:tcPr>
          <w:p w14:paraId="32C59C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2220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7C9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0DA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AFA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7FB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E9F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FDF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97B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353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0AE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4FA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35030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D8D8B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A2AA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6D3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A88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79A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2F3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BFE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88C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B57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41B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2A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995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FB465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7C242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276F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606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F1F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EC9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23F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20F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60A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C1A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E61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701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E2D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58377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4C73A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A1DE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6A7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068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4DAE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CF82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6C87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4652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7E9C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F55A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368C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C40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EF00A86" w14:textId="77777777" w:rsidTr="00503750">
        <w:tc>
          <w:tcPr>
            <w:tcW w:w="1944" w:type="dxa"/>
            <w:vAlign w:val="center"/>
          </w:tcPr>
          <w:p w14:paraId="0C5574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6FA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96A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A3062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44E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CDD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F76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0F8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FFF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0D6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3EF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43A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0BBE17" w14:textId="77777777" w:rsidTr="00503750">
        <w:tc>
          <w:tcPr>
            <w:tcW w:w="15685" w:type="dxa"/>
            <w:gridSpan w:val="12"/>
            <w:vAlign w:val="center"/>
          </w:tcPr>
          <w:p w14:paraId="69D088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75C7681" w14:textId="77777777" w:rsidTr="00503750">
        <w:tc>
          <w:tcPr>
            <w:tcW w:w="1944" w:type="dxa"/>
            <w:vAlign w:val="center"/>
          </w:tcPr>
          <w:p w14:paraId="5D8820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48D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642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7A1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EFA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B97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2E2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585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388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995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A84E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E5E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F8B1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13B1D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3EFA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4E4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483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C51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603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D3E8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9CF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1FC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6D0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F32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2FE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665C9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EF7B8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07DA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981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3CD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57E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C66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9DA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A84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90F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FE1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7F4E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A9F2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D290C4" w14:textId="77777777" w:rsidTr="00503750">
        <w:tc>
          <w:tcPr>
            <w:tcW w:w="1944" w:type="dxa"/>
            <w:vAlign w:val="center"/>
          </w:tcPr>
          <w:p w14:paraId="3CFA55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BF8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8BF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178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62E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495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A40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690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47C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F58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8B32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119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CD3543" w14:textId="77777777" w:rsidTr="00503750">
        <w:tc>
          <w:tcPr>
            <w:tcW w:w="15685" w:type="dxa"/>
            <w:gridSpan w:val="12"/>
            <w:vAlign w:val="center"/>
          </w:tcPr>
          <w:p w14:paraId="110855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326BE8D" w14:textId="77777777" w:rsidTr="00503750">
        <w:tc>
          <w:tcPr>
            <w:tcW w:w="1944" w:type="dxa"/>
            <w:vAlign w:val="center"/>
          </w:tcPr>
          <w:p w14:paraId="6680EE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B46E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EF5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BFE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37F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08E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E2F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805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284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436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B66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9C9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4B5B4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06903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7BC5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594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616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D83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CE9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02A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F62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E07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E681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08B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387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B8D04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EF8BC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76C3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2FB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382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6C7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D3B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491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27C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0AD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CE8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D22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33E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C34CA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81B02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F3A8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053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766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894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01B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167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F50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9FC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774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025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324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E838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660AD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247F4D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00948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F39F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1D8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1F2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723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B05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793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E97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73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80F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8B5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3DF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3CD12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D89BE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84D6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9D2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403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1AB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204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BBB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712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746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B9A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37F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949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3077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5D65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1CA56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410875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01DB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44EB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98CF6B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924AD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2BAC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68E04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FE294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74D0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EC3E9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712C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B4F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F3BF06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72A24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B641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F42EC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7B3942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73514F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F48AD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3A02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7FFD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EE1CCC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A715B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9E2A4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6D6F0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339E1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778FC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78910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0599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979C1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F4542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F06E1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01F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4C03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29B49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3AFCBB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D00F7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930D2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11367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07664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8F4BC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FE29D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AC559A8" w14:textId="77777777" w:rsidTr="00503750">
        <w:trPr>
          <w:trHeight w:val="1073"/>
        </w:trPr>
        <w:tc>
          <w:tcPr>
            <w:tcW w:w="3614" w:type="dxa"/>
            <w:vMerge/>
          </w:tcPr>
          <w:p w14:paraId="7A2837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3F65B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D17DD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78623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015E2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29499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9CCA4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8988E75" w14:textId="77777777" w:rsidTr="00503750">
        <w:trPr>
          <w:trHeight w:val="283"/>
        </w:trPr>
        <w:tc>
          <w:tcPr>
            <w:tcW w:w="3614" w:type="dxa"/>
          </w:tcPr>
          <w:p w14:paraId="200D3C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721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BED7D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0E5DB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D179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C9D6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2731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79B65AF" w14:textId="77777777" w:rsidTr="00503750">
        <w:trPr>
          <w:trHeight w:val="283"/>
        </w:trPr>
        <w:tc>
          <w:tcPr>
            <w:tcW w:w="3614" w:type="dxa"/>
          </w:tcPr>
          <w:p w14:paraId="7F9DF9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6CB8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E40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31A27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D6721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7CAE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44E1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65F523B" w14:textId="77777777" w:rsidTr="00503750">
        <w:trPr>
          <w:trHeight w:val="283"/>
        </w:trPr>
        <w:tc>
          <w:tcPr>
            <w:tcW w:w="3614" w:type="dxa"/>
          </w:tcPr>
          <w:p w14:paraId="7F98D3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FE4D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FB67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9CF8A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0BC2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2994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312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1E25A2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3A9774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F0DFA2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75131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0D7DA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3E043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D93F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0A42D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57E54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A6E98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FE90B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A767F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9E6F2A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64180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59B72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F82D0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AE4A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947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FB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8D3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1FA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684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C7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BD2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34F8D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8EEF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196E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B1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417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E00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772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1B0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46F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749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0A62D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3A53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2A7E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273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729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4CD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7F1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BEB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0B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FF2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39A89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7FDA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AE8A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E6A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921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F07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99A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C5E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863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F81F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AD7F48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05C40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C3E4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4C4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0B0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873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C09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B5F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239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A5B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164F8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9CDB7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00F841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F6942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C9DD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9E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06B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5DC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386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B6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62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7E2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57FA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4C43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EC45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4C0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6E8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B6A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76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C40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C90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7C3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415E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1F0E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37FB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B55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207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F6E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16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F8C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AFE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585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382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E5ECE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1BDF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B93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0DF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77D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9AA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11C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517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5D9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8BFD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3534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9790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5391A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E08E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CC7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845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D8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5B4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F87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CB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57E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4A1A6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19F747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43E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70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5DB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E0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F62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C6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5F9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CF3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E336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A28A6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AA48FD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62E55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9458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0DC6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94D9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69AD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2BBD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08D1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6039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7E6C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0446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1E02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5351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5D1E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72C1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8121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FC55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7B30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13133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0D5AD8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06FE26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F4C59C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821F673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F1D56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99B3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A77BD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AD39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7957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974C63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9F875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B783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A3213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23D2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41C6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3D809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FE536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5847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0C28A7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47EB0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102A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609B3D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97A4B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C0FDE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DDA33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6FA98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B197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FD2AE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D460B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394A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7F390B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0489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0BF6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13431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B62B6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EF197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3B0D70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35F77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646F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76D426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902E1A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9721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6E18C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5D5F95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CCB1E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5997C5B" w14:textId="77777777" w:rsidR="00944C3D" w:rsidRDefault="00944C3D" w:rsidP="00944C3D">
      <w:pPr>
        <w:rPr>
          <w:rFonts w:ascii="Arial" w:hAnsi="Arial"/>
          <w:b/>
        </w:rPr>
      </w:pPr>
    </w:p>
    <w:p w14:paraId="3C446A1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AECC73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7A746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743D6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084D4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2E2D7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37E2F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F33E12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8A3C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D77FE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F5E75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5D1DD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4941C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45101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2A94E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44335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16CFD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27833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E6C4F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C42E8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DE31E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D1380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F9AADE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6E1164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42007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BC3B0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D51D8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1CE7E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FF9804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314092D" w14:textId="77777777" w:rsidTr="00503750">
        <w:tc>
          <w:tcPr>
            <w:tcW w:w="2835" w:type="dxa"/>
            <w:vAlign w:val="center"/>
          </w:tcPr>
          <w:p w14:paraId="41BB0B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FAC29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AD393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1C1C4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1A2AB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88B4C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58F659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2B0E9B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8025684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BDBB4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C75F6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A3B19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E07FB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0DE7A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93A40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AD11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A77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366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9BD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285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D56B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87CF1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C520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544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C88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C4D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6D1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62C5D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B347B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7831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238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D3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9F6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C63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5D068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94D6E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AA44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D1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DC4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E98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0E5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914E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1CFB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9051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587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75E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FB3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7C0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3AC8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42F8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B5243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F554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A96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F77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D177F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62E653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CED2B2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19E021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5C1F9F4" w14:textId="77777777" w:rsidR="00944C3D" w:rsidRDefault="00944C3D" w:rsidP="00944C3D">
      <w:pPr>
        <w:rPr>
          <w:rFonts w:ascii="Arial" w:hAnsi="Arial"/>
          <w:b/>
        </w:rPr>
      </w:pPr>
    </w:p>
    <w:p w14:paraId="4D9ECCD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07C95D9" w14:textId="77777777" w:rsidTr="00503750">
        <w:tc>
          <w:tcPr>
            <w:tcW w:w="2835" w:type="dxa"/>
            <w:vAlign w:val="center"/>
          </w:tcPr>
          <w:p w14:paraId="602483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73D7D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06AE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D61C4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AB4FA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BE94E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6FEF85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68D6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A87D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19E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22E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E05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C28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AB936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8B38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F3B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3C2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0A2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8B9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A05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15C7D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4248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BD23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F64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EC7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FE8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C00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89544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A068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AE0A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5F8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7B9C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2A7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AD0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3B7B2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7335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6C93C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999F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040F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C2C87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90FC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AF15BD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85E2A6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65BEEB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F8E0B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75797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94383E8" w14:textId="77777777" w:rsidTr="00503750">
        <w:trPr>
          <w:trHeight w:val="699"/>
        </w:trPr>
        <w:tc>
          <w:tcPr>
            <w:tcW w:w="3502" w:type="dxa"/>
            <w:vMerge/>
          </w:tcPr>
          <w:p w14:paraId="3FE23E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58C06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7E28C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532047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E2831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70F1D7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9EB5BE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67F0E4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E2F9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07CA9BA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98821A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440755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352BB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7F4545E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3558E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7E256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2ED25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B4B9F62" w14:textId="77777777" w:rsidTr="00503750">
        <w:trPr>
          <w:trHeight w:val="593"/>
        </w:trPr>
        <w:tc>
          <w:tcPr>
            <w:tcW w:w="3497" w:type="dxa"/>
          </w:tcPr>
          <w:p w14:paraId="6C4920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C5FDD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BABF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5274A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2E5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07C0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7C8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1C42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6C1E7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DA8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88E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7DC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3E82A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271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CC2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1F98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5D59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C2DC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67D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47CE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2ED3C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7EB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FF6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4FD53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D6A03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CE1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283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6A1E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B34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AA8C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D12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E7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ADA6C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E32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865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FEF25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0767F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2BF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162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658E1E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AA4EE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46D8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B3E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377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09C93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787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184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5EE5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F1F300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822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FAB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B568BA" w14:textId="77777777" w:rsidR="00944C3D" w:rsidRDefault="00944C3D" w:rsidP="00944C3D">
      <w:pPr>
        <w:rPr>
          <w:rFonts w:ascii="Arial" w:hAnsi="Arial"/>
          <w:b/>
        </w:rPr>
      </w:pPr>
    </w:p>
    <w:p w14:paraId="3F7FA1C7" w14:textId="77777777" w:rsidR="00944C3D" w:rsidRDefault="00944C3D" w:rsidP="00944C3D">
      <w:pPr>
        <w:rPr>
          <w:rFonts w:ascii="Arial" w:hAnsi="Arial"/>
          <w:b/>
        </w:rPr>
      </w:pPr>
    </w:p>
    <w:p w14:paraId="1E6E3306" w14:textId="77777777" w:rsidR="00944C3D" w:rsidRDefault="00944C3D" w:rsidP="00944C3D">
      <w:pPr>
        <w:rPr>
          <w:rFonts w:ascii="Arial" w:hAnsi="Arial"/>
          <w:b/>
        </w:rPr>
      </w:pPr>
    </w:p>
    <w:p w14:paraId="04A83DF5" w14:textId="77777777" w:rsidR="00944C3D" w:rsidRDefault="00944C3D" w:rsidP="00944C3D">
      <w:pPr>
        <w:rPr>
          <w:rFonts w:ascii="Arial" w:hAnsi="Arial"/>
          <w:b/>
        </w:rPr>
      </w:pPr>
    </w:p>
    <w:p w14:paraId="455D8C2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BEF4A76" w14:textId="77777777" w:rsidTr="00503750">
        <w:tc>
          <w:tcPr>
            <w:tcW w:w="2622" w:type="dxa"/>
            <w:vAlign w:val="center"/>
          </w:tcPr>
          <w:p w14:paraId="30D5F4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AFF9E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B6381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35DC0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EC035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EBFD0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FA009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98754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7CAD8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2338B6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60894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000C6D0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775B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3EE3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36D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0C1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CE0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765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219C291" w14:textId="77777777" w:rsidTr="00503750">
        <w:tc>
          <w:tcPr>
            <w:tcW w:w="2622" w:type="dxa"/>
            <w:vAlign w:val="center"/>
          </w:tcPr>
          <w:p w14:paraId="77BF0E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7A64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0F14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387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33D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3DC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624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F46FCD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4A02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F4FC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2B3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164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277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00E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97E058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5D96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E692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BEB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5C8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50E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5D9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C8D347" w14:textId="77777777" w:rsidTr="00503750">
        <w:tc>
          <w:tcPr>
            <w:tcW w:w="2622" w:type="dxa"/>
            <w:vAlign w:val="center"/>
          </w:tcPr>
          <w:p w14:paraId="12A792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1B2768C" w14:textId="41C0E58E" w:rsidR="00944C3D" w:rsidRPr="008C56AB" w:rsidRDefault="001E581E" w:rsidP="000A62C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22610</w:t>
            </w:r>
          </w:p>
        </w:tc>
        <w:tc>
          <w:tcPr>
            <w:tcW w:w="1275" w:type="dxa"/>
            <w:vAlign w:val="center"/>
          </w:tcPr>
          <w:p w14:paraId="767ABD2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DB8BC98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327E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792D39" w14:textId="666D99FC" w:rsidR="00944C3D" w:rsidRPr="008C56AB" w:rsidRDefault="001E581E" w:rsidP="00C05BB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22866</w:t>
            </w:r>
          </w:p>
        </w:tc>
      </w:tr>
      <w:tr w:rsidR="0099716A" w:rsidRPr="00050529" w14:paraId="0A49658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5E10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69C8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4B9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7AA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06E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18F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0D5B7C1" w14:textId="77777777" w:rsidTr="00503750">
        <w:tc>
          <w:tcPr>
            <w:tcW w:w="2622" w:type="dxa"/>
            <w:vAlign w:val="center"/>
          </w:tcPr>
          <w:p w14:paraId="3CC8B8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B4E3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D81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6A5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279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9C3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C0569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1F7353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09338F9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C7B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E0EF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2E6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173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C8C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A6C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7B4F28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1985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016F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BFF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F90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2A7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84D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987E0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C946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BA5D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A95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C89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7E6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820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9094073" w14:textId="77777777" w:rsidTr="00503750">
        <w:tc>
          <w:tcPr>
            <w:tcW w:w="2622" w:type="dxa"/>
            <w:vAlign w:val="center"/>
          </w:tcPr>
          <w:p w14:paraId="3CAE43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45AC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7A5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281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F08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504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1A81E62" w14:textId="77777777" w:rsidTr="00503750">
        <w:tc>
          <w:tcPr>
            <w:tcW w:w="2622" w:type="dxa"/>
            <w:vAlign w:val="center"/>
          </w:tcPr>
          <w:p w14:paraId="02FA4B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7351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E46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88C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C95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B17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E82E4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A264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604C5F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2B27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8484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D121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0F42D0" w14:textId="77777777" w:rsidR="00944C3D" w:rsidRPr="008C56AB" w:rsidRDefault="00944C3D" w:rsidP="00C05BB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E84F28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58B7F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C506645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F97B01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94C39C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AED14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70581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7EFF0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B3BE0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42B64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E7853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8E0D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DA8C4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8348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27E3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A4191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35E0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7C82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E975F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BA73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F9FA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A14D1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8B66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F31A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B5A8A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C97F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F7D8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832E6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70FB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3011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324F8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994C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768F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06075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C0FF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2931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249FE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91B0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27E2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32243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DA39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2A223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F6F38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9D29D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6E6F0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5A89F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5BDB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AF149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C21D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0D17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4FE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FE02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E55C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C11D3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A118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C20C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06CD1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86EB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2EB0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E2397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1A20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F741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885B2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F7A7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6F6D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AD297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6E4A4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8E0E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BD47E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87C8A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03FD60C" w14:textId="77777777" w:rsidTr="00503750">
        <w:tc>
          <w:tcPr>
            <w:tcW w:w="2835" w:type="dxa"/>
            <w:vAlign w:val="center"/>
          </w:tcPr>
          <w:p w14:paraId="0CEA01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84C85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AB9CC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4ED05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3F5E9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C11C1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4BEB322" w14:textId="77777777" w:rsidTr="00503750">
        <w:tc>
          <w:tcPr>
            <w:tcW w:w="2835" w:type="dxa"/>
            <w:vAlign w:val="center"/>
          </w:tcPr>
          <w:p w14:paraId="5C0380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D57F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1D2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BFE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A36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BEB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FC23EF" w14:textId="77777777" w:rsidTr="00503750">
        <w:tc>
          <w:tcPr>
            <w:tcW w:w="2835" w:type="dxa"/>
            <w:vAlign w:val="center"/>
          </w:tcPr>
          <w:p w14:paraId="52EB13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F51D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D8B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DEB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21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9BD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1E819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FFB7B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DC11BC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52BB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EEA3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1040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7DCC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5AEFBB2" w14:textId="77777777" w:rsidTr="00503750">
        <w:tc>
          <w:tcPr>
            <w:tcW w:w="2835" w:type="dxa"/>
            <w:vAlign w:val="center"/>
          </w:tcPr>
          <w:p w14:paraId="625D6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357A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26E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01B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AE7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DEB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36D3C0" w14:textId="77777777" w:rsidTr="00503750">
        <w:tc>
          <w:tcPr>
            <w:tcW w:w="2835" w:type="dxa"/>
            <w:vAlign w:val="center"/>
          </w:tcPr>
          <w:p w14:paraId="44FA9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C8E5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5A0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5C9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173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D9A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9378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B6654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FD3E7F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77355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471EE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7A6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E1CF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4A4E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24C2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A3B6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1D5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09B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B7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AA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87DDE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659D86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6CCFE89" w14:textId="77777777" w:rsidTr="00503750">
        <w:tc>
          <w:tcPr>
            <w:tcW w:w="2552" w:type="dxa"/>
            <w:shd w:val="clear" w:color="auto" w:fill="auto"/>
            <w:vAlign w:val="center"/>
          </w:tcPr>
          <w:p w14:paraId="4FCF41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D13AF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72E2E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1A7B8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A5916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014316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14D8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54760D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E5B676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39BE34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E6BFEA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9431B6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1B8A1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328C29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DBDC4E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43734D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4F3306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043F49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A0B778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6C95CB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4F68A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13DB1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83C8D40" w14:textId="77777777" w:rsidTr="00503750">
        <w:tc>
          <w:tcPr>
            <w:tcW w:w="4395" w:type="dxa"/>
            <w:vMerge/>
          </w:tcPr>
          <w:p w14:paraId="55F72A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631F5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5A439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DAA487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603AA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5C38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18BE0AA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8F6555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8AB84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7167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4D565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FD279E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D35EA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870B69E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671A87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5995237" w14:textId="77777777" w:rsidTr="00503750">
        <w:tc>
          <w:tcPr>
            <w:tcW w:w="4395" w:type="dxa"/>
            <w:vAlign w:val="center"/>
          </w:tcPr>
          <w:p w14:paraId="489BEF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1515D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8A317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6A41BD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5F3DE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7AF6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E31B8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165B8D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0CD66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2D54FA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5D46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3C01CC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67120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CF29CB3" w14:textId="596D9C9F" w:rsidR="00944C3D" w:rsidRPr="008C56AB" w:rsidRDefault="001E581E" w:rsidP="001E581E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22719</w:t>
            </w:r>
          </w:p>
        </w:tc>
        <w:tc>
          <w:tcPr>
            <w:tcW w:w="2835" w:type="dxa"/>
            <w:vAlign w:val="center"/>
          </w:tcPr>
          <w:p w14:paraId="72723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C1BBA8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ECECF0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76F2704" w14:textId="77777777" w:rsidTr="00503750">
        <w:tc>
          <w:tcPr>
            <w:tcW w:w="4395" w:type="dxa"/>
            <w:vAlign w:val="center"/>
          </w:tcPr>
          <w:p w14:paraId="0EE892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B43BF6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11255B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031BCD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E38C6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3364E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7B8F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ABDDB0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F2592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F757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5F5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5E44EF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0881F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1395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A3B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30646BE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2B5D2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7457E150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A6BC23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F11E16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2D4B8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5B89E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9E39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C014C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D3CA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1F1CA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552E4A3" w14:textId="77777777" w:rsidTr="00503750">
        <w:tc>
          <w:tcPr>
            <w:tcW w:w="1843" w:type="dxa"/>
            <w:vAlign w:val="center"/>
          </w:tcPr>
          <w:p w14:paraId="649C381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81FE3D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A750FD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7EC94C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1548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D7AE5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EBBCA7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BC179A0" w14:textId="77777777" w:rsidTr="00503750">
        <w:tc>
          <w:tcPr>
            <w:tcW w:w="1843" w:type="dxa"/>
            <w:vAlign w:val="center"/>
          </w:tcPr>
          <w:p w14:paraId="181A1D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CF9F4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32D8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B09A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26FF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1737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B592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11CFB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863D0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84F4F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B620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0305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FF17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25D6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B028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8AEB101" w14:textId="77777777" w:rsidTr="00503750">
        <w:tc>
          <w:tcPr>
            <w:tcW w:w="1843" w:type="dxa"/>
            <w:vAlign w:val="center"/>
          </w:tcPr>
          <w:p w14:paraId="7B5B90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2BACE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A34F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24EC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A3F4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E04B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ADD4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B8F3DA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0C938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292D8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96A2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E6D6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B696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B544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18E8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E48431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13D9B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387D5B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1E94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3CE68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64E1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26DDE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1C43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543D8F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E6B03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D3E3186" w14:textId="77777777" w:rsidTr="00503750">
        <w:trPr>
          <w:trHeight w:val="664"/>
        </w:trPr>
        <w:tc>
          <w:tcPr>
            <w:tcW w:w="3372" w:type="dxa"/>
          </w:tcPr>
          <w:p w14:paraId="1B0291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C86A1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3FA87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AA1692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5FE96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2E66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2E7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DFC9F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D4CD38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75B4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88C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4F0C3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153C6D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6003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204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FCBA4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29547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3D34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F39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78A9D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683F05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EA82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6E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26381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819439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C423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943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4254F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8C38C8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CC05AB2" w14:textId="77777777" w:rsidTr="00503750">
        <w:tc>
          <w:tcPr>
            <w:tcW w:w="2835" w:type="dxa"/>
            <w:vAlign w:val="center"/>
          </w:tcPr>
          <w:p w14:paraId="20F32BC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BE33A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739A66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9B0BF6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CAB253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4D67576" w14:textId="77777777" w:rsidTr="00503750">
        <w:tc>
          <w:tcPr>
            <w:tcW w:w="2835" w:type="dxa"/>
          </w:tcPr>
          <w:p w14:paraId="6A6427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F549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DE7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D3F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C5E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86FD65" w14:textId="77777777" w:rsidTr="00503750">
        <w:tc>
          <w:tcPr>
            <w:tcW w:w="2835" w:type="dxa"/>
          </w:tcPr>
          <w:p w14:paraId="72651A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BAA9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E1C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858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9EF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2CD456" w14:textId="77777777" w:rsidTr="00503750">
        <w:tc>
          <w:tcPr>
            <w:tcW w:w="2835" w:type="dxa"/>
          </w:tcPr>
          <w:p w14:paraId="09B3DB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3FDF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B29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C19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9D5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242460" w14:textId="77777777" w:rsidTr="00503750">
        <w:tc>
          <w:tcPr>
            <w:tcW w:w="2835" w:type="dxa"/>
            <w:vAlign w:val="center"/>
          </w:tcPr>
          <w:p w14:paraId="71DABE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FB83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86B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647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422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B266CC" w14:textId="77777777" w:rsidTr="00503750">
        <w:tc>
          <w:tcPr>
            <w:tcW w:w="2835" w:type="dxa"/>
            <w:vAlign w:val="center"/>
          </w:tcPr>
          <w:p w14:paraId="669454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37BE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6F1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2AC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4EB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BB80C4" w14:textId="77777777" w:rsidTr="00503750">
        <w:tc>
          <w:tcPr>
            <w:tcW w:w="2835" w:type="dxa"/>
          </w:tcPr>
          <w:p w14:paraId="7A1EA1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4326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6EA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346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F8E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600F25" w14:textId="77777777" w:rsidTr="00503750">
        <w:tc>
          <w:tcPr>
            <w:tcW w:w="2835" w:type="dxa"/>
          </w:tcPr>
          <w:p w14:paraId="7147CD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AA08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C77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506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A77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6C898F" w14:textId="77777777" w:rsidTr="00503750">
        <w:tc>
          <w:tcPr>
            <w:tcW w:w="2835" w:type="dxa"/>
          </w:tcPr>
          <w:p w14:paraId="3C31E3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0E10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FAF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AA3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D04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E60080" w14:textId="77777777" w:rsidR="00944C3D" w:rsidRDefault="00944C3D" w:rsidP="00944C3D">
      <w:pPr>
        <w:rPr>
          <w:rFonts w:ascii="Arial" w:hAnsi="Arial"/>
          <w:b/>
        </w:rPr>
      </w:pPr>
    </w:p>
    <w:p w14:paraId="0BAE084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300125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E7FE3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B43EA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7800D1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68347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5582E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A215AC7" w14:textId="77777777" w:rsidTr="00503750">
        <w:trPr>
          <w:trHeight w:val="443"/>
        </w:trPr>
        <w:tc>
          <w:tcPr>
            <w:tcW w:w="2560" w:type="dxa"/>
          </w:tcPr>
          <w:p w14:paraId="44CCC2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E5C6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AC13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779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C47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9AFE7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CA458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7EA3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FAB5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30C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5C76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FCFEB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B20CE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48FC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B0D0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619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0AD7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2BE3E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9C389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D853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A716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B308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0A7B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D24711" w14:textId="77777777" w:rsidR="00944C3D" w:rsidRDefault="00944C3D" w:rsidP="00944C3D">
      <w:pPr>
        <w:rPr>
          <w:rFonts w:ascii="Arial" w:hAnsi="Arial"/>
          <w:b/>
        </w:rPr>
      </w:pPr>
    </w:p>
    <w:p w14:paraId="71FD3B94" w14:textId="77777777" w:rsidR="00944C3D" w:rsidRDefault="00944C3D" w:rsidP="00944C3D">
      <w:pPr>
        <w:rPr>
          <w:rFonts w:ascii="Arial" w:hAnsi="Arial"/>
          <w:b/>
        </w:rPr>
      </w:pPr>
    </w:p>
    <w:p w14:paraId="1AE385E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5944FAD" w14:textId="77777777" w:rsidR="00944C3D" w:rsidRDefault="00944C3D" w:rsidP="00944C3D">
      <w:pPr>
        <w:rPr>
          <w:rFonts w:ascii="Arial" w:hAnsi="Arial"/>
          <w:b/>
        </w:rPr>
      </w:pPr>
    </w:p>
    <w:p w14:paraId="45C15D2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BDDEFC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61EF7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D186F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D82BE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EB6B9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C4549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92AAF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594F0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930A9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B8C7D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7AA9C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3C4E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0262B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70A7A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80A88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7233D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915E3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FD95BF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56B236B" w14:textId="77777777" w:rsidTr="00503750">
        <w:trPr>
          <w:trHeight w:val="677"/>
        </w:trPr>
        <w:tc>
          <w:tcPr>
            <w:tcW w:w="3358" w:type="dxa"/>
          </w:tcPr>
          <w:p w14:paraId="60AA25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A5CCD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538F7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DB0AAA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3A63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D1AA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E60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F62E3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8F3C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B14D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837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40A6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957BC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5F90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89D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0D421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4E2B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0E89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4A6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91847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AAE3C4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94A9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47F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2FEEB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593834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20F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F55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E6B40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B957BE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D05558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0BF6D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AE3B7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19B7BC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0AF8D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DB6A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D10FA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4E953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6416B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44EB9F6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D5364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3399D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B40CF3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05A10F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A4A0FC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64D022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DF57F8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358E5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45C69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83FAD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88E83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E29A5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ED20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52E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6D57A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141E0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758C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F2B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40584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6C8E1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373A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A9C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99ED9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788118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A166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494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2CC19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B3CA6B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D50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19F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0B30B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B59CB0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69F035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ECEBB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C09CB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ECFD8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F51611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D5024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6917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9BF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DFB18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0796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E198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FF2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A2D67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9A9A5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C33F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E7B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F0169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D09CB1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BC07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4E3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114A2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89EBCA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CB71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918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55D5F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5FF2A5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689A81F" w14:textId="77777777" w:rsidTr="00503750">
        <w:tc>
          <w:tcPr>
            <w:tcW w:w="3686" w:type="dxa"/>
            <w:vAlign w:val="center"/>
          </w:tcPr>
          <w:p w14:paraId="090941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32B2D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A7A72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2C09DE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A0394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6DEA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1CFFA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B1CCA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2767E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D788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9EF8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5753B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60418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1B83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8B5C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AB3FD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2324F2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F14025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DBBF7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256E3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9AEBD4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A011A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75527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8DA4C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644337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FA139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71B0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C20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26D2D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17652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350E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4452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B195F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6731B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8FBC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916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2EF29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9D3F04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B61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B09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57376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C1CDE4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A87F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9BF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F4BD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2671A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0E3F88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8BC01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C318F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BA234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465E04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9DDA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5E4C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ADE2C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5A9A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5F55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1900E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E0E9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477D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35D0E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4400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1C1A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37A71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9C7E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BA8C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B8346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12E35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DA973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BE08BC" w14:textId="77777777" w:rsidR="00944C3D" w:rsidRDefault="00944C3D" w:rsidP="00944C3D">
      <w:pPr>
        <w:rPr>
          <w:sz w:val="22"/>
          <w:szCs w:val="22"/>
        </w:rPr>
      </w:pPr>
    </w:p>
    <w:p w14:paraId="2E62078A" w14:textId="77777777" w:rsidR="00944C3D" w:rsidRDefault="00944C3D" w:rsidP="00944C3D">
      <w:pPr>
        <w:rPr>
          <w:sz w:val="22"/>
          <w:szCs w:val="22"/>
        </w:rPr>
      </w:pPr>
    </w:p>
    <w:p w14:paraId="01C7FAB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FE9560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59642CE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08DB7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CFDFB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CC6B0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652EC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B5D275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DBFFE0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98130C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C3A15A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23246E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FBC257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FF69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B76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CAC82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DD7E9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F355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E95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DDAF2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6CB50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B692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F6D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D9C4E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49515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6724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2F9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E6E70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E6370D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7EDA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718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FD34C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939560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7A70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307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20212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ADDEC7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EC65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A37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A51E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8A313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A51909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E8F18F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2BDC3F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51323C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2B068E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623F8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D0A8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781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6181C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B6201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9FA0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765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E45EA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BC35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C551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AF8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D6562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11087F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23D9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806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77554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B3366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33B2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7CE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01C23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0EB23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D80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FBBA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0E7A9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483F2E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50A2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E38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80DB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775A6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5D3045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B5B6E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B59FF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BC667E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58DB4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51B42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179953C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05F00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AEA8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8E31F0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41E94E3" w14:textId="77777777" w:rsidR="00944C3D" w:rsidRPr="003607F0" w:rsidRDefault="00944C3D" w:rsidP="00944C3D"/>
    <w:p w14:paraId="644293F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83BF2" w14:textId="77777777" w:rsidR="007A753D" w:rsidRDefault="007A753D">
      <w:r>
        <w:separator/>
      </w:r>
    </w:p>
  </w:endnote>
  <w:endnote w:type="continuationSeparator" w:id="0">
    <w:p w14:paraId="670966EB" w14:textId="77777777" w:rsidR="007A753D" w:rsidRDefault="007A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8D96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C18D8A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C45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C8366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FFD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537B08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A0E0B" w14:textId="77777777" w:rsidR="007A753D" w:rsidRDefault="007A753D">
      <w:r>
        <w:separator/>
      </w:r>
    </w:p>
  </w:footnote>
  <w:footnote w:type="continuationSeparator" w:id="0">
    <w:p w14:paraId="72AB32F8" w14:textId="77777777" w:rsidR="007A753D" w:rsidRDefault="007A7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942667">
    <w:abstractNumId w:val="13"/>
  </w:num>
  <w:num w:numId="2" w16cid:durableId="1736272642">
    <w:abstractNumId w:val="17"/>
  </w:num>
  <w:num w:numId="3" w16cid:durableId="496262314">
    <w:abstractNumId w:val="8"/>
  </w:num>
  <w:num w:numId="4" w16cid:durableId="1535919344">
    <w:abstractNumId w:val="7"/>
  </w:num>
  <w:num w:numId="5" w16cid:durableId="141481768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205286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43749">
    <w:abstractNumId w:val="20"/>
  </w:num>
  <w:num w:numId="8" w16cid:durableId="1278953048">
    <w:abstractNumId w:val="10"/>
  </w:num>
  <w:num w:numId="9" w16cid:durableId="1497453760">
    <w:abstractNumId w:val="0"/>
  </w:num>
  <w:num w:numId="10" w16cid:durableId="39790397">
    <w:abstractNumId w:val="19"/>
  </w:num>
  <w:num w:numId="11" w16cid:durableId="1504736785">
    <w:abstractNumId w:val="6"/>
  </w:num>
  <w:num w:numId="12" w16cid:durableId="3289998">
    <w:abstractNumId w:val="9"/>
  </w:num>
  <w:num w:numId="13" w16cid:durableId="1003583563">
    <w:abstractNumId w:val="12"/>
  </w:num>
  <w:num w:numId="14" w16cid:durableId="387874013">
    <w:abstractNumId w:val="15"/>
  </w:num>
  <w:num w:numId="15" w16cid:durableId="1054350441">
    <w:abstractNumId w:val="14"/>
  </w:num>
  <w:num w:numId="16" w16cid:durableId="82533883">
    <w:abstractNumId w:val="2"/>
  </w:num>
  <w:num w:numId="17" w16cid:durableId="1964771428">
    <w:abstractNumId w:val="4"/>
  </w:num>
  <w:num w:numId="18" w16cid:durableId="17393116">
    <w:abstractNumId w:val="11"/>
  </w:num>
  <w:num w:numId="19" w16cid:durableId="1536382557">
    <w:abstractNumId w:val="5"/>
  </w:num>
  <w:num w:numId="20" w16cid:durableId="848905820">
    <w:abstractNumId w:val="18"/>
  </w:num>
  <w:num w:numId="21" w16cid:durableId="1533304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A62CD"/>
    <w:rsid w:val="000B5B43"/>
    <w:rsid w:val="000B647F"/>
    <w:rsid w:val="000B7785"/>
    <w:rsid w:val="000C553E"/>
    <w:rsid w:val="000D134A"/>
    <w:rsid w:val="000F0107"/>
    <w:rsid w:val="00102D0C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E581E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B460F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A753D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05BB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2FE2E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29EA7-98AD-467E-85E0-5314CABD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5279</Words>
  <Characters>30091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2023-03-21T06:28:00Z</dcterms:created>
  <dcterms:modified xsi:type="dcterms:W3CDTF">2023-03-21T06:28:00Z</dcterms:modified>
</cp:coreProperties>
</file>