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CD7A3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A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D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4B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C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6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4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56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5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6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9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6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7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F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7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5A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9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9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8F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68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1B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F926F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5E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39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FA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F6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2DB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DC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84B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5C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4E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81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FE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58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44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3B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7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07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39B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4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7C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411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7F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BB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F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3A6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7D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FD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39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C7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3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E2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63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F77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23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29E6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CE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571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E7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35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A22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88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39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F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6D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0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EB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70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0F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EDC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B2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DA8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89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C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37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E6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4719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DB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1A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34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B0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37A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23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5D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D8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7E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D5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82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1B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C249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72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25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9B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03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4F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EC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6F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CF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52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5F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ED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32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CA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C0F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13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51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7C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C7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AA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FC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CC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3B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3F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24A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54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B1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D2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D7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67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7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4A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EB3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D7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99844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B7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2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E3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4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F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13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17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AC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D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E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D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C2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C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C3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BE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4F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A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8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B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A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A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1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84D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8D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23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83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19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1D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6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85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14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D1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DAF45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4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31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C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B1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2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5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3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3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7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C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4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E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F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E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6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7C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BC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8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2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06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B9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A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A9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699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45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28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F0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29A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0AA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F0D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B9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6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C11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4D966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0B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D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2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3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B2A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57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F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3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7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A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E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7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B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5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C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5F9CD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04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F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8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B3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D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F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0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4D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5E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68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4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D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9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AD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95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8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2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B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35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37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DA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DC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47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9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B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D592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B2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E9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4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CE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6F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0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9F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1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A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6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2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F1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4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F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F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E78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8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05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2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3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0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7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B9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32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5F24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E3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8AD5B" w14:textId="15F512F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635435">
              <w:rPr>
                <w:rFonts w:ascii="Arial" w:hAnsi="Arial"/>
                <w:lang w:eastAsia="sk-SK"/>
              </w:rPr>
              <w:t>2</w:t>
            </w:r>
            <w:r w:rsidR="00A25E6D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80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EA1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22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614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E17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71B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65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92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9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C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2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7C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0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4E7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BA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4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C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6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3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C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DE0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217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7C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C3F1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A56CC96" wp14:editId="2EF37B6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F02BD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C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474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AE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FB9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F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A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6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2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0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3F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42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4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2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54AC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8036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9444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F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DD2AB69" wp14:editId="2606B86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62ED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DE3344" wp14:editId="6961B9B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FE226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1E0DEC" wp14:editId="4D09074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2AD07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E6901E3" wp14:editId="4D7A4C2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1B5B8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7C8B3E8" wp14:editId="19AAC48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A91968" w14:textId="27293561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3543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A25E6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C8B3E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4A91968" w14:textId="27293561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3543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A25E6D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741D1BF" wp14:editId="43186567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BD0101" w14:textId="378D0ED7" w:rsidR="000B647F" w:rsidRDefault="0099716A" w:rsidP="00944C3D">
                                  <w:r>
                                    <w:t>20</w:t>
                                  </w:r>
                                  <w:r w:rsidR="00635435">
                                    <w:t>2</w:t>
                                  </w:r>
                                  <w:r w:rsidR="00A25E6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41D1B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0BD0101" w14:textId="378D0ED7" w:rsidR="000B647F" w:rsidRDefault="0099716A" w:rsidP="00944C3D">
                            <w:r>
                              <w:t>20</w:t>
                            </w:r>
                            <w:r w:rsidR="00635435">
                              <w:t>2</w:t>
                            </w:r>
                            <w:r w:rsidR="00A25E6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9F6F22B" wp14:editId="31B5159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E12CBC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A5C26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1FF89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91309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B0B1882" wp14:editId="43B7D8F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97F0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F0C50BA" wp14:editId="1681E23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8C44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D0082A" wp14:editId="3AD5DED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CCD4F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9D3B98C" wp14:editId="0A8213F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6F0E0B" w14:textId="0B53E242" w:rsidR="000B647F" w:rsidRDefault="0099716A" w:rsidP="00944C3D">
                                  <w:r>
                                    <w:t>20</w:t>
                                  </w:r>
                                  <w:r w:rsidR="00A25E6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D3B98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06F0E0B" w14:textId="0B53E242" w:rsidR="000B647F" w:rsidRDefault="0099716A" w:rsidP="00944C3D">
                            <w:r>
                              <w:t>20</w:t>
                            </w:r>
                            <w:r w:rsidR="00A25E6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B44B7FB" wp14:editId="5652FC7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991B7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8AB2FE0" wp14:editId="6A58806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15B74D" w14:textId="3A537E3D" w:rsidR="000B647F" w:rsidRDefault="0099716A" w:rsidP="00944C3D">
                                  <w:r>
                                    <w:t>20</w:t>
                                  </w:r>
                                  <w:r w:rsidR="00A25E6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AB2FE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D15B74D" w14:textId="3A537E3D" w:rsidR="000B647F" w:rsidRDefault="0099716A" w:rsidP="00944C3D">
                            <w:r>
                              <w:t>20</w:t>
                            </w:r>
                            <w:r w:rsidR="00A25E6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04231E6" wp14:editId="66813FE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E2A84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0117D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5FCAC4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F140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E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F932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8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56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68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7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6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37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5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05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FD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0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F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F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4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F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8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2B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A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EB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A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97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B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C7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2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D52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4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3A7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31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A5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5A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E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9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52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4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F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DC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54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6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A8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8D2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4B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F52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C4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13E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81E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4A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7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F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4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7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E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1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BE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75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594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B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37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57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7F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5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CF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7B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5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0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F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A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7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B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3E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8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5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6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4B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F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4417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9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3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1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1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B3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0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8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B243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D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2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F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1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4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F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A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2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1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F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0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6F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45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C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7E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B8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D8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2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C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C9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1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4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42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1FC6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A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2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7D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7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6D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7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48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5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5B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7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27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1A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12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B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A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49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5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6F6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DF1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8A9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A3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E5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2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A06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9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C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1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B3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2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E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8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87D6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F6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8D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CA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8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F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3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8B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74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A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E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F1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75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71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B2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0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5D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F0D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CF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C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EC8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F3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E2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761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17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7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3196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2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7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77CC08F" wp14:editId="57F3E04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DC9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4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A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3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A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F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8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CE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2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90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C4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CB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E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07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EA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5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8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9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D4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91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F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54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BF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49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D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66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1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DA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6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BBA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089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7979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350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EB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1F0C636" wp14:editId="4CF0D018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5B549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36126365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36126365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2B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F3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C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CC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2A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37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E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48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A7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D6C17B0" wp14:editId="46D5952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08172F" w14:textId="77777777" w:rsidR="000B647F" w:rsidRPr="00391121" w:rsidRDefault="00073ED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2021463070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73ED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2021463070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1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7A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C1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F6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1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5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C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4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1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6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A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F5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D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0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D7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51E2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A17A3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D54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17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A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92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9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D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E7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6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D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2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4A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F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69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8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D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3B28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2F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958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B0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AC7C752" wp14:editId="2D36599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C875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073ED4"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073ED4"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9B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9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2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9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8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E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DC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14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8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C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5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D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55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7A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9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A1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5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0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54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C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C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B6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3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F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94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6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E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C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4D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28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5BE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33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4D23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C18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C471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8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8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F7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C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7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A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0B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D6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08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9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A9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0E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7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5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E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B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5F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AF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0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0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8C206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CBC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172C81" wp14:editId="29130B0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10C23C" w14:textId="77777777" w:rsidR="000B647F" w:rsidRPr="00391121" w:rsidRDefault="00C05BB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Hollého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05BB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Hollého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CE5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B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9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0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2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E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C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39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3E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4B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4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40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F2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3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70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A9A23C4" wp14:editId="665B007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E7A0E" w14:textId="77777777" w:rsidR="000B647F" w:rsidRDefault="00C05BB5" w:rsidP="00944C3D">
                                  <w:r>
                                    <w:t>88</w:t>
                                  </w:r>
                                  <w:r w:rsidR="00073ED4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05BB5" w:rsidP="00944C3D">
                            <w:r>
                              <w:t>88</w:t>
                            </w:r>
                            <w:r w:rsidR="00073ED4">
                              <w:t>5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F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19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3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1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F8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996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431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6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D1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319E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D8DA8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C2D2B58" wp14:editId="7BE4BA9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E3344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0D62039" wp14:editId="019EF29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E3F8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905C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3B0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1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50C7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02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E38C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9CC5F92" wp14:editId="407B350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8A4A3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C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A56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F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00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63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57D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55C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5F943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6B04B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1AE8D22" wp14:editId="30693CA6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E9EA5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4EE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F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9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02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4C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8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CF60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C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B481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3DB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2A4FD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0488A57" wp14:editId="09F003E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2A867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B02E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02EC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3F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8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3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1D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C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1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1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B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3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C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C4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3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1E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87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8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9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F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2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6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92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B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A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9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2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B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106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A50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C04A626" w14:textId="69596AF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25E6D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66C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1D7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8F4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7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E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C860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2D3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457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62A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D1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902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EF1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6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FD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1DE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A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E64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6D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9A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87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5A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E89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3E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504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431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9E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39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FD8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C50A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B12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7E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697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B1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A6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00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3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7BF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418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43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E3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13D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9E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CEB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B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02F1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FB0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80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4B5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7A8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86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358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A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BC9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031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8C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1A9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38A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DCB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19C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4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0D76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3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1B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4144B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8F6CCA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15A29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0B741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716C2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4EC6D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2E380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2891A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9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F6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14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8F55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D60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A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F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3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5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E2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72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8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0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E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E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4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7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23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A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DC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3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409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FE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B8390C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156E456" w14:textId="77777777" w:rsidR="00944C3D" w:rsidRDefault="00944C3D" w:rsidP="00944C3D">
      <w:pPr>
        <w:rPr>
          <w:rFonts w:ascii="Arial" w:hAnsi="Arial"/>
        </w:rPr>
      </w:pPr>
    </w:p>
    <w:p w14:paraId="1D82853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33E78B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EAA9CA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247F8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E2747B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3F6260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B6FCDF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51E5E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91DDF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16E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3193BD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B3E8FB3" w14:textId="117E4ED3" w:rsidR="00944C3D" w:rsidRPr="008D0433" w:rsidRDefault="00A25E6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Mgr.Šaržík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František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1B744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A47E4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932B0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A1874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74A84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BDE1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58113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BE6AB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B493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1E41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9A8A0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2AD4CB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D63CD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8C553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2929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72D29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98FF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A7F36E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6A071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5590F8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79E1E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804C9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ABD90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D99B35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B5F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40558A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C26F53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FABF68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C82F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670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099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90263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1D4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563C3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F546A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D7A4D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917A7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820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72C4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DC25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AA89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6C690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605F3D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D68E8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BAF52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5BA4D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5CFDDD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27E661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6201451" w14:textId="35A2AFD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A25E6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7B8409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292C08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77DF6CC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2F146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D20D0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EDC60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F54B2C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71E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AA74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A38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C50DB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F5C5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3C435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93DCB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5AB6B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CAC6F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2F7D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EEB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20F12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D17C5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9B7DB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A323E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493B1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102CE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3C8E6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D4F54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37754C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A0CAE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39C6E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3409E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1087B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D861B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CCC26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EE218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2C7DD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89604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E421C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944F0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4CFC9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6471E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00DE21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27350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CE958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EEB83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C27DB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D37013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FA87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380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ECC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32D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D990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35C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E61C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E36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0A7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7F124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90C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7CA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2BF0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EB8E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E37CC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EC3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B1C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702C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716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9B9D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4370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328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011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37889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6BF3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6699F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C2CFB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4A84AF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518BF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73B4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7F0263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2F7B2A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38E59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7E9D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5A2531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FFDE606" w14:textId="77777777" w:rsidTr="00503750">
        <w:tc>
          <w:tcPr>
            <w:tcW w:w="2302" w:type="dxa"/>
            <w:vAlign w:val="center"/>
          </w:tcPr>
          <w:p w14:paraId="0F597F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78F7A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6604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58599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15D88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C4F61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C6AC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6C64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C21B54" w14:textId="77777777" w:rsidTr="00503750">
        <w:tc>
          <w:tcPr>
            <w:tcW w:w="15593" w:type="dxa"/>
            <w:gridSpan w:val="8"/>
            <w:vAlign w:val="center"/>
          </w:tcPr>
          <w:p w14:paraId="2A6E5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C2B877" w14:textId="77777777" w:rsidTr="00503750">
        <w:tc>
          <w:tcPr>
            <w:tcW w:w="2302" w:type="dxa"/>
            <w:vAlign w:val="center"/>
          </w:tcPr>
          <w:p w14:paraId="629F6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6D1C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F518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86C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445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19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76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979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67F0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2B84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79632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2DE5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DD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D6C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FA4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7D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70C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44FE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337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B5F3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EE99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87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294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B771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9571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5C1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0AFC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2B2B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D2F2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5947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96F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B783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336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2C6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5FBF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AE1BC1" w14:textId="77777777" w:rsidTr="00503750">
        <w:tc>
          <w:tcPr>
            <w:tcW w:w="2302" w:type="dxa"/>
            <w:vAlign w:val="center"/>
          </w:tcPr>
          <w:p w14:paraId="1374D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E22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2A08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8F3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F2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0F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E3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1BB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39F96" w14:textId="77777777" w:rsidTr="00503750">
        <w:tc>
          <w:tcPr>
            <w:tcW w:w="15593" w:type="dxa"/>
            <w:gridSpan w:val="8"/>
            <w:vAlign w:val="center"/>
          </w:tcPr>
          <w:p w14:paraId="5B6B9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D751362" w14:textId="77777777" w:rsidTr="00503750">
        <w:tc>
          <w:tcPr>
            <w:tcW w:w="2302" w:type="dxa"/>
            <w:vAlign w:val="center"/>
          </w:tcPr>
          <w:p w14:paraId="569E26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420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42D5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5A2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5D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9D1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13F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3878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42C2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F757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F9DE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DE2B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2F92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B3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90A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0139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8AE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BB4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1FC6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10C6F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C15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259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7A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BAA4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193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8840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5E362" w14:textId="77777777" w:rsidTr="00503750">
        <w:tc>
          <w:tcPr>
            <w:tcW w:w="2302" w:type="dxa"/>
            <w:vAlign w:val="center"/>
          </w:tcPr>
          <w:p w14:paraId="30C79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2B93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B53C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83D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9B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9065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84C5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9705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C7813" w14:textId="77777777" w:rsidTr="00503750">
        <w:tc>
          <w:tcPr>
            <w:tcW w:w="15593" w:type="dxa"/>
            <w:gridSpan w:val="8"/>
            <w:vAlign w:val="center"/>
          </w:tcPr>
          <w:p w14:paraId="16E0E0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FE817E" w14:textId="77777777" w:rsidTr="00503750">
        <w:tc>
          <w:tcPr>
            <w:tcW w:w="2302" w:type="dxa"/>
            <w:vAlign w:val="center"/>
          </w:tcPr>
          <w:p w14:paraId="156760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E9E7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5C0C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56AB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DE7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536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6A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C27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19CE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3BA78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BAC7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85E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F08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D5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5BA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E3E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0B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F9E5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04C67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E357F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73CA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34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125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54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908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66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5FE8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38A41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FFB9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78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E85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DF5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5F7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34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4C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2A5D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A337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8D4DA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92005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7005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9921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9FE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4CE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3F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EC6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2DB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59D3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DE98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225F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B8E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B42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860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F2F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54C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281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ED1176" w14:textId="77777777" w:rsidR="00944C3D" w:rsidRDefault="00944C3D" w:rsidP="00944C3D">
      <w:pPr>
        <w:rPr>
          <w:rFonts w:ascii="Arial" w:hAnsi="Arial"/>
          <w:b/>
        </w:rPr>
      </w:pPr>
    </w:p>
    <w:p w14:paraId="43C3A49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E579A36" w14:textId="77777777" w:rsidTr="00503750">
        <w:tc>
          <w:tcPr>
            <w:tcW w:w="1944" w:type="dxa"/>
            <w:vAlign w:val="center"/>
          </w:tcPr>
          <w:p w14:paraId="438F4F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F98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F2CC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317AA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EE82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220B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B9AED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A11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C566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A205B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669C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35A6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369EC23" w14:textId="77777777" w:rsidTr="00503750">
        <w:tc>
          <w:tcPr>
            <w:tcW w:w="15685" w:type="dxa"/>
            <w:gridSpan w:val="12"/>
            <w:vAlign w:val="center"/>
          </w:tcPr>
          <w:p w14:paraId="71C3E6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186F6C" w14:textId="77777777" w:rsidTr="00503750">
        <w:tc>
          <w:tcPr>
            <w:tcW w:w="1944" w:type="dxa"/>
            <w:vAlign w:val="center"/>
          </w:tcPr>
          <w:p w14:paraId="1194A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C62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3AC4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25F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566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8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104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24B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8B1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6C0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99C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CCA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AA1E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2773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121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066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262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7AF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AE0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3A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D98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286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EBD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524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35B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DC553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6E28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ADE5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EF5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E1B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0AA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842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0D1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FFE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550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019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2B7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4AD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5DFA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6BD5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948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745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C77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4D82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3098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073A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FBC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60F9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FCCA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8CE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1917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7A35F6" w14:textId="77777777" w:rsidTr="00503750">
        <w:tc>
          <w:tcPr>
            <w:tcW w:w="1944" w:type="dxa"/>
            <w:vAlign w:val="center"/>
          </w:tcPr>
          <w:p w14:paraId="0D511E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09D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B14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AA4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96A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4E1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541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734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B7F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43B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94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793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7B277" w14:textId="77777777" w:rsidTr="00503750">
        <w:tc>
          <w:tcPr>
            <w:tcW w:w="15685" w:type="dxa"/>
            <w:gridSpan w:val="12"/>
            <w:vAlign w:val="center"/>
          </w:tcPr>
          <w:p w14:paraId="3674E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C398398" w14:textId="77777777" w:rsidTr="00503750">
        <w:tc>
          <w:tcPr>
            <w:tcW w:w="1944" w:type="dxa"/>
            <w:vAlign w:val="center"/>
          </w:tcPr>
          <w:p w14:paraId="456647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CD7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772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3F1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B59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C25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B58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FF7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946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B4C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938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EFD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7179B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57A2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7E0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0DD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AD9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947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3A8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716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289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C1E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E53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B74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961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986F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4579F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975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DDE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434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10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B04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C52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B9E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0B2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A4F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E3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E77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35B24" w14:textId="77777777" w:rsidTr="00503750">
        <w:tc>
          <w:tcPr>
            <w:tcW w:w="1944" w:type="dxa"/>
            <w:vAlign w:val="center"/>
          </w:tcPr>
          <w:p w14:paraId="634B6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56A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BE6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A70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BBE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A9F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468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A18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980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4EC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50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D98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9945B" w14:textId="77777777" w:rsidTr="00503750">
        <w:tc>
          <w:tcPr>
            <w:tcW w:w="15685" w:type="dxa"/>
            <w:gridSpan w:val="12"/>
            <w:vAlign w:val="center"/>
          </w:tcPr>
          <w:p w14:paraId="6F0C5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3AF261" w14:textId="77777777" w:rsidTr="00503750">
        <w:tc>
          <w:tcPr>
            <w:tcW w:w="1944" w:type="dxa"/>
            <w:vAlign w:val="center"/>
          </w:tcPr>
          <w:p w14:paraId="6CCD3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709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B28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046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131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33C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82E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315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E46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D8B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D8B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27C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55CB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5716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C8C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5B3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45A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E86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323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261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806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C4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AC5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78C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FF5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DC34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F36D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B3A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791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955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504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ADA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E0A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CB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1C7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C39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EFA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F0A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EBD0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8933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8CF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BAF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971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454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4D2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A86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FEE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D7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9BA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27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7F7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2B7B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E469F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E5142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FDE4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39D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B9B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DE6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0A8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817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AA0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2CE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7B4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58D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8BA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B71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A8CF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436A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51B3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672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F9D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53A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54C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159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615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9C5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FF4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19B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B52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6DD8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254B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D08C6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2672CC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A75B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6889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EBA9D8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2CB8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A6AF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AFD1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83B3B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35B4C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7373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1D24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C1D1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64150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21D8E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E61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86808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FDD1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A8F6EF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D6C2A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9A269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AB09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075ABD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3B9FC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B07F0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A96A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4D23E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D4F0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CE987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F865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9394A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67C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6957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AFE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BA06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D516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9C1B9B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C4829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765E6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B5854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6ABE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CC07D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9247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0AFEE2A" w14:textId="77777777" w:rsidTr="00503750">
        <w:trPr>
          <w:trHeight w:val="1073"/>
        </w:trPr>
        <w:tc>
          <w:tcPr>
            <w:tcW w:w="3614" w:type="dxa"/>
            <w:vMerge/>
          </w:tcPr>
          <w:p w14:paraId="77FF0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D6B5D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ADC59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268A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0A6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E4690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1A51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CC0D8B4" w14:textId="77777777" w:rsidTr="00503750">
        <w:trPr>
          <w:trHeight w:val="283"/>
        </w:trPr>
        <w:tc>
          <w:tcPr>
            <w:tcW w:w="3614" w:type="dxa"/>
          </w:tcPr>
          <w:p w14:paraId="2850C6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E99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4EB3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E42B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2619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C95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701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FBDC9A" w14:textId="77777777" w:rsidTr="00503750">
        <w:trPr>
          <w:trHeight w:val="283"/>
        </w:trPr>
        <w:tc>
          <w:tcPr>
            <w:tcW w:w="3614" w:type="dxa"/>
          </w:tcPr>
          <w:p w14:paraId="1D464E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2B4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C27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2FB63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11B97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937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BD8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3A0E0E" w14:textId="77777777" w:rsidTr="00503750">
        <w:trPr>
          <w:trHeight w:val="283"/>
        </w:trPr>
        <w:tc>
          <w:tcPr>
            <w:tcW w:w="3614" w:type="dxa"/>
          </w:tcPr>
          <w:p w14:paraId="7F4AE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15A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F69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3F71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FC2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91A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7F28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3A012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44A4B3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F1CD8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1348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69EF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C185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C7580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2BDB7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336A3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2204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A7A1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8D56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2D35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0A707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1588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212D5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0D5C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8D1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9F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A2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AE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CA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70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ED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EF2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34FE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005A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EB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A4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6E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F14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8E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F7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BF3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7995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9F45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403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F2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204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F6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D9C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31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FA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100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1CD9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697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2DC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1D5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C4D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CF4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30C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34B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90C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BA09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77792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6920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1081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C6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B17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47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8A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0E7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7B5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172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CD6E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128FC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5617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AC30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C42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54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DD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27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1E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B79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1DC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622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DB6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BDE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FA52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B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E2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C3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43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47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04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CA1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5DA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DF5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65BE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584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CA4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3AF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45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AF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80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477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C5A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E155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9987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077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8B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D2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52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8B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49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7B5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BDAA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1015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2C04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A0D00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6586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C72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D7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A55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B8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6B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31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405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79E5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5BF8D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095C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D5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FB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99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37A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FF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2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162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C219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477F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F82C0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CBD57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DFAA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98D6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58D0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26F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B593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F8BD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8E49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A7D4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7DE0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1734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4EA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DFB4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1E32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927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0B7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73CE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C78F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648BB4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F46353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3745A5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41A721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1B9BF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F279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2C95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70D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F2C9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3CCE9B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98CA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9031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C8EF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96B5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B89F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7D35D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72EEB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2059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0E93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34B62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3DBC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04CA5D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2880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396C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F5D6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23C6D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3DC0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096FB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D42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35FA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E4A3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503C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30FA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959E2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103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365F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E9E5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0796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32F2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35F2E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3E067C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FA06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DB01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D966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4702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2B49528" w14:textId="77777777" w:rsidR="00944C3D" w:rsidRDefault="00944C3D" w:rsidP="00944C3D">
      <w:pPr>
        <w:rPr>
          <w:rFonts w:ascii="Arial" w:hAnsi="Arial"/>
          <w:b/>
        </w:rPr>
      </w:pPr>
    </w:p>
    <w:p w14:paraId="44CB086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3E871A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C0F49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1779F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52E4B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C0837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2431E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06EC0A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75C98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6579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7F5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F55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1338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3E181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D3442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E0B8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038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EB432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481F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9BBF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9FCE4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C4F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9A1B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C7BDD0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6DB0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CE74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4D11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AE59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B6EED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F587C7C" w14:textId="77777777" w:rsidTr="00503750">
        <w:tc>
          <w:tcPr>
            <w:tcW w:w="2835" w:type="dxa"/>
            <w:vAlign w:val="center"/>
          </w:tcPr>
          <w:p w14:paraId="7CF5E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09B9D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CEC5F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2683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87A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A879B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B74018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ACA64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A737D6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EDE8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C333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D5B22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204E9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A0DC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C6C3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EFA8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DA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DD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454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094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F063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5BEC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288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9C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D0E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4A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421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B234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90E3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23AC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76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96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05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BB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557D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F149C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4BD2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B4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FB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5BC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E90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AF56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398B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57DF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63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D6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A7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64B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CBA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75CA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DF1A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0D7B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4A9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F9FE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9286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AD07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FF999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8B4929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268AF67" w14:textId="77777777" w:rsidR="00944C3D" w:rsidRDefault="00944C3D" w:rsidP="00944C3D">
      <w:pPr>
        <w:rPr>
          <w:rFonts w:ascii="Arial" w:hAnsi="Arial"/>
          <w:b/>
        </w:rPr>
      </w:pPr>
    </w:p>
    <w:p w14:paraId="451DE8B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85BE0F" w14:textId="77777777" w:rsidTr="00503750">
        <w:tc>
          <w:tcPr>
            <w:tcW w:w="2835" w:type="dxa"/>
            <w:vAlign w:val="center"/>
          </w:tcPr>
          <w:p w14:paraId="2774C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6C9E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B81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DF5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ECB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471C4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8AF222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4D8F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356A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0F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0A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A596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84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2EA7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BDD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2B9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B7B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6C1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8FC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734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668C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33A6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2771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9D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FE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00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A9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4B6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7EEB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289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7B6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766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EA5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1D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4ED1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EFF0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EE609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4AC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85DB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41DA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5A9C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47CBF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068A9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AA371D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A3417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B6A5D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C301652" w14:textId="77777777" w:rsidTr="00503750">
        <w:trPr>
          <w:trHeight w:val="699"/>
        </w:trPr>
        <w:tc>
          <w:tcPr>
            <w:tcW w:w="3502" w:type="dxa"/>
            <w:vMerge/>
          </w:tcPr>
          <w:p w14:paraId="2B525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199C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4416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21DB6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BD53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E54C2C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BFFB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71BC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EA4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2D7123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E399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0DA80F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523A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8CE18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B3B9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928A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DEEDD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24922D8" w14:textId="77777777" w:rsidTr="00503750">
        <w:trPr>
          <w:trHeight w:val="593"/>
        </w:trPr>
        <w:tc>
          <w:tcPr>
            <w:tcW w:w="3497" w:type="dxa"/>
          </w:tcPr>
          <w:p w14:paraId="2457D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7EDB9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5F2E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9C98B2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CAA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BAE8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12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5480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EC8F6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46C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84A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7C3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C7042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F68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2D8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9105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429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D089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20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C765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74EB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868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D5A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F0A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8652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0E5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33A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2E5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5FB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CFAB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A7D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4A9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A628A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72B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F03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6D7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D35D5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B07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DE5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8119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2F58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0BE7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D40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7A9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C86A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999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B37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8A37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11F70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27B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BC1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F43845" w14:textId="77777777" w:rsidR="00944C3D" w:rsidRDefault="00944C3D" w:rsidP="00944C3D">
      <w:pPr>
        <w:rPr>
          <w:rFonts w:ascii="Arial" w:hAnsi="Arial"/>
          <w:b/>
        </w:rPr>
      </w:pPr>
    </w:p>
    <w:p w14:paraId="0F1F6458" w14:textId="77777777" w:rsidR="00944C3D" w:rsidRDefault="00944C3D" w:rsidP="00944C3D">
      <w:pPr>
        <w:rPr>
          <w:rFonts w:ascii="Arial" w:hAnsi="Arial"/>
          <w:b/>
        </w:rPr>
      </w:pPr>
    </w:p>
    <w:p w14:paraId="42593D10" w14:textId="77777777" w:rsidR="00944C3D" w:rsidRDefault="00944C3D" w:rsidP="00944C3D">
      <w:pPr>
        <w:rPr>
          <w:rFonts w:ascii="Arial" w:hAnsi="Arial"/>
          <w:b/>
        </w:rPr>
      </w:pPr>
    </w:p>
    <w:p w14:paraId="74887862" w14:textId="77777777" w:rsidR="00944C3D" w:rsidRDefault="00944C3D" w:rsidP="00944C3D">
      <w:pPr>
        <w:rPr>
          <w:rFonts w:ascii="Arial" w:hAnsi="Arial"/>
          <w:b/>
        </w:rPr>
      </w:pPr>
    </w:p>
    <w:p w14:paraId="327F452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75FDD44" w14:textId="77777777" w:rsidTr="00503750">
        <w:tc>
          <w:tcPr>
            <w:tcW w:w="2622" w:type="dxa"/>
            <w:vAlign w:val="center"/>
          </w:tcPr>
          <w:p w14:paraId="578DE0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8D88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61D9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8E45E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BF870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50E8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AB14F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F382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89A0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38415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3B86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ECBE4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2EF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7AAA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4AA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3FF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659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18E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92D541" w14:textId="77777777" w:rsidTr="00503750">
        <w:tc>
          <w:tcPr>
            <w:tcW w:w="2622" w:type="dxa"/>
            <w:vAlign w:val="center"/>
          </w:tcPr>
          <w:p w14:paraId="7F026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B115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426F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B80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2A8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CAE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AD6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5D21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0BF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7B76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EE6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2C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580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9EC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A888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D1F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647D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E59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13F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467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5EC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B25717" w14:textId="77777777" w:rsidTr="00503750">
        <w:tc>
          <w:tcPr>
            <w:tcW w:w="2622" w:type="dxa"/>
            <w:vAlign w:val="center"/>
          </w:tcPr>
          <w:p w14:paraId="1B9AD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EC2DC43" w14:textId="0D704377" w:rsidR="00944C3D" w:rsidRPr="008C56AB" w:rsidRDefault="00166A2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16540</w:t>
            </w:r>
          </w:p>
        </w:tc>
        <w:tc>
          <w:tcPr>
            <w:tcW w:w="1275" w:type="dxa"/>
            <w:vAlign w:val="center"/>
          </w:tcPr>
          <w:p w14:paraId="3488B488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B82961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BC55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67A1AE" w14:textId="5578E886" w:rsidR="00944C3D" w:rsidRPr="008C56AB" w:rsidRDefault="00166A27" w:rsidP="00C05BB5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18877</w:t>
            </w:r>
          </w:p>
        </w:tc>
      </w:tr>
      <w:tr w:rsidR="0099716A" w:rsidRPr="00050529" w14:paraId="32B540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C40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D51C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D21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19A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7BD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49E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8BBD428" w14:textId="77777777" w:rsidTr="00503750">
        <w:tc>
          <w:tcPr>
            <w:tcW w:w="2622" w:type="dxa"/>
            <w:vAlign w:val="center"/>
          </w:tcPr>
          <w:p w14:paraId="6E8513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259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D11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753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B8E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BD3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E039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8C6FBF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043552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9D4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452F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DB7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700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DB7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989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36203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B86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96E9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195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03E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EE3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91B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48BC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1A8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6EC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F35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7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735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0E0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13F4F19" w14:textId="77777777" w:rsidTr="00503750">
        <w:tc>
          <w:tcPr>
            <w:tcW w:w="2622" w:type="dxa"/>
            <w:vAlign w:val="center"/>
          </w:tcPr>
          <w:p w14:paraId="617480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D631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F99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22C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77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688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C03CC5" w14:textId="77777777" w:rsidTr="00503750">
        <w:tc>
          <w:tcPr>
            <w:tcW w:w="2622" w:type="dxa"/>
            <w:vAlign w:val="center"/>
          </w:tcPr>
          <w:p w14:paraId="14CA2C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B154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FF4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753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06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A18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47E3A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E817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8D239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E859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CBC6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B817F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F80FAE" w14:textId="77777777" w:rsidR="00944C3D" w:rsidRPr="008C56AB" w:rsidRDefault="00944C3D" w:rsidP="00C05BB5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98925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7D436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09A2E6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98FBD4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A5C439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276E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F22B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7646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DF1A1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B7CA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57A39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F7A1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C02E0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8E65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F470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9357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7A33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DA30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98968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D60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171A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515E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7093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6337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6165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0C7D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D1B5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E360F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4BD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362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91AAC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C234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CCA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1C3C0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42CA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6927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0EEA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0F76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5233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8DAC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C457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884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A119D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5CA91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6F8C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7337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F8D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3641B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7C29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31BF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49C76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A3A9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4E3B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B523A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D0B2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9C37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D1B1A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DBAD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6D93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EAD63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EC0A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975B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A5A6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A78E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593D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09B6C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00E76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B954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F21B9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01804F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143894B" w14:textId="77777777" w:rsidTr="00503750">
        <w:tc>
          <w:tcPr>
            <w:tcW w:w="2835" w:type="dxa"/>
            <w:vAlign w:val="center"/>
          </w:tcPr>
          <w:p w14:paraId="7482F3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ED13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716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858B1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DB03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BD3A3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BACB58" w14:textId="77777777" w:rsidTr="00503750">
        <w:tc>
          <w:tcPr>
            <w:tcW w:w="2835" w:type="dxa"/>
            <w:vAlign w:val="center"/>
          </w:tcPr>
          <w:p w14:paraId="76F6D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7352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09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44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5D3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422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CE0829" w14:textId="77777777" w:rsidTr="00503750">
        <w:tc>
          <w:tcPr>
            <w:tcW w:w="2835" w:type="dxa"/>
            <w:vAlign w:val="center"/>
          </w:tcPr>
          <w:p w14:paraId="2E17A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F37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52B4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01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AF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35C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9DAD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F1BD7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A2246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6B6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363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A4DB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9ED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3A269C7" w14:textId="77777777" w:rsidTr="00503750">
        <w:tc>
          <w:tcPr>
            <w:tcW w:w="2835" w:type="dxa"/>
            <w:vAlign w:val="center"/>
          </w:tcPr>
          <w:p w14:paraId="352CF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8DE5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52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FD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91A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2F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E42E7" w14:textId="77777777" w:rsidTr="00503750">
        <w:tc>
          <w:tcPr>
            <w:tcW w:w="2835" w:type="dxa"/>
            <w:vAlign w:val="center"/>
          </w:tcPr>
          <w:p w14:paraId="18C0E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B823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0F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7D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01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64F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CBF5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BA978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F72548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22281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810A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2E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367B8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E674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7B5E8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8A2F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E34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40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86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4D5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1C31A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A9DC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BA67AA2" w14:textId="77777777" w:rsidTr="00503750">
        <w:tc>
          <w:tcPr>
            <w:tcW w:w="2552" w:type="dxa"/>
            <w:shd w:val="clear" w:color="auto" w:fill="auto"/>
            <w:vAlign w:val="center"/>
          </w:tcPr>
          <w:p w14:paraId="407994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353B1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CCD4E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B38E8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48A9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DC12E31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CBB6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B8280A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8D3E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AD81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43AC5C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0951E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715E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E3EF1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FD420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DECF2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9BE77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F988F2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AB852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5A5846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C33D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CE91A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483FB1" w14:textId="77777777" w:rsidTr="00503750">
        <w:tc>
          <w:tcPr>
            <w:tcW w:w="4395" w:type="dxa"/>
            <w:vMerge/>
          </w:tcPr>
          <w:p w14:paraId="49D45D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092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0509A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B6D8CE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1C04E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9831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5AB65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97975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4C2E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41AA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91B34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9B7175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796AC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A58B2B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7CDB5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089F680" w14:textId="77777777" w:rsidTr="00503750">
        <w:tc>
          <w:tcPr>
            <w:tcW w:w="4395" w:type="dxa"/>
            <w:vAlign w:val="center"/>
          </w:tcPr>
          <w:p w14:paraId="3007C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65D1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338BE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7929F1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7C27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B2CE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1227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407AFD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EF0A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375B0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1224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B97178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5F257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D139567" w14:textId="463A60BA" w:rsidR="00944C3D" w:rsidRPr="008C56AB" w:rsidRDefault="00166A27" w:rsidP="00166A2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25198</w:t>
            </w:r>
          </w:p>
        </w:tc>
        <w:tc>
          <w:tcPr>
            <w:tcW w:w="2835" w:type="dxa"/>
            <w:vAlign w:val="center"/>
          </w:tcPr>
          <w:p w14:paraId="03576A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6E1E9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1982F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B423FF3" w14:textId="77777777" w:rsidTr="00503750">
        <w:tc>
          <w:tcPr>
            <w:tcW w:w="4395" w:type="dxa"/>
            <w:vAlign w:val="center"/>
          </w:tcPr>
          <w:p w14:paraId="265374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A96EE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B5732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72D332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79C05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77C76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D29F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904F9D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C0F5E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AF8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A474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9BC9C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EF205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35DB0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EE30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A585E3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9973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6E248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F8A18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AAAE4F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B23AF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31B8E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2D44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1F47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03FD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1007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4CEAE1C" w14:textId="77777777" w:rsidTr="00503750">
        <w:tc>
          <w:tcPr>
            <w:tcW w:w="1843" w:type="dxa"/>
            <w:vAlign w:val="center"/>
          </w:tcPr>
          <w:p w14:paraId="260F18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C346A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1F2A6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4DEB6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F1CE8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31EFB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6AF79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1A2523D" w14:textId="77777777" w:rsidTr="00503750">
        <w:tc>
          <w:tcPr>
            <w:tcW w:w="1843" w:type="dxa"/>
            <w:vAlign w:val="center"/>
          </w:tcPr>
          <w:p w14:paraId="67FA48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7AEF4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D98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8D8E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9864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50B4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1D57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8CB4A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39BB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0EBAE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91FC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8FB2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D124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A09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EAB7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5BB294" w14:textId="77777777" w:rsidTr="00503750">
        <w:tc>
          <w:tcPr>
            <w:tcW w:w="1843" w:type="dxa"/>
            <w:vAlign w:val="center"/>
          </w:tcPr>
          <w:p w14:paraId="71FB7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625B4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8430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4059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C669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BEF2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5B37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C5CEC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4DED5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3A5BB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1EA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2E6F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80E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4E08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B45F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7C5EBF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9A64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E1296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36DA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6EF1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408F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5B6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FB8F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F99C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E84A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E513EC4" w14:textId="77777777" w:rsidTr="00503750">
        <w:trPr>
          <w:trHeight w:val="664"/>
        </w:trPr>
        <w:tc>
          <w:tcPr>
            <w:tcW w:w="3372" w:type="dxa"/>
          </w:tcPr>
          <w:p w14:paraId="628269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024D3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D58B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F0398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E1AA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687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CD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8036F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FD3C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11D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157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AB52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CA806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AC7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A53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81468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951E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ABE0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D1D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3F9BB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7BA11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DF5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E5D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AFB3B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84620E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696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4A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8F257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C9DFF5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0209648" w14:textId="77777777" w:rsidTr="00503750">
        <w:tc>
          <w:tcPr>
            <w:tcW w:w="2835" w:type="dxa"/>
            <w:vAlign w:val="center"/>
          </w:tcPr>
          <w:p w14:paraId="445A22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0F6A7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17888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80DC3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2FEB2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31B18BF" w14:textId="77777777" w:rsidTr="00503750">
        <w:tc>
          <w:tcPr>
            <w:tcW w:w="2835" w:type="dxa"/>
          </w:tcPr>
          <w:p w14:paraId="2D324B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D901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BFE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EE9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4A0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57BC8A" w14:textId="77777777" w:rsidTr="00503750">
        <w:tc>
          <w:tcPr>
            <w:tcW w:w="2835" w:type="dxa"/>
          </w:tcPr>
          <w:p w14:paraId="019140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C679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D4D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62C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701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412C37" w14:textId="77777777" w:rsidTr="00503750">
        <w:tc>
          <w:tcPr>
            <w:tcW w:w="2835" w:type="dxa"/>
          </w:tcPr>
          <w:p w14:paraId="7AE899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850E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D17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E74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B80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743DD2" w14:textId="77777777" w:rsidTr="00503750">
        <w:tc>
          <w:tcPr>
            <w:tcW w:w="2835" w:type="dxa"/>
            <w:vAlign w:val="center"/>
          </w:tcPr>
          <w:p w14:paraId="654A10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5601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60B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2EF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807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27BBB3" w14:textId="77777777" w:rsidTr="00503750">
        <w:tc>
          <w:tcPr>
            <w:tcW w:w="2835" w:type="dxa"/>
            <w:vAlign w:val="center"/>
          </w:tcPr>
          <w:p w14:paraId="4B7450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843B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94A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867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B94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E61BBA" w14:textId="77777777" w:rsidTr="00503750">
        <w:tc>
          <w:tcPr>
            <w:tcW w:w="2835" w:type="dxa"/>
          </w:tcPr>
          <w:p w14:paraId="5C5886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B3B8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180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2F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365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22039A" w14:textId="77777777" w:rsidTr="00503750">
        <w:tc>
          <w:tcPr>
            <w:tcW w:w="2835" w:type="dxa"/>
          </w:tcPr>
          <w:p w14:paraId="72C275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9295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AC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909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959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3DC35" w14:textId="77777777" w:rsidTr="00503750">
        <w:tc>
          <w:tcPr>
            <w:tcW w:w="2835" w:type="dxa"/>
          </w:tcPr>
          <w:p w14:paraId="47F103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2EE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43B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B69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1BF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B3CE05" w14:textId="77777777" w:rsidR="00944C3D" w:rsidRDefault="00944C3D" w:rsidP="00944C3D">
      <w:pPr>
        <w:rPr>
          <w:rFonts w:ascii="Arial" w:hAnsi="Arial"/>
          <w:b/>
        </w:rPr>
      </w:pPr>
    </w:p>
    <w:p w14:paraId="31F37DD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7EB4CD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2E99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7BA6D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5F8E0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7BE0F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16918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2AAEB6" w14:textId="77777777" w:rsidTr="00503750">
        <w:trPr>
          <w:trHeight w:val="443"/>
        </w:trPr>
        <w:tc>
          <w:tcPr>
            <w:tcW w:w="2560" w:type="dxa"/>
          </w:tcPr>
          <w:p w14:paraId="38EFD8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57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C58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214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5D3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66136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B7D7C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82E2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87E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FFA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5E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E4B1D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E037A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6772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F4D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E20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E54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595B2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98679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6FC0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A7D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BDF1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FF8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0A958D" w14:textId="77777777" w:rsidR="00944C3D" w:rsidRDefault="00944C3D" w:rsidP="00944C3D">
      <w:pPr>
        <w:rPr>
          <w:rFonts w:ascii="Arial" w:hAnsi="Arial"/>
          <w:b/>
        </w:rPr>
      </w:pPr>
    </w:p>
    <w:p w14:paraId="52180668" w14:textId="77777777" w:rsidR="00944C3D" w:rsidRDefault="00944C3D" w:rsidP="00944C3D">
      <w:pPr>
        <w:rPr>
          <w:rFonts w:ascii="Arial" w:hAnsi="Arial"/>
          <w:b/>
        </w:rPr>
      </w:pPr>
    </w:p>
    <w:p w14:paraId="7EBAA8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9ECDB09" w14:textId="77777777" w:rsidR="00944C3D" w:rsidRDefault="00944C3D" w:rsidP="00944C3D">
      <w:pPr>
        <w:rPr>
          <w:rFonts w:ascii="Arial" w:hAnsi="Arial"/>
          <w:b/>
        </w:rPr>
      </w:pPr>
    </w:p>
    <w:p w14:paraId="6E9BBD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E6E07E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7BA86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B828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8E398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B5340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30D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EA3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17A8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839FA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997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7387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2ED3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3EA74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491A5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8666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1C0D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A3A54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08A3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2D6E682" w14:textId="77777777" w:rsidTr="00503750">
        <w:trPr>
          <w:trHeight w:val="677"/>
        </w:trPr>
        <w:tc>
          <w:tcPr>
            <w:tcW w:w="3358" w:type="dxa"/>
          </w:tcPr>
          <w:p w14:paraId="1570B3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FA237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D2E43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A47A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955F7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2059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AD4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4574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F432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03B0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A9E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8CBD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EF8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0C07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B2F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9C2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7516B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98E1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B55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353CA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AE54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FD8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304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3A9316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26537C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1A7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8CE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2965C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32FC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124A8E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0AF7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6B5A2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AA2713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67185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2BE2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60269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4DF0B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BD84F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FEB0C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7B435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76642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D06D4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FFE070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5F77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7DDD5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76C1DD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A047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6DCAE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21B6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44192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9C1AF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66D0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53F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135AA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68593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D6B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F2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95EC0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B8866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ACDF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69F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35E2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48DE0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D75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33C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108B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4F04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76E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142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C9BB7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2A8A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9CE9E0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E2311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25ADD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2E803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1DF9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915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045E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D2E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5331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E05B9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C9B8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90E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4FA46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933F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0F8F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CBC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AA45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62BC2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D87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792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E3F92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79F865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F22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02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DB1B3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0AF43E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F294A18" w14:textId="77777777" w:rsidTr="00503750">
        <w:tc>
          <w:tcPr>
            <w:tcW w:w="3686" w:type="dxa"/>
            <w:vAlign w:val="center"/>
          </w:tcPr>
          <w:p w14:paraId="3ECDB1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41093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AF5B4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958047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0C6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DFA36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318CC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FB3D0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0B0B7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825A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1E09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A2166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16173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89E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9B87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E0A04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420BE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DCFE71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720F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C1BD5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64550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88967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4923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DE68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2129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91FB7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0CAC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4F5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6AB5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5426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75C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A4B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FE93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CCAC2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82E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789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C747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B3961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929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E76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844D5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10D820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418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216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97B2B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AFBB1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AA674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1D32F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4918E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64C8D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A73B2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DDD9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2DE0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5B58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9472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5F0C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C1EB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5BD7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6750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89290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84C9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311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D7A47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F8BE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EA39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9AD6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CC3F5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2A7DB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35BC2B" w14:textId="77777777" w:rsidR="00944C3D" w:rsidRDefault="00944C3D" w:rsidP="00944C3D">
      <w:pPr>
        <w:rPr>
          <w:sz w:val="22"/>
          <w:szCs w:val="22"/>
        </w:rPr>
      </w:pPr>
    </w:p>
    <w:p w14:paraId="2780699B" w14:textId="77777777" w:rsidR="00944C3D" w:rsidRDefault="00944C3D" w:rsidP="00944C3D">
      <w:pPr>
        <w:rPr>
          <w:sz w:val="22"/>
          <w:szCs w:val="22"/>
        </w:rPr>
      </w:pPr>
    </w:p>
    <w:p w14:paraId="04602A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852716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DD6A4D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E7D92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5EE28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D2454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C65EE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DF438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6330D4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F91E68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B4706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723177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62D38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E14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8CC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38E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4834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500D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49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B14C1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A48E4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960D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C91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D69B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3C1F4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2DF6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A37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117AA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D27AE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64F1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0CB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6B37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9A227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1282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3F4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38147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F4C24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7111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839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76B3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D63EE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F87B99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389A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59A9D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7AA68E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B3E58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E7B4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812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3C7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6320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C56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D6C5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459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8278F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EA63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F4E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F7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4F4F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679C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AD8D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E4D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1E65E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A89D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A31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E33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53BB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39638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AC2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417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5C154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C41E03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441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BBE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A91B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81E4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C2BC33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5ECAB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71F4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5C200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E955E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62EF4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58387E3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200CF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093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D132F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9C53F7" w14:textId="77777777" w:rsidR="00944C3D" w:rsidRPr="003607F0" w:rsidRDefault="00944C3D" w:rsidP="00944C3D"/>
    <w:p w14:paraId="5C4E13B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4A17E" w14:textId="77777777" w:rsidR="002C0E5B" w:rsidRDefault="002C0E5B">
      <w:r>
        <w:separator/>
      </w:r>
    </w:p>
  </w:endnote>
  <w:endnote w:type="continuationSeparator" w:id="0">
    <w:p w14:paraId="490AF0DB" w14:textId="77777777" w:rsidR="002C0E5B" w:rsidRDefault="002C0E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AE75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7BA6F7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6B56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AA979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7727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31FDD4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50E61" w14:textId="77777777" w:rsidR="002C0E5B" w:rsidRDefault="002C0E5B">
      <w:r>
        <w:separator/>
      </w:r>
    </w:p>
  </w:footnote>
  <w:footnote w:type="continuationSeparator" w:id="0">
    <w:p w14:paraId="6F786AB8" w14:textId="77777777" w:rsidR="002C0E5B" w:rsidRDefault="002C0E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4385813">
    <w:abstractNumId w:val="13"/>
  </w:num>
  <w:num w:numId="2" w16cid:durableId="373626126">
    <w:abstractNumId w:val="17"/>
  </w:num>
  <w:num w:numId="3" w16cid:durableId="184053862">
    <w:abstractNumId w:val="8"/>
  </w:num>
  <w:num w:numId="4" w16cid:durableId="1642152661">
    <w:abstractNumId w:val="7"/>
  </w:num>
  <w:num w:numId="5" w16cid:durableId="8813287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56785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13669467">
    <w:abstractNumId w:val="20"/>
  </w:num>
  <w:num w:numId="8" w16cid:durableId="1814980551">
    <w:abstractNumId w:val="10"/>
  </w:num>
  <w:num w:numId="9" w16cid:durableId="389306224">
    <w:abstractNumId w:val="0"/>
  </w:num>
  <w:num w:numId="10" w16cid:durableId="757138408">
    <w:abstractNumId w:val="19"/>
  </w:num>
  <w:num w:numId="11" w16cid:durableId="596181956">
    <w:abstractNumId w:val="6"/>
  </w:num>
  <w:num w:numId="12" w16cid:durableId="1258246435">
    <w:abstractNumId w:val="9"/>
  </w:num>
  <w:num w:numId="13" w16cid:durableId="1562594639">
    <w:abstractNumId w:val="12"/>
  </w:num>
  <w:num w:numId="14" w16cid:durableId="499077913">
    <w:abstractNumId w:val="15"/>
  </w:num>
  <w:num w:numId="15" w16cid:durableId="375860034">
    <w:abstractNumId w:val="14"/>
  </w:num>
  <w:num w:numId="16" w16cid:durableId="1625580036">
    <w:abstractNumId w:val="2"/>
  </w:num>
  <w:num w:numId="17" w16cid:durableId="887103993">
    <w:abstractNumId w:val="4"/>
  </w:num>
  <w:num w:numId="18" w16cid:durableId="55399131">
    <w:abstractNumId w:val="11"/>
  </w:num>
  <w:num w:numId="19" w16cid:durableId="1081409610">
    <w:abstractNumId w:val="5"/>
  </w:num>
  <w:num w:numId="20" w16cid:durableId="2088764748">
    <w:abstractNumId w:val="18"/>
  </w:num>
  <w:num w:numId="21" w16cid:durableId="17523841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3ED4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66A27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0E5B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FDC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3339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35435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25E6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5BB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D8B5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7CAFE-BD04-4432-976D-30D5617A1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5280</Words>
  <Characters>30100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2023-03-21T06:54:00Z</dcterms:created>
  <dcterms:modified xsi:type="dcterms:W3CDTF">2023-03-21T06:54:00Z</dcterms:modified>
</cp:coreProperties>
</file>