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CD7A30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A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A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4D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B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D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6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4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6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54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6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9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B6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7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7F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B7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5A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9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9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F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68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1B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F926F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5E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391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FA6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F6C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2DB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DC8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84B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5C5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4EA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814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FE0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589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44E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43B7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7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07A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39B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41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7C0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411B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7F4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BB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FD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3A6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97DA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FD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39A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C7C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373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E25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63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F77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230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329E6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CE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571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E7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356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A22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884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39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F7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6DD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09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EB2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703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0F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EDC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B2D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DA8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89B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FC8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37E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E6F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4719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DB8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1A8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340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B0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37A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23A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5D3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D8A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7E3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D5D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82F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1BD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7C249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727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259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9BC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034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4F2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EC7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6FA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CF5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52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5F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ED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32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CA6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C0F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134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513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7CE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3C79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AA3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FCF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CC5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03B1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3F5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24A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548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B10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D24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D7D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67A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71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4AD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EB3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D7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99844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B7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42C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E33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D4A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F4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3B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78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AC1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D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EE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DE7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D5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3C2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ECE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30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BE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F5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AA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88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BE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AF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AD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11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4D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8D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231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834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9B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DA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B6E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985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14E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D13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DAF45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4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31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24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C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B1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2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75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03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63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7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1C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C4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E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F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EE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6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C3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CBCB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8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27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7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06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9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8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A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94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99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45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28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F0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29A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AA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F0D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B90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61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11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4D966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B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9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2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3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DB2A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57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F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3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7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A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E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37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CB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8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5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C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F9CD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04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F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8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B3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A9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C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EF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D0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4D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E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8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4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D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3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9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BAD7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95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8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2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B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35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37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DA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DC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47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9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B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592B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2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9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4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CE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F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0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9F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1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A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6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2D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F1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4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F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F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DE78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8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5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2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3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0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9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9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32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5F24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CE3B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8AD5B" w14:textId="15F512F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635435">
              <w:rPr>
                <w:rFonts w:ascii="Arial" w:hAnsi="Arial"/>
                <w:lang w:eastAsia="sk-SK"/>
              </w:rPr>
              <w:t>2</w:t>
            </w:r>
            <w:r w:rsidR="00A25E6D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80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A19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22E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614F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170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1B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65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92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0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19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C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2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7C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0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14E7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BA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4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C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6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5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C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E0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17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17CA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3F16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A56CC96" wp14:editId="2EF37B6C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F02BDF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C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74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E7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FB9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F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A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6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2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0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F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2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04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2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B54AC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8036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69444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29F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DD2AB69" wp14:editId="2606B86F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62ED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ADE3344" wp14:editId="6961B9B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E226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51E0DEC" wp14:editId="4D09074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AD07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E6901E3" wp14:editId="4D7A4C2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B5B8A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7C8B3E8" wp14:editId="19AAC485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91968" w14:textId="27293561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635435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A25E6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C8B3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4A91968" w14:textId="27293561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635435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A25E6D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741D1BF" wp14:editId="43186567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BD0101" w14:textId="378D0ED7" w:rsidR="000B647F" w:rsidRDefault="0099716A" w:rsidP="00944C3D">
                                  <w:r>
                                    <w:t>20</w:t>
                                  </w:r>
                                  <w:r w:rsidR="00635435">
                                    <w:t>2</w:t>
                                  </w:r>
                                  <w:r w:rsidR="00A25E6D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1D1B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0BD0101" w14:textId="378D0ED7" w:rsidR="000B647F" w:rsidRDefault="0099716A" w:rsidP="00944C3D">
                            <w:r>
                              <w:t>20</w:t>
                            </w:r>
                            <w:r w:rsidR="00635435">
                              <w:t>2</w:t>
                            </w:r>
                            <w:r w:rsidR="00A25E6D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9F6F22B" wp14:editId="31B5159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E12CBC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A5C26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1FF89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891309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B0B1882" wp14:editId="43B7D8F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97F0B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F0C50BA" wp14:editId="1681E23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8C445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D0082A" wp14:editId="3AD5DEDE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CCD4F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9D3B98C" wp14:editId="0A8213F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6F0E0B" w14:textId="0B53E242" w:rsidR="000B647F" w:rsidRDefault="0099716A" w:rsidP="00944C3D">
                                  <w:r>
                                    <w:t>20</w:t>
                                  </w:r>
                                  <w:r w:rsidR="00A25E6D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3B98C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06F0E0B" w14:textId="0B53E242" w:rsidR="000B647F" w:rsidRDefault="0099716A" w:rsidP="00944C3D">
                            <w:r>
                              <w:t>20</w:t>
                            </w:r>
                            <w:r w:rsidR="00A25E6D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B44B7FB" wp14:editId="5652FC7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991B7A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8AB2FE0" wp14:editId="6A588062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15B74D" w14:textId="3A537E3D" w:rsidR="000B647F" w:rsidRDefault="0099716A" w:rsidP="00944C3D">
                                  <w:r>
                                    <w:t>20</w:t>
                                  </w:r>
                                  <w:r w:rsidR="00A25E6D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B2FE0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D15B74D" w14:textId="3A537E3D" w:rsidR="000B647F" w:rsidRDefault="0099716A" w:rsidP="00944C3D">
                            <w:r>
                              <w:t>20</w:t>
                            </w:r>
                            <w:r w:rsidR="00A25E6D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04231E6" wp14:editId="66813FE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E2A84B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0117D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5FCAC4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F140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E4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932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8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6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68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7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26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37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5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5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D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05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D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7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F6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44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F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8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B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2A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EB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4A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7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B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7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2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D52C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B4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3A7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12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5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5A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E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9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5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52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4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F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E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C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54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3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7D9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D6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8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D29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4B7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F52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C41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3E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81E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C4A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7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F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4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7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3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1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E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5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4594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B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37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7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F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5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F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B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5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00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F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A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7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B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3E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8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F5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5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4B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F0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4417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9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B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3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1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1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3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0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8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B243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9D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2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19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FF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1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4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F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F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3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FA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2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1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F6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E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0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F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45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CC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7E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8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0D8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12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4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C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9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1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4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2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1FC6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D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2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D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7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D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7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8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95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5B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47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7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A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12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B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A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9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5C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10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F6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F1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A9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8A3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56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27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06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9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C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C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D1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3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2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E5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8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87D6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F6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D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CA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81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F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3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48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8B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74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1A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4E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1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5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B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71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2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3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F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D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0D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CF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CCB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C8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F3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2E2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61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7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7B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3196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2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7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7CC08F" wp14:editId="57F3E04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3DC97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84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A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3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33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B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BA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F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98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E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C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0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C4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B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E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7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A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85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8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9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D4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1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F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4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F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49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0D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68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1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A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8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6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BBBA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89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7979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350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B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F0C636" wp14:editId="4CF0D01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65B549" w14:textId="77777777" w:rsidR="000B647F" w:rsidRPr="00391121" w:rsidRDefault="00073ED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36126365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073ED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36126365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B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F3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C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C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A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37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E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82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A7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6C17B0" wp14:editId="46D5952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08172F" w14:textId="77777777" w:rsidR="000B647F" w:rsidRPr="00391121" w:rsidRDefault="00073ED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2021463070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073ED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2021463070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12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A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1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F6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1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5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C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4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1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68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8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A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5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D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4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7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51E2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D7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A17A3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D54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7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C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2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12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5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D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E7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6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D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2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A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F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9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8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DD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3B28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2F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958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B0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C7C752" wp14:editId="2D36599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1C8751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073ED4">
                                    <w:rPr>
                                      <w:rFonts w:ascii="Arial" w:hAnsi="Arial" w:cs="Arial"/>
                                    </w:rPr>
                                    <w:t>Hollého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073ED4">
                              <w:rPr>
                                <w:rFonts w:ascii="Arial" w:hAnsi="Arial" w:cs="Arial"/>
                              </w:rPr>
                              <w:t>Hollého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B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89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2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69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86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DE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C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4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8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DC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5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D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5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7A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9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1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5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D5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0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4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C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C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6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D3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F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94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6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E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C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4D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8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5BE6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3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D23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4C18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6C471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8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8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7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DC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7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B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0B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D6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72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4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08F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9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9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E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9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5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8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E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B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F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F3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0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0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8C206A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BC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9172C81" wp14:editId="29130B0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10C23C" w14:textId="77777777" w:rsidR="000B647F" w:rsidRPr="00391121" w:rsidRDefault="00C05BB5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Hollého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C05BB5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Hollého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CE5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B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9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B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0A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2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8E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C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9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E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4B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4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400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C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2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3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0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A9A23C4" wp14:editId="665B007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5E7A0E" w14:textId="77777777" w:rsidR="000B647F" w:rsidRDefault="00C05BB5" w:rsidP="00944C3D">
                                  <w:r>
                                    <w:t>88</w:t>
                                  </w:r>
                                  <w:r w:rsidR="00073ED4"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C05BB5" w:rsidP="00944C3D">
                            <w:r>
                              <w:t>88</w:t>
                            </w:r>
                            <w:r w:rsidR="00073ED4">
                              <w:t>5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C7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F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9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3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1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F8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B996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431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B6D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AD1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319E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D8DA8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2D2B58" wp14:editId="7BE4BA9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BE3344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D62039" wp14:editId="019EF29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AE3F8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905C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3B0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8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71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50C7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2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E38C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9CC5F92" wp14:editId="407B350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8A4A3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C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56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FC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00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38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57D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5C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5F943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6B04B8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1AE8D22" wp14:editId="30693CA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E9EA5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44EE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3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F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9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2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E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4C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8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CF60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C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B481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8D3DB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2A4FD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0488A57" wp14:editId="09F003E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2A867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B02ED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802EC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3F0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84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3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D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C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1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1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9B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3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C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C4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3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8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2D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E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7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8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9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F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2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6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2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B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A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F9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2D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B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C106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50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04A626" w14:textId="69596AF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25E6D">
              <w:rPr>
                <w:rFonts w:ascii="Arial" w:hAnsi="Arial"/>
                <w:lang w:eastAsia="sk-SK"/>
              </w:rPr>
              <w:t>21.3.2023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66C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1D7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18F4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47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E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C860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2D3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57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2A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D1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02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EF1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66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1FDB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1DE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A0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64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6D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9A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A87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5A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0E89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3E6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04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31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9E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39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FD8D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6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C50A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B12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7E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97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B1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A6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00E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F3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77BF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418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43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E3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3D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9E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CEB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B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02F1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FB0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80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B5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A8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86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358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CA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BBC9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031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8C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A9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8A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CB5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19C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4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0D76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3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1B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4144B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8F6CCA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F15A29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C0B741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E716C2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04EC6D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92E380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D2891A1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9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F6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914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8F55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D60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8A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F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3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7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5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F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E2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2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8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0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E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E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4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7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3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5A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DC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3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F409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E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E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B8390C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156E456" w14:textId="77777777" w:rsidR="00944C3D" w:rsidRDefault="00944C3D" w:rsidP="00944C3D">
      <w:pPr>
        <w:rPr>
          <w:rFonts w:ascii="Arial" w:hAnsi="Arial"/>
        </w:rPr>
      </w:pPr>
    </w:p>
    <w:p w14:paraId="1D82853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333E78B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EAA9CA2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247F8F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E2747B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3F6260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B6FCDF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51E5E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91DDF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16E5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3193BD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B3E8FB3" w14:textId="117E4ED3" w:rsidR="00944C3D" w:rsidRPr="008D0433" w:rsidRDefault="00A25E6D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Mgr.Šaržík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František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1B7442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47E4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932B0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A1874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74A84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BDE1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58113F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BE6AB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B4930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E417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9A8A0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2AD4CB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D63CD3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8C553B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529299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72D296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98FF1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A7F36E7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6A071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35590F8A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79E1E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2804C9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ABD90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D99B35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4B5F8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40558A8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C26F535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6FABF68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C82F1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66703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90995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90263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31D4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563C3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F546A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D7A4DA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6917A7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B820C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72C48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DC25F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FAA899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6C690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605F3D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D68E8E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BAF52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5BA4D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5CFDDD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27E661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6201451" w14:textId="35A2AFD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A25E6D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07B8409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292C08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77DF6CC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12F146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D20D0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EDC60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F54B2CD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671E6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AA74F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FA385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C50DB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F5C52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3C435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93DCB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5AB6B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CAC6F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E2F7D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EEEB3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20F12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7D17C5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9B7DB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A323E7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493B1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102CE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43C8E6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D4F54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37754C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A0CAE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39C6E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3409E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1087B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D861B2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CCC26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EE218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2C7DD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89604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5E421C4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944F09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4CFC92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6471E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00DE21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27350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3CE958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5EEB83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C27DB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D37013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FA879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380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8ECCA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F32DC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D990B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235C5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3E61C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E367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80A79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7F124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990C2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17CA7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62BF0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EB8ED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E37CC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EC34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0B1CF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0702C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A7162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49B9DB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43701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D3284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6011B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37889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6BF36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6699F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C2CFB0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4A84AF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7518BF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E73B4E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7F0263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2F7B2A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38E59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07E9D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5A2531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FFDE606" w14:textId="77777777" w:rsidTr="00503750">
        <w:tc>
          <w:tcPr>
            <w:tcW w:w="2302" w:type="dxa"/>
            <w:vAlign w:val="center"/>
          </w:tcPr>
          <w:p w14:paraId="0F597F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78F7A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66040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58599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15D88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C4F61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C6AC2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6C649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5C21B54" w14:textId="77777777" w:rsidTr="00503750">
        <w:tc>
          <w:tcPr>
            <w:tcW w:w="15593" w:type="dxa"/>
            <w:gridSpan w:val="8"/>
            <w:vAlign w:val="center"/>
          </w:tcPr>
          <w:p w14:paraId="2A6E55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2C2B877" w14:textId="77777777" w:rsidTr="00503750">
        <w:tc>
          <w:tcPr>
            <w:tcW w:w="2302" w:type="dxa"/>
            <w:vAlign w:val="center"/>
          </w:tcPr>
          <w:p w14:paraId="629F61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76D1C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F518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B86C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3445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519D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176E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F979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B67F0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32B84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79632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2DE5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DD9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3D6C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7FA4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7D4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70C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744FE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D337D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B5F37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EE99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787F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C294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B771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9571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25C1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0AFC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22B2B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D2F2B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59476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96F8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B783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3368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F2C66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5FBF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DAE1BC1" w14:textId="77777777" w:rsidTr="00503750">
        <w:tc>
          <w:tcPr>
            <w:tcW w:w="2302" w:type="dxa"/>
            <w:vAlign w:val="center"/>
          </w:tcPr>
          <w:p w14:paraId="1374DA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4E221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2A08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8F3A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CF25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F0FC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E3C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F1BB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D39F96" w14:textId="77777777" w:rsidTr="00503750">
        <w:tc>
          <w:tcPr>
            <w:tcW w:w="15593" w:type="dxa"/>
            <w:gridSpan w:val="8"/>
            <w:vAlign w:val="center"/>
          </w:tcPr>
          <w:p w14:paraId="5B6B98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D751362" w14:textId="77777777" w:rsidTr="00503750">
        <w:tc>
          <w:tcPr>
            <w:tcW w:w="2302" w:type="dxa"/>
            <w:vAlign w:val="center"/>
          </w:tcPr>
          <w:p w14:paraId="569E26C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C420E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42D5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F5A2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55DC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E9D1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13FF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3878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42C22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F757A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8F9DE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DE2B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2F92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0B39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A90A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0139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F8AE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BB4E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F1FC6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10C6F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2C15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3259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A7AD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BAA4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193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38840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5E362" w14:textId="77777777" w:rsidTr="00503750">
        <w:tc>
          <w:tcPr>
            <w:tcW w:w="2302" w:type="dxa"/>
            <w:vAlign w:val="center"/>
          </w:tcPr>
          <w:p w14:paraId="30C791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32B93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B53C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D83D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C9BE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9065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84C5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9705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C7813" w14:textId="77777777" w:rsidTr="00503750">
        <w:tc>
          <w:tcPr>
            <w:tcW w:w="15593" w:type="dxa"/>
            <w:gridSpan w:val="8"/>
            <w:vAlign w:val="center"/>
          </w:tcPr>
          <w:p w14:paraId="16E0E0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9FE817E" w14:textId="77777777" w:rsidTr="00503750">
        <w:tc>
          <w:tcPr>
            <w:tcW w:w="2302" w:type="dxa"/>
            <w:vAlign w:val="center"/>
          </w:tcPr>
          <w:p w14:paraId="156760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E9E7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5C0C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56AB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DE7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536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6A1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2C27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E19CE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3BA78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3BAC7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F85E7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0F08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D5D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85BA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E3E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E0BD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9F9E5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04C67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E357F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73CA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2345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3125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754D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3908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1661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5FE8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38A41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FFB9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788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9E85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DF5A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75F7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A344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74C7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82A5D1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A337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E8D4DA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92005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7005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9921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9FEB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4CE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33F0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8EC6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62DB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859D3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DE981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225F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B8EA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0B42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860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F2F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254C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E281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ED1176" w14:textId="77777777" w:rsidR="00944C3D" w:rsidRDefault="00944C3D" w:rsidP="00944C3D">
      <w:pPr>
        <w:rPr>
          <w:rFonts w:ascii="Arial" w:hAnsi="Arial"/>
          <w:b/>
        </w:rPr>
      </w:pPr>
    </w:p>
    <w:p w14:paraId="43C3A49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E579A36" w14:textId="77777777" w:rsidTr="00503750">
        <w:tc>
          <w:tcPr>
            <w:tcW w:w="1944" w:type="dxa"/>
            <w:vAlign w:val="center"/>
          </w:tcPr>
          <w:p w14:paraId="438F4F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BF989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F2CC1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317AA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DEE82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220B3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B9AED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1A119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C5669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A205B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669C9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35A68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369EC23" w14:textId="77777777" w:rsidTr="00503750">
        <w:tc>
          <w:tcPr>
            <w:tcW w:w="15685" w:type="dxa"/>
            <w:gridSpan w:val="12"/>
            <w:vAlign w:val="center"/>
          </w:tcPr>
          <w:p w14:paraId="71C3E6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6186F6C" w14:textId="77777777" w:rsidTr="00503750">
        <w:tc>
          <w:tcPr>
            <w:tcW w:w="1944" w:type="dxa"/>
            <w:vAlign w:val="center"/>
          </w:tcPr>
          <w:p w14:paraId="1194A6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C62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AC4D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25F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566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8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104B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24B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8B1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6C0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99C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CCA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BAA1EB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2773A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3121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066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262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7AF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AE0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73A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D98D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286D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EBD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524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35B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DC553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56E283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ADE51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DEF5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1E1B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0AAC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842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0D1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FFE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5507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0019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2B7C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4AD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B5DFA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6BD5A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9487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745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C77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4D82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3098D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073A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0FBC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60F9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1FCCA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8CE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1917E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77A35F6" w14:textId="77777777" w:rsidTr="00503750">
        <w:tc>
          <w:tcPr>
            <w:tcW w:w="1944" w:type="dxa"/>
            <w:vAlign w:val="center"/>
          </w:tcPr>
          <w:p w14:paraId="0D511E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C09D8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0B14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CAA47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96A5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4E1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541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7348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B7F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43B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947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A793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57B277" w14:textId="77777777" w:rsidTr="00503750">
        <w:tc>
          <w:tcPr>
            <w:tcW w:w="15685" w:type="dxa"/>
            <w:gridSpan w:val="12"/>
            <w:vAlign w:val="center"/>
          </w:tcPr>
          <w:p w14:paraId="3674EA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C398398" w14:textId="77777777" w:rsidTr="00503750">
        <w:tc>
          <w:tcPr>
            <w:tcW w:w="1944" w:type="dxa"/>
            <w:vAlign w:val="center"/>
          </w:tcPr>
          <w:p w14:paraId="456647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CD77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772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E3F1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B59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C25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B586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FF77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946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5B4C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2938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0EFD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7179B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57A2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7E0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0DDB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AD9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947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3A8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7164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289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6C1E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6E53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2B74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B961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C986F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4579F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0975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DDE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434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910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B04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C522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B9E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0B2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A4F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E3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E77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435B24" w14:textId="77777777" w:rsidTr="00503750">
        <w:tc>
          <w:tcPr>
            <w:tcW w:w="1944" w:type="dxa"/>
            <w:vAlign w:val="center"/>
          </w:tcPr>
          <w:p w14:paraId="634B6B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F56A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BE67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A70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BBE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A9F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4686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A18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980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4EC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550F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D98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49945B" w14:textId="77777777" w:rsidTr="00503750">
        <w:tc>
          <w:tcPr>
            <w:tcW w:w="15685" w:type="dxa"/>
            <w:gridSpan w:val="12"/>
            <w:vAlign w:val="center"/>
          </w:tcPr>
          <w:p w14:paraId="6F0C55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93AF261" w14:textId="77777777" w:rsidTr="00503750">
        <w:tc>
          <w:tcPr>
            <w:tcW w:w="1944" w:type="dxa"/>
            <w:vAlign w:val="center"/>
          </w:tcPr>
          <w:p w14:paraId="6CCD3B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8709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1B28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9046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131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33C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82E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B315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E46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D8B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D8B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827C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F55CB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57161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9C8C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5B3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45A5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E86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323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261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806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9C4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AC5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78C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FF5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DC34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FF36D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8B3A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791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9550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6504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ADA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E0AA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0CB2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1C7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C39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EFA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5F0A2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1EBD0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88933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28CF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BAF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971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454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4D2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A86A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FEE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1D7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9BA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27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7F7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72B7B1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E469F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5E5142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9FDE4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39D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B9B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CDE6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0A8A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B8176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AA0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2CEC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7B4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E58DF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8BA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B71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2A8CF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0436A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551B3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672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F9D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53A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54C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159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B615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9C51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FF4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19B1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B523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6DD8D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254B8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D08C68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12672CC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AA75B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16889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EBA9D8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B2CB8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A6AF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8AFD1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83B3B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5B4C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73735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F1D24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1D13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641500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21D8E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E61F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868088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FDD1F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A8F6EF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D6C2A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9A269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AB09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075ABDE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B9FC2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B07F0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96A6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4D23EA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D4F0E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CE987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F865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9394A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B67C2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6957B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AFEF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7BA06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9D516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9C1B9B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C4829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7765E6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B5854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6ABED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CC07D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F9247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0AFEE2A" w14:textId="77777777" w:rsidTr="00503750">
        <w:trPr>
          <w:trHeight w:val="1073"/>
        </w:trPr>
        <w:tc>
          <w:tcPr>
            <w:tcW w:w="3614" w:type="dxa"/>
            <w:vMerge/>
          </w:tcPr>
          <w:p w14:paraId="77FF0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D6B5D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ADC59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268A8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40A68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E4690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41A51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CC0D8B4" w14:textId="77777777" w:rsidTr="00503750">
        <w:trPr>
          <w:trHeight w:val="283"/>
        </w:trPr>
        <w:tc>
          <w:tcPr>
            <w:tcW w:w="3614" w:type="dxa"/>
          </w:tcPr>
          <w:p w14:paraId="2850C6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DE994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4EB38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EE42B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2619C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C95F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701A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EFBDC9A" w14:textId="77777777" w:rsidTr="00503750">
        <w:trPr>
          <w:trHeight w:val="283"/>
        </w:trPr>
        <w:tc>
          <w:tcPr>
            <w:tcW w:w="3614" w:type="dxa"/>
          </w:tcPr>
          <w:p w14:paraId="1D464E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2B43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FC27B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2FB63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1B97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937A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6BD80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3A0E0E" w14:textId="77777777" w:rsidTr="00503750">
        <w:trPr>
          <w:trHeight w:val="283"/>
        </w:trPr>
        <w:tc>
          <w:tcPr>
            <w:tcW w:w="3614" w:type="dxa"/>
          </w:tcPr>
          <w:p w14:paraId="7F4AEA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815A8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1F698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C3F71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FC21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91A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D7F28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3A012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44A4B3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F1CD86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13483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69EFB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C1854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C7580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2BDB7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336A3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22041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A7A17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8D56F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2D35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0A707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B1588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1212D5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0D5C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8D1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9F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4A23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AE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CA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70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FED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AEF2A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434FE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005A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9EB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1A4A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B6EE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F14B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F8E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0F7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7BF3D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79958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9F45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14034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1F2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204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8F6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D9C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031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3FAE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6100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F1CD9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697E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12DC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51D5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C4D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4CF4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30C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34B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90C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BA097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777920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69204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10818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9C6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B176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247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28A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0E7A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7B5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172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5CD6E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128FC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B56170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AC304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8C42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554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5DD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27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91E9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B790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1DC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622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1DB61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BDE2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FA52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B29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0E2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2C35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043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047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704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CA1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45DA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DF5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65BE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584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CA4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3AF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A45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3AF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380C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477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5C5A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E1557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9987D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077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18B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6D2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C52A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F8B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B49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7B5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BDAA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71015A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A2C04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A0D00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6586F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C72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CD78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55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BB8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6B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A31A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405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379E56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5BF8D1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095C7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1D5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2FB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A99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37A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DFF0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12A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162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C2190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477FA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5F82C0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CBD57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DFAA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98D60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58D0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426F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B593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F8BD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8E498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A7D4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7DE0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17347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44EA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DFB4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1E32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8927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B0B74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73CE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CC78F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648BB4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F46353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3745A5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41A721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1B9BF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F279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2C95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B70DD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F2C9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3CCE9B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598CA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19031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C8EF7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96B5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6B89F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47D35D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72EEB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20594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A0E934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34B62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3DBCB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304CA5D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028805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396C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0F5D6C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3C6D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3DC03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096FB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9D422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35FAD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E4A30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5503C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30FA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959E2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11037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6365F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EE9E5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E0796D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432F2B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A35F2E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3E067C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FA069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DB019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D966B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4702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2B49528" w14:textId="77777777" w:rsidR="00944C3D" w:rsidRDefault="00944C3D" w:rsidP="00944C3D">
      <w:pPr>
        <w:rPr>
          <w:rFonts w:ascii="Arial" w:hAnsi="Arial"/>
          <w:b/>
        </w:rPr>
      </w:pPr>
    </w:p>
    <w:p w14:paraId="44CB086E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3E871A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C0F49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1779F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52E4B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C0837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2431E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06EC0A7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75C98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6579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97F5B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F559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E1338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3E181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D3442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8E0B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0038A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EB4327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481F4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89BBF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9FCE4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5C4F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A9A1BA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C7BDD0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6DB0F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CE74B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4D11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AE59C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8B6EED9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F587C7C" w14:textId="77777777" w:rsidTr="00503750">
        <w:tc>
          <w:tcPr>
            <w:tcW w:w="2835" w:type="dxa"/>
            <w:vAlign w:val="center"/>
          </w:tcPr>
          <w:p w14:paraId="7CF5E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09B9D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CEC5F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32683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787A9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A879B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B74018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ACA64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A737D68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9EDE8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CC333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D5B22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204E9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A0DC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C6C3A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EFA8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8DA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BDD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454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094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F063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5BEC8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3288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9C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D0E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4AC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421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CB2342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90E3C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23AC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276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296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305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BB3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D557D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F149C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4BD2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0B4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BFBA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5BC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E90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AF56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398BC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57DF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63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6D6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A7E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64B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4CBA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75CA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9DF1A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0D7BD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54A9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F9FE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9286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8AD075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0FF999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8B49297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268AF67" w14:textId="77777777" w:rsidR="00944C3D" w:rsidRDefault="00944C3D" w:rsidP="00944C3D">
      <w:pPr>
        <w:rPr>
          <w:rFonts w:ascii="Arial" w:hAnsi="Arial"/>
          <w:b/>
        </w:rPr>
      </w:pPr>
    </w:p>
    <w:p w14:paraId="451DE8B2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B85BE0F" w14:textId="77777777" w:rsidTr="00503750">
        <w:tc>
          <w:tcPr>
            <w:tcW w:w="2835" w:type="dxa"/>
            <w:vAlign w:val="center"/>
          </w:tcPr>
          <w:p w14:paraId="2774CC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46C9E0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9B81A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6DF55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0ECB8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471C4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8AF222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4D8FC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356A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70F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F0A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A59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843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92EA7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1BDD8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B2B93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B7B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6C1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8FCB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734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D668C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33A66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2771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E9D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FE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600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BA94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A4B63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67EEB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E289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7B68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7664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EA5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4C1D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4ED1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EFF06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EE609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F4AC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85DB7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41DA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5A9CF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F47CBF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068A94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AA371D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A3417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7B6A5D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C301652" w14:textId="77777777" w:rsidTr="00503750">
        <w:trPr>
          <w:trHeight w:val="699"/>
        </w:trPr>
        <w:tc>
          <w:tcPr>
            <w:tcW w:w="3502" w:type="dxa"/>
            <w:vMerge/>
          </w:tcPr>
          <w:p w14:paraId="2B525B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199CC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44167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421DB6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BD53B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E54C2C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4BFFB8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71BC5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1EA41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2D7123D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E3990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0DA80F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B523A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4C8CE180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3B3B9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928A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DEEDD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24922D8" w14:textId="77777777" w:rsidTr="00503750">
        <w:trPr>
          <w:trHeight w:val="593"/>
        </w:trPr>
        <w:tc>
          <w:tcPr>
            <w:tcW w:w="3497" w:type="dxa"/>
          </w:tcPr>
          <w:p w14:paraId="2457D0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7EDB9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5F2E5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9C98B2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CAA8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BAE8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412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5480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EC8F6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46C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84A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37C30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C7042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F68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2D8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79105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4292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6D089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020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C7654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74EBC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868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D5A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EF0A0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86524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0E5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33A2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32E5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5FB6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CFAB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A7DF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4A96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A628A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372B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F038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E6D7E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D35D5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B07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DE5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F8119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2F58A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0BE7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D40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7A9F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DC86A1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999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B37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88A37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11F706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27B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BC1B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F43845" w14:textId="77777777" w:rsidR="00944C3D" w:rsidRDefault="00944C3D" w:rsidP="00944C3D">
      <w:pPr>
        <w:rPr>
          <w:rFonts w:ascii="Arial" w:hAnsi="Arial"/>
          <w:b/>
        </w:rPr>
      </w:pPr>
    </w:p>
    <w:p w14:paraId="0F1F6458" w14:textId="77777777" w:rsidR="00944C3D" w:rsidRDefault="00944C3D" w:rsidP="00944C3D">
      <w:pPr>
        <w:rPr>
          <w:rFonts w:ascii="Arial" w:hAnsi="Arial"/>
          <w:b/>
        </w:rPr>
      </w:pPr>
    </w:p>
    <w:p w14:paraId="42593D10" w14:textId="77777777" w:rsidR="00944C3D" w:rsidRDefault="00944C3D" w:rsidP="00944C3D">
      <w:pPr>
        <w:rPr>
          <w:rFonts w:ascii="Arial" w:hAnsi="Arial"/>
          <w:b/>
        </w:rPr>
      </w:pPr>
    </w:p>
    <w:p w14:paraId="74887862" w14:textId="77777777" w:rsidR="00944C3D" w:rsidRDefault="00944C3D" w:rsidP="00944C3D">
      <w:pPr>
        <w:rPr>
          <w:rFonts w:ascii="Arial" w:hAnsi="Arial"/>
          <w:b/>
        </w:rPr>
      </w:pPr>
    </w:p>
    <w:p w14:paraId="327F452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675FDD44" w14:textId="77777777" w:rsidTr="00503750">
        <w:tc>
          <w:tcPr>
            <w:tcW w:w="2622" w:type="dxa"/>
            <w:vAlign w:val="center"/>
          </w:tcPr>
          <w:p w14:paraId="578DE0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8D889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61D9B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8E45E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BF870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50E8F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AB14F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F3829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89A02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538415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3B86C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ECBE44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2EF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07AAAA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4AA2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3FF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6595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18E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D92D541" w14:textId="77777777" w:rsidTr="00503750">
        <w:tc>
          <w:tcPr>
            <w:tcW w:w="2622" w:type="dxa"/>
            <w:vAlign w:val="center"/>
          </w:tcPr>
          <w:p w14:paraId="7F026C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B115C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426F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B80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2A8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CAE4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AD6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25D214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50BFB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7B76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EE65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C2C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580A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9EC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BA888F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D1F2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647D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E59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13F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467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5EC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EB25717" w14:textId="77777777" w:rsidTr="00503750">
        <w:tc>
          <w:tcPr>
            <w:tcW w:w="2622" w:type="dxa"/>
            <w:vAlign w:val="center"/>
          </w:tcPr>
          <w:p w14:paraId="1B9ADA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EC2DC43" w14:textId="0D704377" w:rsidR="00944C3D" w:rsidRPr="008C56AB" w:rsidRDefault="00166A27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16540</w:t>
            </w:r>
          </w:p>
        </w:tc>
        <w:tc>
          <w:tcPr>
            <w:tcW w:w="1275" w:type="dxa"/>
            <w:vAlign w:val="center"/>
          </w:tcPr>
          <w:p w14:paraId="3488B488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B82961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BC55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67A1AE" w14:textId="5578E886" w:rsidR="00944C3D" w:rsidRPr="008C56AB" w:rsidRDefault="00166A27" w:rsidP="00C05BB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18877</w:t>
            </w:r>
          </w:p>
        </w:tc>
      </w:tr>
      <w:tr w:rsidR="0099716A" w:rsidRPr="00050529" w14:paraId="32B540D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AC407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D51C3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D21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19A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7BD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49E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8BBD428" w14:textId="77777777" w:rsidTr="00503750">
        <w:tc>
          <w:tcPr>
            <w:tcW w:w="2622" w:type="dxa"/>
            <w:vAlign w:val="center"/>
          </w:tcPr>
          <w:p w14:paraId="6E8513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2596D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D11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753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B8E8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BD3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BE039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8C6FBF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043552D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9D4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452F7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DB7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700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FDB7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989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362030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B867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96E9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195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03E1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EE3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91B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048BC8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1A8B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F6ECE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F35C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377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735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0E0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13F4F19" w14:textId="77777777" w:rsidTr="00503750">
        <w:tc>
          <w:tcPr>
            <w:tcW w:w="2622" w:type="dxa"/>
            <w:vAlign w:val="center"/>
          </w:tcPr>
          <w:p w14:paraId="617480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D6313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F99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22C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877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688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9C03CC5" w14:textId="77777777" w:rsidTr="00503750">
        <w:tc>
          <w:tcPr>
            <w:tcW w:w="2622" w:type="dxa"/>
            <w:vAlign w:val="center"/>
          </w:tcPr>
          <w:p w14:paraId="14CA2C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B1544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9FF4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753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061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A18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47E3A2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E8174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8D2392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3E859D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CBC64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817F2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F80FAE" w14:textId="77777777" w:rsidR="00944C3D" w:rsidRPr="008C56AB" w:rsidRDefault="00944C3D" w:rsidP="00C05BB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98925D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7D436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09A2E62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98FBD4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A5C439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276E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F22B5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7646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0DF1A1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7B7CA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557A39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F7A1B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C02E0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8E658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F470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893577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7A33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DA30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98968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AD60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171A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F515EC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7093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6337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E6165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0C7D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D1B5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E360F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4BDA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4362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91AAC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C234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0CCA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1C3C0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42CA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6927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30EEA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0F76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5233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38DAC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C457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8848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A119D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5CA91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76F8C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27337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CF8D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3641B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7C29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31BF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49C76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A3A9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4E3B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B523AB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D0B2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9C37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D1B1A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CDBAD6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6D93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EAD63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EC0A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975B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3A5A6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A78E0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593D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09B6C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00E76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B954A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1F21B9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01804F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143894B" w14:textId="77777777" w:rsidTr="00503750">
        <w:tc>
          <w:tcPr>
            <w:tcW w:w="2835" w:type="dxa"/>
            <w:vAlign w:val="center"/>
          </w:tcPr>
          <w:p w14:paraId="7482F3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5ED138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B7165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858B1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DB034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BD3A3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9BACB58" w14:textId="77777777" w:rsidTr="00503750">
        <w:tc>
          <w:tcPr>
            <w:tcW w:w="2835" w:type="dxa"/>
            <w:vAlign w:val="center"/>
          </w:tcPr>
          <w:p w14:paraId="76F6DA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7352B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E09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044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C5D3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422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CE0829" w14:textId="77777777" w:rsidTr="00503750">
        <w:tc>
          <w:tcPr>
            <w:tcW w:w="2835" w:type="dxa"/>
            <w:vAlign w:val="center"/>
          </w:tcPr>
          <w:p w14:paraId="2E17A3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F37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52B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E01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8AF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35C4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59DAD4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F1BD7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A2246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F6B6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D363B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A4DB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9ED1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3A269C7" w14:textId="77777777" w:rsidTr="00503750">
        <w:tc>
          <w:tcPr>
            <w:tcW w:w="2835" w:type="dxa"/>
            <w:vAlign w:val="center"/>
          </w:tcPr>
          <w:p w14:paraId="352CF5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8DE53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352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AFD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91A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02F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8E42E7" w14:textId="77777777" w:rsidTr="00503750">
        <w:tc>
          <w:tcPr>
            <w:tcW w:w="2835" w:type="dxa"/>
            <w:vAlign w:val="center"/>
          </w:tcPr>
          <w:p w14:paraId="18C0E7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B823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0F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C7D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A01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64F1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2CBF5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BA978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F72548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22281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6810A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52E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367B8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8E674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7B5E8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8A2F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34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340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486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4D5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1C31A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5A9DC6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BA67AA2" w14:textId="77777777" w:rsidTr="00503750">
        <w:tc>
          <w:tcPr>
            <w:tcW w:w="2552" w:type="dxa"/>
            <w:shd w:val="clear" w:color="auto" w:fill="auto"/>
            <w:vAlign w:val="center"/>
          </w:tcPr>
          <w:p w14:paraId="407994F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353B1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CCD4E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B38E8D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148A9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DC12E31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CBB60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B8280A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88D3EC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DAD810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43AC5C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0951E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715E6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E3EF1E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FD4200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7DECF2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9BE77D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F988F24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AB8522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5A5846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C33DE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CE91A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F483FB1" w14:textId="77777777" w:rsidTr="00503750">
        <w:tc>
          <w:tcPr>
            <w:tcW w:w="4395" w:type="dxa"/>
            <w:vMerge/>
          </w:tcPr>
          <w:p w14:paraId="49D45D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0921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0509A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B6D8CE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1C04E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9831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5AB65D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997975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4C2E6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41AA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91B34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9B7175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796AC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A58B2B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7CDB5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089F680" w14:textId="77777777" w:rsidTr="00503750">
        <w:tc>
          <w:tcPr>
            <w:tcW w:w="4395" w:type="dxa"/>
            <w:vAlign w:val="center"/>
          </w:tcPr>
          <w:p w14:paraId="3007CD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65D1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338BE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7929F1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7C27C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B2CE3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1227E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407AFD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EF0A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375B0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51224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B97178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5F257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D139567" w14:textId="463A60BA" w:rsidR="00944C3D" w:rsidRPr="008C56AB" w:rsidRDefault="00166A27" w:rsidP="00166A2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25198</w:t>
            </w:r>
          </w:p>
        </w:tc>
        <w:tc>
          <w:tcPr>
            <w:tcW w:w="2835" w:type="dxa"/>
            <w:vAlign w:val="center"/>
          </w:tcPr>
          <w:p w14:paraId="03576A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E6E1E95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1982F1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B423FF3" w14:textId="77777777" w:rsidTr="00503750">
        <w:tc>
          <w:tcPr>
            <w:tcW w:w="4395" w:type="dxa"/>
            <w:vAlign w:val="center"/>
          </w:tcPr>
          <w:p w14:paraId="2653740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A96EE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B5732B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72D332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79C05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77C76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CD29F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904F9D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C0F5E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AF8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DA474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69BC9CC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EF205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5DB0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EE30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A585E3B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319973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6E24832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F8A180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AAAE4F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B23AFC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31B8E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2D448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91F476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03FD0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1007F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4CEAE1C" w14:textId="77777777" w:rsidTr="00503750">
        <w:tc>
          <w:tcPr>
            <w:tcW w:w="1843" w:type="dxa"/>
            <w:vAlign w:val="center"/>
          </w:tcPr>
          <w:p w14:paraId="260F18B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C346AD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1F2A6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4DEB6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6F1CE8E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31EFBD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16AF795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1A2523D" w14:textId="77777777" w:rsidTr="00503750">
        <w:tc>
          <w:tcPr>
            <w:tcW w:w="1843" w:type="dxa"/>
            <w:vAlign w:val="center"/>
          </w:tcPr>
          <w:p w14:paraId="67FA482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7AEF4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D983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8D8E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D9864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50B4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1D571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8CB4A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B39BB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0EBAE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91FC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8FB2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D124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6A09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EAB7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C5BB294" w14:textId="77777777" w:rsidTr="00503750">
        <w:tc>
          <w:tcPr>
            <w:tcW w:w="1843" w:type="dxa"/>
            <w:vAlign w:val="center"/>
          </w:tcPr>
          <w:p w14:paraId="71FB70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625B4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8430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4059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C669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BEF2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5B37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5C5CEC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4DED5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3A5BB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1EA86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2E6F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80E7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4E08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B45F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7C5EBF4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09A649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E1296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36DAA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6EF1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C408F4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C5B69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FB8F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EF99C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E84A9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1E513EC4" w14:textId="77777777" w:rsidTr="00503750">
        <w:trPr>
          <w:trHeight w:val="664"/>
        </w:trPr>
        <w:tc>
          <w:tcPr>
            <w:tcW w:w="3372" w:type="dxa"/>
          </w:tcPr>
          <w:p w14:paraId="628269E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024D39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FD58B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F03987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DE1AAF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5687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9CD0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8036F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7FD3CC9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911D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157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AB52D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0CA806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3AC7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A539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7814687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3951E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ABE0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D1D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3F9BB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57BA11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2DF5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E5D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AFB3B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84620E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696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4A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8F257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C9DFF5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0209648" w14:textId="77777777" w:rsidTr="00503750">
        <w:tc>
          <w:tcPr>
            <w:tcW w:w="2835" w:type="dxa"/>
            <w:vAlign w:val="center"/>
          </w:tcPr>
          <w:p w14:paraId="445A22D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0F6A72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178883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80DC3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2FEB2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31B18BF" w14:textId="77777777" w:rsidTr="00503750">
        <w:tc>
          <w:tcPr>
            <w:tcW w:w="2835" w:type="dxa"/>
          </w:tcPr>
          <w:p w14:paraId="2D324B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D901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BFE6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EE9E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4A0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57BC8A" w14:textId="77777777" w:rsidTr="00503750">
        <w:tc>
          <w:tcPr>
            <w:tcW w:w="2835" w:type="dxa"/>
          </w:tcPr>
          <w:p w14:paraId="019140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3C6795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D4D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62C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701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412C37" w14:textId="77777777" w:rsidTr="00503750">
        <w:tc>
          <w:tcPr>
            <w:tcW w:w="2835" w:type="dxa"/>
          </w:tcPr>
          <w:p w14:paraId="7AE899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850E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D17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E741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B80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743DD2" w14:textId="77777777" w:rsidTr="00503750">
        <w:tc>
          <w:tcPr>
            <w:tcW w:w="2835" w:type="dxa"/>
            <w:vAlign w:val="center"/>
          </w:tcPr>
          <w:p w14:paraId="654A10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5601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60B5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2EF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807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27BBB3" w14:textId="77777777" w:rsidTr="00503750">
        <w:tc>
          <w:tcPr>
            <w:tcW w:w="2835" w:type="dxa"/>
            <w:vAlign w:val="center"/>
          </w:tcPr>
          <w:p w14:paraId="4B7450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843BC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94A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867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B94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E61BBA" w14:textId="77777777" w:rsidTr="00503750">
        <w:tc>
          <w:tcPr>
            <w:tcW w:w="2835" w:type="dxa"/>
          </w:tcPr>
          <w:p w14:paraId="5C5886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B3B8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1802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2FFE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63651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22039A" w14:textId="77777777" w:rsidTr="00503750">
        <w:tc>
          <w:tcPr>
            <w:tcW w:w="2835" w:type="dxa"/>
          </w:tcPr>
          <w:p w14:paraId="72C275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9295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DAC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909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6959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D3DC35" w14:textId="77777777" w:rsidTr="00503750">
        <w:tc>
          <w:tcPr>
            <w:tcW w:w="2835" w:type="dxa"/>
          </w:tcPr>
          <w:p w14:paraId="47F103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42EE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43B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B69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1BF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B3CE05" w14:textId="77777777" w:rsidR="00944C3D" w:rsidRDefault="00944C3D" w:rsidP="00944C3D">
      <w:pPr>
        <w:rPr>
          <w:rFonts w:ascii="Arial" w:hAnsi="Arial"/>
          <w:b/>
        </w:rPr>
      </w:pPr>
    </w:p>
    <w:p w14:paraId="31F37DD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17EB4CD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52E994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7BA6D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5F8E0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7BE0F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16918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72AAEB6" w14:textId="77777777" w:rsidTr="00503750">
        <w:trPr>
          <w:trHeight w:val="443"/>
        </w:trPr>
        <w:tc>
          <w:tcPr>
            <w:tcW w:w="2560" w:type="dxa"/>
          </w:tcPr>
          <w:p w14:paraId="38EFD8A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4576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7C58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214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45D3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66136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B7D7CE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82E2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87E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FFA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5ED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E4B1D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E037A4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67725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3F4D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2E20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3E54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595B27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98679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6FC0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DA7D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BDF1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FF8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0A958D" w14:textId="77777777" w:rsidR="00944C3D" w:rsidRDefault="00944C3D" w:rsidP="00944C3D">
      <w:pPr>
        <w:rPr>
          <w:rFonts w:ascii="Arial" w:hAnsi="Arial"/>
          <w:b/>
        </w:rPr>
      </w:pPr>
    </w:p>
    <w:p w14:paraId="52180668" w14:textId="77777777" w:rsidR="00944C3D" w:rsidRDefault="00944C3D" w:rsidP="00944C3D">
      <w:pPr>
        <w:rPr>
          <w:rFonts w:ascii="Arial" w:hAnsi="Arial"/>
          <w:b/>
        </w:rPr>
      </w:pPr>
    </w:p>
    <w:p w14:paraId="7EBAA8D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9ECDB09" w14:textId="77777777" w:rsidR="00944C3D" w:rsidRDefault="00944C3D" w:rsidP="00944C3D">
      <w:pPr>
        <w:rPr>
          <w:rFonts w:ascii="Arial" w:hAnsi="Arial"/>
          <w:b/>
        </w:rPr>
      </w:pPr>
    </w:p>
    <w:p w14:paraId="6E9BBD5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E6E07E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7BA86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9B8280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8E398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B5340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E30DF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3EA35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B17A8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839FA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3997D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27387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2ED3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3EA74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491A5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28666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91C0D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2A3A54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B08A36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2D6E682" w14:textId="77777777" w:rsidTr="00503750">
        <w:trPr>
          <w:trHeight w:val="677"/>
        </w:trPr>
        <w:tc>
          <w:tcPr>
            <w:tcW w:w="3358" w:type="dxa"/>
          </w:tcPr>
          <w:p w14:paraId="1570B3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FA237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D2E43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A47A4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955F7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2059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AD4E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4574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1F432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03B01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2A9E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18CBD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EF8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0C070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1B2F2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89C20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7516B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98E1B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B55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353CA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AE54E6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9FD80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304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3A9316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26537C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01A7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8CE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2965C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432FC6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124A8E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30AF71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6B5A2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AA2713D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767185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C2BE2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460269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4DF0B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BD84F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FEB0C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7B435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76642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DD06D4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FFE070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F5F77A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C7DDD5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76C1DD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3A047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6DCAE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B21B6B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344192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9C1AF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66D0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53F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135AA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68593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2D6B4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F22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A95EC0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B8866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ACDF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B69F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35E2E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48DE00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1D75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33CC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108BA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94F04C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776E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142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C9BB7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F2A8AF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9CE9E08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E2311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25ADD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2E803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91DF9D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69153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045E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4D2E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53313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E05B9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C9B8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90E9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4FA46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933F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20F8F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CBC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9AA45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862BC2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ED87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792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E3F92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79F865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F228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E02C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DB1B3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0AF43E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F294A18" w14:textId="77777777" w:rsidTr="00503750">
        <w:tc>
          <w:tcPr>
            <w:tcW w:w="3686" w:type="dxa"/>
            <w:vAlign w:val="center"/>
          </w:tcPr>
          <w:p w14:paraId="3ECDB11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41093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AF5B4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958047B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E0C6E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DFA36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318CC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0FB3D0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0B0B7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6825A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1E09D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A2166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16173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289E8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F9B87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BE0A04A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1420BE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DCFE71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3720F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C1BD5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964550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889673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A49235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2DE68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12129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91FB7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0CACE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4F52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6AB5B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5426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75C7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A4B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4FE93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CCAC2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982E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789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C747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FB3961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7929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E762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844D57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10D820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E418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216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97B2B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AFBB1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BAA6749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1D32FC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34918E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64C8D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AA73B2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DDD9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2DE0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5B586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9472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5F0C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C1EBE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5BD7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6750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89290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184C9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3E311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D7A47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1F8BE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EA39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9AD6F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CC3F5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2A7DB7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B35BC2B" w14:textId="77777777" w:rsidR="00944C3D" w:rsidRDefault="00944C3D" w:rsidP="00944C3D">
      <w:pPr>
        <w:rPr>
          <w:sz w:val="22"/>
          <w:szCs w:val="22"/>
        </w:rPr>
      </w:pPr>
    </w:p>
    <w:p w14:paraId="2780699B" w14:textId="77777777" w:rsidR="00944C3D" w:rsidRDefault="00944C3D" w:rsidP="00944C3D">
      <w:pPr>
        <w:rPr>
          <w:sz w:val="22"/>
          <w:szCs w:val="22"/>
        </w:rPr>
      </w:pPr>
    </w:p>
    <w:p w14:paraId="04602AB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852716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DD6A4D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E7D92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5EE28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D2454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C65EE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EDF4380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6330D4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F91E68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B4706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723177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62D389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FE14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8CC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38E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48340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500D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496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B14C1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A48E40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960D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C91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D69BE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3C1F4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2DF6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A37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117AA1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D27AE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64F1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40CB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6B37E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9A227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1282C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3F4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38147B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F4C241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71115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5839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76B3A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D63EE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1F87B998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5B389AE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259A9DF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7AA68E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B3E581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E7B4D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8126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53C7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6320B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C569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D6C5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459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8278F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EA636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1F4E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BF74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4F4F7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679C0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AD8D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AE4D8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1E65E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5A89D3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0A31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BE33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53BB3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739638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FAC2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417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5C154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C41E03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6441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BBE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A91B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81E49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C2BC33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5ECAB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71F49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5C2006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6E955E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62EF4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358387E3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1200CF6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2093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D132F3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49C53F7" w14:textId="77777777" w:rsidR="00944C3D" w:rsidRPr="003607F0" w:rsidRDefault="00944C3D" w:rsidP="00944C3D"/>
    <w:p w14:paraId="5C4E13B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A17E" w14:textId="77777777" w:rsidR="002C0E5B" w:rsidRDefault="002C0E5B">
      <w:r>
        <w:separator/>
      </w:r>
    </w:p>
  </w:endnote>
  <w:endnote w:type="continuationSeparator" w:id="0">
    <w:p w14:paraId="490AF0DB" w14:textId="77777777" w:rsidR="002C0E5B" w:rsidRDefault="002C0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E75B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7BA6F7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6B56B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AA9793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7727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31FDD4E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50E61" w14:textId="77777777" w:rsidR="002C0E5B" w:rsidRDefault="002C0E5B">
      <w:r>
        <w:separator/>
      </w:r>
    </w:p>
  </w:footnote>
  <w:footnote w:type="continuationSeparator" w:id="0">
    <w:p w14:paraId="6F786AB8" w14:textId="77777777" w:rsidR="002C0E5B" w:rsidRDefault="002C0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385813">
    <w:abstractNumId w:val="13"/>
  </w:num>
  <w:num w:numId="2" w16cid:durableId="373626126">
    <w:abstractNumId w:val="17"/>
  </w:num>
  <w:num w:numId="3" w16cid:durableId="184053862">
    <w:abstractNumId w:val="8"/>
  </w:num>
  <w:num w:numId="4" w16cid:durableId="1642152661">
    <w:abstractNumId w:val="7"/>
  </w:num>
  <w:num w:numId="5" w16cid:durableId="88132872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567855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3669467">
    <w:abstractNumId w:val="20"/>
  </w:num>
  <w:num w:numId="8" w16cid:durableId="1814980551">
    <w:abstractNumId w:val="10"/>
  </w:num>
  <w:num w:numId="9" w16cid:durableId="389306224">
    <w:abstractNumId w:val="0"/>
  </w:num>
  <w:num w:numId="10" w16cid:durableId="757138408">
    <w:abstractNumId w:val="19"/>
  </w:num>
  <w:num w:numId="11" w16cid:durableId="596181956">
    <w:abstractNumId w:val="6"/>
  </w:num>
  <w:num w:numId="12" w16cid:durableId="1258246435">
    <w:abstractNumId w:val="9"/>
  </w:num>
  <w:num w:numId="13" w16cid:durableId="1562594639">
    <w:abstractNumId w:val="12"/>
  </w:num>
  <w:num w:numId="14" w16cid:durableId="499077913">
    <w:abstractNumId w:val="15"/>
  </w:num>
  <w:num w:numId="15" w16cid:durableId="375860034">
    <w:abstractNumId w:val="14"/>
  </w:num>
  <w:num w:numId="16" w16cid:durableId="1625580036">
    <w:abstractNumId w:val="2"/>
  </w:num>
  <w:num w:numId="17" w16cid:durableId="887103993">
    <w:abstractNumId w:val="4"/>
  </w:num>
  <w:num w:numId="18" w16cid:durableId="55399131">
    <w:abstractNumId w:val="11"/>
  </w:num>
  <w:num w:numId="19" w16cid:durableId="1081409610">
    <w:abstractNumId w:val="5"/>
  </w:num>
  <w:num w:numId="20" w16cid:durableId="2088764748">
    <w:abstractNumId w:val="18"/>
  </w:num>
  <w:num w:numId="21" w16cid:durableId="1752384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3ED4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66A27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0E5B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6FDC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3339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35435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25E6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05BB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D8B5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7CAFE-BD04-4432-976D-30D5617A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5280</Words>
  <Characters>30100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2023-03-21T06:54:00Z</dcterms:created>
  <dcterms:modified xsi:type="dcterms:W3CDTF">2023-03-21T06:54:00Z</dcterms:modified>
</cp:coreProperties>
</file>