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1EA776A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DEA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BE6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6CA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79C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4BF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124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466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4B0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359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E27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6A6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04B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E19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23D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57D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DEE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6D4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87C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D54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BD0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F268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2117298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80374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D6026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27E2B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308B0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514BA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D0188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4A3BE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E9CC1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48464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BD188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624A0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BFED9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0A0F3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F6C9F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AF9EF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71479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D41CA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5B563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07038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1FF8F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9ECCD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23FA1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3D21F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4DA92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5EE02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CA582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A42F5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B9544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E2232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6C15A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87196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E77D8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C7ABD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0162365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9FCC4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6D4D4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3BB76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F7ACE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B0120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AF50C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BBE1A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CB9B7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17934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7AA28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B8E4D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2ED10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15249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28F62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779BA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9AD73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40385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BD709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96142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90AD5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57601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0E18A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D40D9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1A34A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6363A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F2EE3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A960B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F010D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C2059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5CEEE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471D7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4150F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CCEB0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16451E8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CBF25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1DA13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BDBE1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33308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D8BA2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6941B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0B703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DB9F5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7C34B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FEB96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1B805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17F81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95DD9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62525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FD390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80C90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AE1B4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59D3C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1F4B3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95905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CEB4B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F8A8C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6FA64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4A85F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018FC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F65AC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04693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4456C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C262F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5C7B6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F7AD3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BCB55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8520B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1144960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0887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0274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EC35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92C4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3D4C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72A0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4A7C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4AD7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0A9D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F981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B343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E740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6E34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ACCE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2874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CFA8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3BBF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E27E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CAAF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7C9D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6ACD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1CAB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A912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FEB6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76F0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BC68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CC2A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33ED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E288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590E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4707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B65D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DBBA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218E3B1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CC3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531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48D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9C1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D13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335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A18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AE0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586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DF8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F37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8BC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19D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7F1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615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78C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546A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A72F29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D57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8AB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2A6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D05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8FA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655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BA2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55DF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5C38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1F2E9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F03BA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093A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1003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F5310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0AEB5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751B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CB5AB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09178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7C93C7E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26D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9B0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E3B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B73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7A4BBE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0A2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BE1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EB5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1D5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B14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268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27D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68A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B03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0BA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0E3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D73811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EC9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15D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B91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5B0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0EC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C88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CEE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7AC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016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0E4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9DF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C9E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C24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941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6B6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392195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927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F7F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C48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3D1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F00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EAB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46E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EFD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3FA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D91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E68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E0050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DC6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B61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744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C49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B12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403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CB0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542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EE7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000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075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606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694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E84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F07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41DAEC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269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B35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364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E03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384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34A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218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CE5B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60F3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1F07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B92F660" w14:textId="01310BC3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 w:rsidR="0099716A">
              <w:rPr>
                <w:rFonts w:ascii="Arial" w:hAnsi="Arial"/>
                <w:lang w:eastAsia="sk-SK"/>
              </w:rPr>
              <w:t>31.12.20</w:t>
            </w:r>
            <w:r w:rsidR="0003003A">
              <w:rPr>
                <w:rFonts w:ascii="Arial" w:hAnsi="Arial"/>
                <w:lang w:eastAsia="sk-SK"/>
              </w:rPr>
              <w:t>2</w:t>
            </w:r>
            <w:r w:rsidR="00CA56E6">
              <w:rPr>
                <w:rFonts w:ascii="Arial" w:hAnsi="Arial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27EF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EA00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D160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24E2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CF89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8E10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E1AF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D69D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358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000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4B0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697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52D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A55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629B0E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63C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BC1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F22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167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F91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9FD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E9A8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04C8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965B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44BAFF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06884E12" wp14:editId="3627C562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723DE10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36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" stroked="f">
                      <v:textbox>
                        <w:txbxContent>
                          <w:p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6AE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1A1F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398B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A538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2F6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B43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F7E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24B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A07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B24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CEE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02D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56A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6BF8894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18739F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5FC1781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76C3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2ECC06F6" wp14:editId="6433D458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B8C042B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D61C6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33663106" wp14:editId="72739316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85FB7F9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5075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6DEA003" wp14:editId="35AD7805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95A8DF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F8F52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5AE224FE" wp14:editId="30B2018F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2AC51C5" w14:textId="77777777" w:rsidR="000B647F" w:rsidRDefault="00000000" w:rsidP="00944C3D">
                                  <w:fldSimple w:instr=" MERGEFIELD  aDMOD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9473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">
                      <v:textbox>
                        <w:txbxContent>
                          <w:p w:rsidR="000B647F" w:rsidRDefault="007719DD" w:rsidP="00944C3D">
                            <w:r>
                              <w:fldChar w:fldCharType="begin"/>
                            </w:r>
                            <w:r>
                              <w:instrText xml:space="preserve"> MERGEFIELD  aDMOD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37F2AA42" wp14:editId="737A819C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52EF262" w14:textId="0DE21E3F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</w:t>
                                  </w:r>
                                  <w:r w:rsidR="0003003A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  <w:r w:rsidR="00CA56E6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7F2AA4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452EF262" w14:textId="0DE21E3F"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</w:t>
                            </w:r>
                            <w:r w:rsidR="0003003A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CA56E6">
                              <w:rPr>
                                <w:rFonts w:ascii="Arial" w:hAnsi="Arial" w:cs="Arial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3DCB437F" wp14:editId="39E9227F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E0D466" w14:textId="74F0DAA9" w:rsidR="000B647F" w:rsidRDefault="0099716A" w:rsidP="00944C3D">
                                  <w:r>
                                    <w:t>20</w:t>
                                  </w:r>
                                  <w:r w:rsidR="0003003A">
                                    <w:t>2</w:t>
                                  </w:r>
                                  <w:r w:rsidR="00CA56E6"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CB437F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11E0D466" w14:textId="74F0DAA9" w:rsidR="000B647F" w:rsidRDefault="0099716A" w:rsidP="00944C3D">
                            <w:r>
                              <w:t>20</w:t>
                            </w:r>
                            <w:r w:rsidR="0003003A">
                              <w:t>2</w:t>
                            </w:r>
                            <w:r w:rsidR="00CA56E6"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3FDD474A" wp14:editId="2704C3F7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B510EF" w14:textId="77777777" w:rsidR="000B647F" w:rsidRDefault="00000000" w:rsidP="00944C3D">
                                  <w:fldSimple w:instr=" MERGEFIELD  aDMDO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9534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">
                      <v:textbox>
                        <w:txbxContent>
                          <w:p w:rsidR="000B647F" w:rsidRDefault="007719DD" w:rsidP="00944C3D">
                            <w:r>
                              <w:fldChar w:fldCharType="begin"/>
                            </w:r>
                            <w:r>
                              <w:instrText xml:space="preserve"> MERGEFIELD  aDMDO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12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53004CC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4E34FF7E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623A6880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7CDEABA6" wp14:editId="056C061B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3ACF387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4161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1C32E498" wp14:editId="67786A31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F6AF29D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1066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18EC4E0" wp14:editId="2D238E82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0660A26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519B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481ECF7E" wp14:editId="610AEC70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E17D833" w14:textId="3DF68C71" w:rsidR="000B647F" w:rsidRDefault="0099716A" w:rsidP="00944C3D">
                                  <w:r>
                                    <w:t>20</w:t>
                                  </w:r>
                                  <w:r w:rsidR="00CA56E6">
                                    <w:t>21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1ECF7E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2E17D833" w14:textId="3DF68C71" w:rsidR="000B647F" w:rsidRDefault="0099716A" w:rsidP="00944C3D">
                            <w:r>
                              <w:t>20</w:t>
                            </w:r>
                            <w:r w:rsidR="00CA56E6">
                              <w:t>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7B1D7274" wp14:editId="33BCD051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D941B49" w14:textId="77777777" w:rsidR="000B647F" w:rsidRDefault="00000000" w:rsidP="00944C3D">
                                  <w:fldSimple w:instr=" MERGEFIELD  aDMDO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0A19B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">
                      <v:textbox>
                        <w:txbxContent>
                          <w:p w:rsidR="000B647F" w:rsidRDefault="007719DD" w:rsidP="00944C3D">
                            <w:r>
                              <w:fldChar w:fldCharType="begin"/>
                            </w:r>
                            <w:r>
                              <w:instrText xml:space="preserve"> MERGEFIELD  aDMDO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12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6D9076C9" wp14:editId="5A29E22C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AA79DB" w14:textId="5AAB08A1" w:rsidR="000B647F" w:rsidRDefault="0099716A" w:rsidP="00944C3D">
                                  <w:r>
                                    <w:t>20</w:t>
                                  </w:r>
                                  <w:r w:rsidR="00CA56E6">
                                    <w:t>21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9076C9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05AA79DB" w14:textId="5AAB08A1" w:rsidR="000B647F" w:rsidRDefault="0099716A" w:rsidP="00944C3D">
                            <w:r>
                              <w:t>20</w:t>
                            </w:r>
                            <w:r w:rsidR="00CA56E6">
                              <w:t>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13D69438" wp14:editId="2A00E0D7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D11973" w14:textId="77777777" w:rsidR="000B647F" w:rsidRDefault="00000000" w:rsidP="00944C3D">
                                  <w:fldSimple w:instr=" MERGEFIELD  aDMOD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E346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">
                      <v:textbox>
                        <w:txbxContent>
                          <w:p w:rsidR="000B647F" w:rsidRDefault="007719DD" w:rsidP="00944C3D">
                            <w:r>
                              <w:fldChar w:fldCharType="begin"/>
                            </w:r>
                            <w:r>
                              <w:instrText xml:space="preserve"> MERGEFIELD  aDMOD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5C7EDA2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11F458B7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7809FC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EA4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997C1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63A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264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67D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7CE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B1B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87A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08B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0DA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F81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529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801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91D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56C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617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33F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97F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B83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116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CAE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09A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5A6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807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A4C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6C2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410761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DA0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76E2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D172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4A7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2F6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A5D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CA8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BF2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44E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84F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3F1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9A8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419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48A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E0B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19C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600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FBAC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0A382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D9AC1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6A07F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825CC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EA7C1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643C6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2D74C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A3E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331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F9B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808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B62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463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FE6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A4E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083410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EA9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0CF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A35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BB2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37B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8D4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E55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6E1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DC6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E78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8AF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5CB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D8E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2F0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F02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F20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DEE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9C6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BC46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3B2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0A02AF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9A1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604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730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869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976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FD4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7CE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483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342AA8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357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F8A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194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849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D0B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C31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8C8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1B1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78F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A2D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15C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807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1A5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CB0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D8F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0B6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83E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0AB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1171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A8E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C3A01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753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D07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71C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25E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FF2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717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A26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862F74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401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B95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C7C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327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0A9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B7E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147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C3F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24A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213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57D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A86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599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2C7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671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5CB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FEF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115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B716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DF5A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9E86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AA5F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2DF0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7B67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3E65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7DA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AD1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35E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620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F00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446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AA0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AA8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687EA6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56F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432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254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3AA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456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C5B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0E0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BE3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EA9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2D9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B0E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196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469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988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66B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B56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13C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333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A6B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9EA8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A56B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2A77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2A10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2C305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C326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9A75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A0A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E3B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59C141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82A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F4C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7EBE704B" wp14:editId="6AE6E56E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055FB1F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AA1D9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" stroked="f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C43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49C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512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C2A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2EC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988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A65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FD3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DE6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3F9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2DE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C9D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421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DB5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E45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8E6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22F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E7D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1D5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49A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574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58A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401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C40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358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804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99C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5BD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271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AB3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CEF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E10F47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C222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F7723E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8A971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667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6FC944A" wp14:editId="12D1A0F2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C5BEA04" w14:textId="40131E3C" w:rsidR="000B647F" w:rsidRPr="00391121" w:rsidRDefault="0003003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34054677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FC944A" id="_x0000_s1042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">
                      <v:textbox>
                        <w:txbxContent>
                          <w:p w14:paraId="3C5BEA04" w14:textId="40131E3C" w:rsidR="000B647F" w:rsidRPr="00391121" w:rsidRDefault="0003003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34054677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FF8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649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FC9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0AF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3D92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312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6DA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A16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02E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F181106" wp14:editId="2951D3FF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9B36B7" w14:textId="7B72F8DC" w:rsidR="000B647F" w:rsidRPr="00391121" w:rsidRDefault="0003003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2021393385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181106" id="_x0000_s1043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">
                      <v:textbox style="mso-fit-shape-to-text:t">
                        <w:txbxContent>
                          <w:p w14:paraId="409B36B7" w14:textId="7B72F8DC" w:rsidR="000B647F" w:rsidRPr="00391121" w:rsidRDefault="0003003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2021393385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6F3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C90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DD4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D67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976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623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009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A90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C46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F57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B71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F02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C80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8F7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F54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EE9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C07C98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FBB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6E55366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61553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3E6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E5C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0DD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86D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295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2C8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245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F06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9C5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F00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E74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F49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54F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66A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5F1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BC8964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B598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1354D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D5E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33E95AF" wp14:editId="53012F51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F16213D" w14:textId="39FF8A2C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SVB </w:t>
                                  </w:r>
                                  <w:r w:rsidR="00F4791D"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  <w:r w:rsidR="0003003A">
                                    <w:rPr>
                                      <w:rFonts w:ascii="Arial" w:hAnsi="Arial" w:cs="Arial"/>
                                    </w:rPr>
                                    <w:t>Horný Šianec  236/15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3E95AF" id="_x0000_s1044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">
                      <v:textbox>
                        <w:txbxContent>
                          <w:p w14:paraId="0F16213D" w14:textId="39FF8A2C"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SVB </w:t>
                            </w:r>
                            <w:r w:rsidR="00F4791D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03003A">
                              <w:rPr>
                                <w:rFonts w:ascii="Arial" w:hAnsi="Arial" w:cs="Arial"/>
                              </w:rPr>
                              <w:t>Horný Šianec  236/15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A45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CCC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70D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08E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B5F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D85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A92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F7F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AF2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D5C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119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EF2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382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403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E39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43C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998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E97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B50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C8D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52B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06F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3B7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A54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8CC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B06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8A9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B02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12C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29C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935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3B7E09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9E7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7D89C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41C1C0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556CB0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9FB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59F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F52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ECF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AD4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5B8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F32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F91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B71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992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048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B23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1A5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704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ADB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526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863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D02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5B3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30C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7AC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E8A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CB4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C54134C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F989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F8120F9" wp14:editId="47DAD589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EB83781" w14:textId="791091B4" w:rsidR="000B647F" w:rsidRPr="00391121" w:rsidRDefault="0003003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Horný Šianec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8120F9" id="_x0000_s1045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">
                      <v:textbox>
                        <w:txbxContent>
                          <w:p w14:paraId="7EB83781" w14:textId="791091B4" w:rsidR="000B647F" w:rsidRPr="00391121" w:rsidRDefault="0003003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Horný Šianec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CFE62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1D9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13E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054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40A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84B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91D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207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A12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1F9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7C1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5AA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F77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FAA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2A2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FE7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7A3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13EC3F5" wp14:editId="4FF06A04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7FE4CB4" w14:textId="0592BC4A" w:rsidR="000B647F" w:rsidRDefault="0003003A" w:rsidP="00944C3D">
                                  <w:r>
                                    <w:t>236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3EC3F5" id="_x0000_s1046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">
                      <v:textbox>
                        <w:txbxContent>
                          <w:p w14:paraId="47FE4CB4" w14:textId="0592BC4A" w:rsidR="000B647F" w:rsidRDefault="0003003A" w:rsidP="00944C3D">
                            <w:r>
                              <w:t>236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C16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83C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A4D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C06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F92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545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F26B51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5421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D766E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FDED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5C5DA2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124E7BB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551FF764" wp14:editId="46628C4C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23CD6F" w14:textId="18539C05" w:rsidR="000B647F" w:rsidRPr="00391121" w:rsidRDefault="0003003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91101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1FF764" id="_x0000_s1047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">
                      <v:textbox>
                        <w:txbxContent>
                          <w:p w14:paraId="5923CD6F" w14:textId="18539C05" w:rsidR="000B647F" w:rsidRPr="00391121" w:rsidRDefault="0003003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91101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DAD18B3" wp14:editId="049963BF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5D99B96" w14:textId="36A628A8" w:rsidR="000B647F" w:rsidRPr="00391121" w:rsidRDefault="0003003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Trencin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AD18B3" id="_x0000_s1048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">
                      <v:textbox>
                        <w:txbxContent>
                          <w:p w14:paraId="35D99B96" w14:textId="36A628A8" w:rsidR="000B647F" w:rsidRPr="00391121" w:rsidRDefault="0003003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</w:rPr>
                              <w:t>Trencin</w:t>
                            </w:r>
                            <w:proofErr w:type="spellEnd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7ECA66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CB944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B25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630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9197BC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E15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608EFA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0B944C44" wp14:editId="533E70D1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7F33999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605D3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726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0BA4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AA6B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F829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6903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BB17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86B5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46DAA81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4D6E54F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1D7AF0E6" wp14:editId="10785B69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AA224B3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5C034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CBDDC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DF5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0EA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C7B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CBE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914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168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2B4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17B12A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E3F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4BAC94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CC7EB5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6C9CB7A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745772EE" wp14:editId="59E0FF9B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A576467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24EF8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33D96D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CCFCF8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B5954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304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C52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099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C68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9D8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58D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3D3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682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5FE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159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4A0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B76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2A9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5F0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D22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E37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56F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D5A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788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7B2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95B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505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37F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E00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89E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C29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D7C801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98771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C136322" w14:textId="6ECD3259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CA56E6">
              <w:rPr>
                <w:rFonts w:ascii="Arial" w:hAnsi="Arial"/>
                <w:lang w:eastAsia="sk-SK"/>
              </w:rPr>
              <w:t>17.3.2023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ECECA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E4E62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0291F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6CF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05C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B40C07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C4A1F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B515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FE6D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BFB6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BE2C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1CA9A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535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EB1928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E23A8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0D0D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CD27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6E2E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F058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D8913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4F1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B66CBE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D4EE3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791C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40A3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BAF5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5E4F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52043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771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D5D22D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1AA0A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7034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88C5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13CB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6FBE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7F6E2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060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45996D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90DF9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27BA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21CE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0AFB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560B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F056A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661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ED93CA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BFBA9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A6D6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71B7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AC0C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5614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C6F89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05C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FA5FD2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EF81D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8100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FA46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6486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773A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E0EE6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DB9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C846C2E" w14:textId="77777777" w:rsidTr="00F4791D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D29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3E57D19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A103F62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6C5C6EE9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3117D875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7AD7C50F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42AFD85F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6F0C7B2B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4CDE0579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7C84DFAD" w14:textId="77777777" w:rsidR="0099716A" w:rsidRPr="00ED0163" w:rsidRDefault="0099716A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1085DF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7AD031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00D4E6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9866A2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4A39A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436871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18DB4D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3027F4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07E305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B5C28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097DA6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347AB4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6265FF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7E0674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58AEB2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411022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31792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5A6B1D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5A5D6D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4D4F0A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6C49C5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652A57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45C62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074265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1944A8F2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21D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B9C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F4791D" w:rsidRPr="00ED0163" w14:paraId="372B238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371A8C" w14:textId="77777777" w:rsidR="00F4791D" w:rsidRPr="00ED0163" w:rsidRDefault="00F4791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70022DD2" w14:textId="77777777" w:rsidR="00F4791D" w:rsidRDefault="00F4791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EA4BDA3" w14:textId="77777777" w:rsidR="00F4791D" w:rsidRPr="00ED0163" w:rsidRDefault="00F4791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10BE2DE" w14:textId="77777777" w:rsidR="00F4791D" w:rsidRPr="00ED0163" w:rsidRDefault="00F4791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00B3185" w14:textId="77777777" w:rsidR="00F4791D" w:rsidRDefault="00F4791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877911C" w14:textId="77777777" w:rsidR="00F4791D" w:rsidRPr="00ED0163" w:rsidRDefault="00F4791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E06B82F" w14:textId="77777777" w:rsidR="00F4791D" w:rsidRPr="00ED0163" w:rsidRDefault="00F4791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2D4DB2F" w14:textId="77777777" w:rsidR="00F4791D" w:rsidRPr="00ED0163" w:rsidRDefault="00F4791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7AE97A6E" w14:textId="77777777" w:rsidR="00F4791D" w:rsidRPr="00ED0163" w:rsidRDefault="00F4791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A0ABE6D" w14:textId="77777777" w:rsidR="00F4791D" w:rsidRPr="00ED0163" w:rsidRDefault="00F4791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9384E2A" w14:textId="77777777" w:rsidR="00F4791D" w:rsidRPr="00ED0163" w:rsidRDefault="00F4791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01B70AF" w14:textId="77777777" w:rsidR="00F4791D" w:rsidRPr="00ED0163" w:rsidRDefault="00F4791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77BEB1BA" w14:textId="77777777" w:rsidR="00F4791D" w:rsidRPr="00ED0163" w:rsidRDefault="00F4791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9B529B3" w14:textId="77777777" w:rsidR="00F4791D" w:rsidRPr="00ED0163" w:rsidRDefault="00F4791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60D9F0D" w14:textId="77777777" w:rsidR="00F4791D" w:rsidRPr="00ED0163" w:rsidRDefault="00F4791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39BAC8F" w14:textId="77777777" w:rsidR="00F4791D" w:rsidRPr="00ED0163" w:rsidRDefault="00F4791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7637C6EF" w14:textId="77777777" w:rsidR="00F4791D" w:rsidRPr="00ED0163" w:rsidRDefault="00F4791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4D7A89F" w14:textId="77777777" w:rsidR="00F4791D" w:rsidRPr="00ED0163" w:rsidRDefault="00F4791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706CC7E1" w14:textId="77777777" w:rsidR="00F4791D" w:rsidRPr="00ED0163" w:rsidRDefault="00F4791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83D0710" w14:textId="77777777" w:rsidR="00F4791D" w:rsidRPr="00ED0163" w:rsidRDefault="00F4791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7844C242" w14:textId="77777777" w:rsidR="00F4791D" w:rsidRPr="00ED0163" w:rsidRDefault="00F4791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0DD48D4" w14:textId="77777777" w:rsidR="00F4791D" w:rsidRPr="00ED0163" w:rsidRDefault="00F4791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43FA164" w14:textId="77777777" w:rsidR="00F4791D" w:rsidRPr="00ED0163" w:rsidRDefault="00F4791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81F51E5" w14:textId="77777777" w:rsidR="00F4791D" w:rsidRPr="00ED0163" w:rsidRDefault="00F4791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49597F5" w14:textId="77777777" w:rsidR="00F4791D" w:rsidRPr="00ED0163" w:rsidRDefault="00F4791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F35CB5" w14:textId="77777777" w:rsidR="00F4791D" w:rsidRPr="00ED0163" w:rsidRDefault="00F4791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386944" w14:textId="77777777" w:rsidR="00F4791D" w:rsidRPr="00ED0163" w:rsidRDefault="00F4791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0CFFCDDD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lastRenderedPageBreak/>
        <w:t>Základné informácie o účtovnej jednotke</w:t>
      </w:r>
    </w:p>
    <w:p w14:paraId="4C895181" w14:textId="77777777" w:rsidR="00944C3D" w:rsidRDefault="00944C3D" w:rsidP="00944C3D">
      <w:pPr>
        <w:rPr>
          <w:rFonts w:ascii="Arial" w:hAnsi="Arial"/>
        </w:rPr>
      </w:pPr>
    </w:p>
    <w:p w14:paraId="4B08A0DF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25107124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02D13BA9" w14:textId="77777777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2FEA841C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52DAE51D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32946A32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3213"/>
        <w:gridCol w:w="2800"/>
      </w:tblGrid>
      <w:tr w:rsidR="00944C3D" w:rsidRPr="008D0433" w14:paraId="16A1B5A8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02BABFC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515C174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4F6AEE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397E39AF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54C2B5A9" w14:textId="692EFF56" w:rsidR="00944C3D" w:rsidRPr="008D0433" w:rsidRDefault="0003003A" w:rsidP="00503750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Ing.</w:t>
            </w:r>
            <w:r w:rsidR="00CA56E6">
              <w:rPr>
                <w:rFonts w:ascii="Arial" w:hAnsi="Arial" w:cs="Arial"/>
                <w:sz w:val="16"/>
                <w:szCs w:val="16"/>
              </w:rPr>
              <w:t>Eduard</w:t>
            </w:r>
            <w:proofErr w:type="spellEnd"/>
            <w:r w:rsidR="00CA56E6">
              <w:rPr>
                <w:rFonts w:ascii="Arial" w:hAnsi="Arial" w:cs="Arial"/>
                <w:sz w:val="16"/>
                <w:szCs w:val="16"/>
              </w:rPr>
              <w:t xml:space="preserve"> Riška 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CC0071C" w14:textId="77777777" w:rsidR="00944C3D" w:rsidRPr="008D0433" w:rsidRDefault="0099716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Štatutár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DDD9A8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3838F96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3A77C62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1FFA201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9ACC16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FC61068" w14:textId="77777777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14:paraId="7928562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1B7E7FF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EFF35F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C705127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2BE62A3F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37EF8E13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7C2A4AE9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7D88CEF1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0477EEF6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08170D24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775FD346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32392349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3FF59084" w14:textId="77777777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14:paraId="550B6EE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14:paraId="32AB57E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7258490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3055A347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4AB5FA2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424BBBEF" w14:textId="52B4485B" w:rsidR="00944C3D" w:rsidRPr="008D0433" w:rsidRDefault="00CA56E6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6E759803" w14:textId="74EB3A96" w:rsidR="00944C3D" w:rsidRPr="008D0433" w:rsidRDefault="0003003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944C3D" w:rsidRPr="008D0433" w14:paraId="5FD64F72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60659BC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35152776" w14:textId="6948A4AC" w:rsidR="00944C3D" w:rsidRPr="008D0433" w:rsidRDefault="00CA56E6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0797A65F" w14:textId="22E23D9E" w:rsidR="00944C3D" w:rsidRPr="008D0433" w:rsidRDefault="00CA56E6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944C3D" w:rsidRPr="008D0433" w14:paraId="0FB1BA3A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3BB2A67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4FA8620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09C618C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4975F81" w14:textId="77777777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14:paraId="3042096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707089F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2868B93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E37CBDA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D944AED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D0B530B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467DAAE2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5E116A6E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D2CDEFE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D7398BB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76B70B55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673AAE11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5134BB7C" w14:textId="5C6295C9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 w:rsidR="00CA56E6">
        <w:rPr>
          <w:rFonts w:ascii="Arial" w:hAnsi="Arial"/>
          <w:sz w:val="22"/>
          <w:szCs w:val="22"/>
        </w:rPr>
        <w:t>x</w:t>
      </w:r>
      <w:r>
        <w:rPr>
          <w:rFonts w:ascii="Arial" w:hAnsi="Arial"/>
          <w:sz w:val="22"/>
          <w:szCs w:val="22"/>
        </w:rPr>
        <w:tab/>
        <w:t>nie</w:t>
      </w:r>
    </w:p>
    <w:p w14:paraId="6F0960CE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55D3BA18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082515B7" w14:textId="77777777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14:paraId="3696FCE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597180D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7267834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3B956863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11BEC0F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5DFD48A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58D9EE3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3A75C3E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6DD269B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3C2E83D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5F83F05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5761B93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268AAA4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30B3A4B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76C2AD0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F0CAB72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41A1478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7903A8D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53230FD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03234BB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>b) dlhodobý nehmotný majetok obstaraný vlastnou činnosťou</w:t>
      </w:r>
    </w:p>
    <w:p w14:paraId="7C1BEC6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5648946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3972A06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7D80F0A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569D10F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62A05C3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3CFDD82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715A693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3484734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58461E5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1505C88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19EA478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4BC7864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4077F38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54C6DE7B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6C51FD5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207182BF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952"/>
        <w:gridCol w:w="1944"/>
        <w:gridCol w:w="1754"/>
      </w:tblGrid>
      <w:tr w:rsidR="00944C3D" w:rsidRPr="008D0433" w14:paraId="374AD1EA" w14:textId="77777777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14:paraId="3DB1A87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63979C5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4A56872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748BEE8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34491AE8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4C63D73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2D45728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5C47EC2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4E3A793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C857798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739A0DA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780A6B3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42BF71E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45814D7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CDB80FB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7749BFE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63532DB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090EE0E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1AD7336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A07B718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1BF00E7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63682A5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2E2E665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4519CE2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C77635A" w14:textId="77777777" w:rsidTr="00503750">
        <w:trPr>
          <w:trHeight w:val="327"/>
        </w:trPr>
        <w:tc>
          <w:tcPr>
            <w:tcW w:w="4510" w:type="dxa"/>
            <w:shd w:val="clear" w:color="auto" w:fill="auto"/>
          </w:tcPr>
          <w:p w14:paraId="6507DB4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7973F82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7104B7D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5D0D25F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B2B6AFB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BB3FF9D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4362218C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26ADC6E9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3B4A452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7410C929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43020EF9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410541A5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01B432F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9139693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7F8480BC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19884D69" w14:textId="77777777" w:rsidTr="00503750">
        <w:tc>
          <w:tcPr>
            <w:tcW w:w="2302" w:type="dxa"/>
            <w:vAlign w:val="center"/>
          </w:tcPr>
          <w:p w14:paraId="194B9C7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04BE57E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153FD8A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4D66F89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025BEA7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1B3D90E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23EC829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435B1D8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50DE1EBF" w14:textId="77777777" w:rsidTr="00503750">
        <w:tc>
          <w:tcPr>
            <w:tcW w:w="15593" w:type="dxa"/>
            <w:gridSpan w:val="8"/>
            <w:vAlign w:val="center"/>
          </w:tcPr>
          <w:p w14:paraId="1D0E83A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4726A754" w14:textId="77777777" w:rsidTr="00503750">
        <w:tc>
          <w:tcPr>
            <w:tcW w:w="2302" w:type="dxa"/>
            <w:vAlign w:val="center"/>
          </w:tcPr>
          <w:p w14:paraId="744E673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7EDB97E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95F65C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BD0CD5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463B14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F9566C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94ED0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955443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F788EB1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0EE27F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3B7F2E0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914B3F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A487E7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A2796F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BD8048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932BE1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AB2FBF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6834C56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F06E7F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76FE4D3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4E435E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1F3D3E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216071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1B991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7CD9C2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5EBEA2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AEA3C29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06145B7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5606482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4A0B3BD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C04678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00367A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DAC367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2B1D03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A8E94A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67F1C3EE" w14:textId="77777777" w:rsidTr="00503750">
        <w:tc>
          <w:tcPr>
            <w:tcW w:w="2302" w:type="dxa"/>
            <w:vAlign w:val="center"/>
          </w:tcPr>
          <w:p w14:paraId="0712DB2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96DE3C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7C8DC4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FB7819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DF4142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7B5741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7331CB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EE1CFE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AD0B454" w14:textId="77777777" w:rsidTr="00503750">
        <w:tc>
          <w:tcPr>
            <w:tcW w:w="15593" w:type="dxa"/>
            <w:gridSpan w:val="8"/>
            <w:vAlign w:val="center"/>
          </w:tcPr>
          <w:p w14:paraId="40F67AC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789089BC" w14:textId="77777777" w:rsidTr="00503750">
        <w:tc>
          <w:tcPr>
            <w:tcW w:w="2302" w:type="dxa"/>
            <w:vAlign w:val="center"/>
          </w:tcPr>
          <w:p w14:paraId="43A2CF6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57FBC14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0322A8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96CBF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71CC3C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58FE12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BBDFEB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2E1B95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4551A10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C00DB8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27F3533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CCC382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92FB7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EC6197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0CCA3A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5AF41E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F809EB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2341CC3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FD593F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4F9AD88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272874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EBD1B9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7D762E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CFAA8A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7254CB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CFBC7F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680283D" w14:textId="77777777" w:rsidTr="00503750">
        <w:tc>
          <w:tcPr>
            <w:tcW w:w="2302" w:type="dxa"/>
            <w:vAlign w:val="center"/>
          </w:tcPr>
          <w:p w14:paraId="1440353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E473B2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DB61B4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E40EB8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B985C2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133FC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08243F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076BEB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14F4480" w14:textId="77777777" w:rsidTr="00503750">
        <w:tc>
          <w:tcPr>
            <w:tcW w:w="15593" w:type="dxa"/>
            <w:gridSpan w:val="8"/>
            <w:vAlign w:val="center"/>
          </w:tcPr>
          <w:p w14:paraId="7D94676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509475FF" w14:textId="77777777" w:rsidTr="00503750">
        <w:tc>
          <w:tcPr>
            <w:tcW w:w="2302" w:type="dxa"/>
            <w:vAlign w:val="center"/>
          </w:tcPr>
          <w:p w14:paraId="1903CA9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17F4EB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BFB3F6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0BC67D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E7EAD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A28DDC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CD0C58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0379D2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12831BE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6A7FA48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3DD6E62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847E7E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97F67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5D7D92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4B35D0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003B80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9B85F2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218029D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1E09190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5E112EC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43CE16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E9FD85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53AD2E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CBAA1B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EDADE9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D9A436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D0BAC0E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6E28E5B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3202D0B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10ED94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1B21A8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AFE36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EB337F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C76C0E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2D2D39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B34034A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43D4866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098F93F8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256F15B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31A19DB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02B8BA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19A802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325DB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A42D6C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36763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61373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2EEC3F6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642C4EE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2DC205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1D27E8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34CECB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2202F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8D9B44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E6A24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4EC290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CE0AD14" w14:textId="77777777" w:rsidR="00944C3D" w:rsidRDefault="00944C3D" w:rsidP="00944C3D">
      <w:pPr>
        <w:rPr>
          <w:rFonts w:ascii="Arial" w:hAnsi="Arial"/>
          <w:b/>
        </w:rPr>
      </w:pPr>
    </w:p>
    <w:p w14:paraId="625CA3B7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4D667353" w14:textId="77777777" w:rsidTr="00503750">
        <w:tc>
          <w:tcPr>
            <w:tcW w:w="1944" w:type="dxa"/>
            <w:vAlign w:val="center"/>
          </w:tcPr>
          <w:p w14:paraId="1701A05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346FE81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4426A73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19E90CE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1CA07DF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540D3F3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1B3F6D6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6B54363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18B0F89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583D37E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3F95A51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6AEAD12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68EEB92F" w14:textId="77777777" w:rsidTr="00503750">
        <w:tc>
          <w:tcPr>
            <w:tcW w:w="15685" w:type="dxa"/>
            <w:gridSpan w:val="12"/>
            <w:vAlign w:val="center"/>
          </w:tcPr>
          <w:p w14:paraId="6E630CC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2EA17989" w14:textId="77777777" w:rsidTr="00503750">
        <w:tc>
          <w:tcPr>
            <w:tcW w:w="1944" w:type="dxa"/>
            <w:vAlign w:val="center"/>
          </w:tcPr>
          <w:p w14:paraId="2943409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141134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32917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A6B35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DFBB7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CADA6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CD3FF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C090F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2B4B0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8DB11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73171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ECDF7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45A555B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03C0506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03D8DB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15964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D6ECB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E8DF4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6E702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74BF0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75C5B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D325B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FE5F3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3B709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FED0E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6A4E1BC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6889337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72891B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0EDF6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14106E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56836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9FF47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1718C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C2760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DA113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77548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97B6D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F2AC3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471D095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0E74D7A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338283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10CF0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86F3A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3E3136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00FFEC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752B30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150311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31B805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7BBAEB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4CDA84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60838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3E23A86B" w14:textId="77777777" w:rsidTr="00503750">
        <w:tc>
          <w:tcPr>
            <w:tcW w:w="1944" w:type="dxa"/>
            <w:vAlign w:val="center"/>
          </w:tcPr>
          <w:p w14:paraId="0D5BB84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12B92E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53D5C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E21E2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4E93E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30116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BD3E9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BB83E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63CFE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D09CA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B9F4B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91B0F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08CF892" w14:textId="77777777" w:rsidTr="00503750">
        <w:tc>
          <w:tcPr>
            <w:tcW w:w="15685" w:type="dxa"/>
            <w:gridSpan w:val="12"/>
            <w:vAlign w:val="center"/>
          </w:tcPr>
          <w:p w14:paraId="7900D8E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2256ED8E" w14:textId="77777777" w:rsidTr="00503750">
        <w:tc>
          <w:tcPr>
            <w:tcW w:w="1944" w:type="dxa"/>
            <w:vAlign w:val="center"/>
          </w:tcPr>
          <w:p w14:paraId="2B28C1C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559F70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0BAED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E34B3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6E12F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7DED4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A932C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B2D50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46DE2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68C9F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BD059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430B44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866B046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7BE41D5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7946EB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0C368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37AB8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61325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785BA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0510F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0DBE2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E87F4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0C3A5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CAC94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3C785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0CEB26B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66852A1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1DADC6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E938B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D5EA9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388FE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997F1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515D1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11861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F6B3F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080F3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DF8B5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4955EF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C2F8D6A" w14:textId="77777777" w:rsidTr="00503750">
        <w:tc>
          <w:tcPr>
            <w:tcW w:w="1944" w:type="dxa"/>
            <w:vAlign w:val="center"/>
          </w:tcPr>
          <w:p w14:paraId="149F5E7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40F863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4113A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4071A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F8364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EC282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71461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3F239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E8660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420EF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E8575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0ED57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9FAB0F9" w14:textId="77777777" w:rsidTr="00503750">
        <w:tc>
          <w:tcPr>
            <w:tcW w:w="15685" w:type="dxa"/>
            <w:gridSpan w:val="12"/>
            <w:vAlign w:val="center"/>
          </w:tcPr>
          <w:p w14:paraId="4751035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7DD398DA" w14:textId="77777777" w:rsidTr="00503750">
        <w:tc>
          <w:tcPr>
            <w:tcW w:w="1944" w:type="dxa"/>
            <w:vAlign w:val="center"/>
          </w:tcPr>
          <w:p w14:paraId="7163FE0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415F8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9D95D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2F1E2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48B9A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AB3E5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28536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B9464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6E1C4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E3FD9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2870A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1AA50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E8A171E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399BEBB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2DAEAE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178FB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964D6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C7CA0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418F3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C50AE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E30C0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F64EB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D9F23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D1AD1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8F4B3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851A594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02A5B0F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2982D0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A76E7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E94E5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1406E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FE177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7C08E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11D87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4D52B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1029B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C20FC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88243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55F70C9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7F49F04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29412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59043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A8547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627AA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AB83E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932C5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BD3AF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305E2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3CA2E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E68C1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3D31F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D26B8F9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6976C9C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3ED60760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2192E35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1B28C4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60EA1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A5E43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D4A4F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6D2F5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613C1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EF7AC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E9AFB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ABD35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7CBEE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590CB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4020F61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33E5B2E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E0C6D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DC278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8A701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9FD1B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E1595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D156E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A2BA9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8198A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6F34C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EC085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ABEC7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E14D506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03D50C1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B4F9C1B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06051401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4824A72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12D683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4A473CAE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0BDD190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C169B0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08BBF0A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29EFBBD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D05549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35A5CDD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0C2C988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5E37DB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AF1F118" w14:textId="77777777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14:paraId="5CA94CC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5F3899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EBB0900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28551254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68AE7E9A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62ACE55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DE86AF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85B7BE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7ABDA966" w14:textId="77777777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14:paraId="093BC0A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545B617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0B63FE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A9F8C8E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5918A84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1FBF61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A1BE14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FEB8D1F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55E0234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12B5AEF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F05E33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A91E90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AA59AAC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5305A6D5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5E2B65E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41F0B88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4AE36DE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11FB26F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6B1347A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5DB0645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4F4DAD83" w14:textId="77777777" w:rsidTr="00503750">
        <w:trPr>
          <w:trHeight w:val="1073"/>
        </w:trPr>
        <w:tc>
          <w:tcPr>
            <w:tcW w:w="3614" w:type="dxa"/>
            <w:vMerge/>
          </w:tcPr>
          <w:p w14:paraId="1ADE1BB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55D8EE6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7E3EB97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475EC29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195C983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1047482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19A7A41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39198C82" w14:textId="77777777" w:rsidTr="00503750">
        <w:trPr>
          <w:trHeight w:val="283"/>
        </w:trPr>
        <w:tc>
          <w:tcPr>
            <w:tcW w:w="3614" w:type="dxa"/>
          </w:tcPr>
          <w:p w14:paraId="7206612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9CA7BA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7F65EA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719A144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F09631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62BBEF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74A513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7034AE7D" w14:textId="77777777" w:rsidTr="00503750">
        <w:trPr>
          <w:trHeight w:val="283"/>
        </w:trPr>
        <w:tc>
          <w:tcPr>
            <w:tcW w:w="3614" w:type="dxa"/>
          </w:tcPr>
          <w:p w14:paraId="24302A8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6DD161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4AA5A3B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4F87374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161037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1CF20E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22D557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4D80B067" w14:textId="77777777" w:rsidTr="00503750">
        <w:trPr>
          <w:trHeight w:val="283"/>
        </w:trPr>
        <w:tc>
          <w:tcPr>
            <w:tcW w:w="3614" w:type="dxa"/>
          </w:tcPr>
          <w:p w14:paraId="3016DFB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890E49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99F4E4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F8ABB5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842696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6D34C7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432A6C1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CFC2C4B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513C2105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944C3D" w:rsidRPr="00050529" w14:paraId="3EC3AC01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0ACBAC9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42A9B6D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03D710C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6CAA384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593E64F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49B4621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28252BE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35124BA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19ED46D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6C12E397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73AA6C8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1E25BB2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BB202A1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671BAE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BF616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AD53B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163B0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7B57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C628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0A63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08E4C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94AA9AC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88A91A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67037C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BB90A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4CB3B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3C6C4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6EF3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7A51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197A5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1B7F5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43AB94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05BFA8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63A725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E5471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89E1F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527CE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299F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ED20E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B717C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BB6F0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7D381B0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BE3337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763904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46372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61DD5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18D7E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C3191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4A023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E7AAD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0351E5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5BBFF690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8232FCF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48EDCD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5FBF9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EAEC5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E123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521C0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AD9E1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3AE80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8832F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1D9A7D6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6E62DD8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1FE77A0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6089947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42ED1F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DD0AD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98C9B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2384E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524D1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09881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59D59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08601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743D56D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E4058B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55987B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5BF78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72B8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51388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95EFC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F69C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E8BB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1806F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6B8FE6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05F9DB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3F31B3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BEDB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4F601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AB32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BE0F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C5268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7C76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1CED4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B482559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2052305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0A1D40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44EA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1E064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87003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42B6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6F12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27C7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72115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D0C706F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69CD88F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2020493C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141F9BD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4B168F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B9DDB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1F80F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48913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9C3CB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77050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AC929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24DDC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CCC473B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11A648EF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3348AC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61DD6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1BEFD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70E42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922AF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2B41B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2916C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00F7A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3D59214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351D59D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257CEBC3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446D57E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1D21E5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4E3FA1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8FE9E4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B09B8D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F04134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A644D4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4F494E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6001C3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D46038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20129D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1AE8C2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0444BE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71FACB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530AD6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778737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2F1DD5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3C629C7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743D8DD5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78771CB6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0C956789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1913"/>
        <w:gridCol w:w="1318"/>
        <w:gridCol w:w="1289"/>
        <w:gridCol w:w="1913"/>
      </w:tblGrid>
      <w:tr w:rsidR="00944C3D" w:rsidRPr="008D0433" w14:paraId="1CA1FEFF" w14:textId="77777777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14:paraId="5AB1982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A2728D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7B57D3E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7368CCB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68237C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2A46A01E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0DC0373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213ADEC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68040841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7DBD976D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D672D6D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A632F1E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7279599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46DF22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78EECFE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7CAAAAAE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A62C66E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6FEBB60" w14:textId="77777777" w:rsidTr="00503750">
        <w:trPr>
          <w:trHeight w:val="630"/>
        </w:trPr>
        <w:tc>
          <w:tcPr>
            <w:tcW w:w="2594" w:type="dxa"/>
            <w:shd w:val="clear" w:color="auto" w:fill="auto"/>
          </w:tcPr>
          <w:p w14:paraId="4A1384D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9DBF828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36CBFE6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AEAC60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BBAC40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A4E77F7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6567174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EF4207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368E0E68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2CB86D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4FFF45D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D2065D5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2F5D29F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41F4CC9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5FD1780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1F5DF6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08799B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59FF34B6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5EEF8C3F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6E42E1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AC8329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D48D03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D68011B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2E960408" w14:textId="77777777" w:rsidR="00944C3D" w:rsidRDefault="00944C3D" w:rsidP="00944C3D">
      <w:pPr>
        <w:rPr>
          <w:rFonts w:ascii="Arial" w:hAnsi="Arial"/>
          <w:b/>
        </w:rPr>
      </w:pPr>
    </w:p>
    <w:p w14:paraId="4C257F8C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4"/>
        <w:gridCol w:w="1735"/>
        <w:gridCol w:w="2517"/>
        <w:gridCol w:w="1878"/>
      </w:tblGrid>
      <w:tr w:rsidR="00944C3D" w:rsidRPr="008D0433" w14:paraId="7A09A84B" w14:textId="77777777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14:paraId="559AF32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346E079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7C25F41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5711CDB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610E3B6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40BEA73D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5F8A493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5726D80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083B899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6F1982D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E28DDEB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6D229D4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63F9CAD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00E7B71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546768B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1B250D1" w14:textId="77777777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14:paraId="20D6507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14:paraId="58D9EC1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3B43797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2698744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3D5E500" w14:textId="77777777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14:paraId="70D32728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14:paraId="6F92237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54666DE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78933E9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FBF146D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607F9B39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68B16438" w14:textId="77777777" w:rsidTr="00503750">
        <w:tc>
          <w:tcPr>
            <w:tcW w:w="2835" w:type="dxa"/>
            <w:vAlign w:val="center"/>
          </w:tcPr>
          <w:p w14:paraId="1A72BCD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3EC3437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64012C3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1C0AF67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6B9E89B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3C17660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22C4AEC4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785E9E18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60E3F22E" w14:textId="77777777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3CECB78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F607EA1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3E6BDA1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605ACD9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A5033F3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6E7155F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0CFAD5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DF04A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65BEA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F49F8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3E098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CF5D5C3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41E5A80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226CCC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2DE98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09104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65E7B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1B4B7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C8BE1D8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3E1662E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7BDCC8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0122E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4A140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93A2E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828B3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4988BE9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6D63E54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2C5F85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77FF6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318B2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58E54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04225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DF816A8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3B3C205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0CB19A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47C16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7787D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483BA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CA4EB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4632AEB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18A016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666576A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D84FBF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1C422A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C714EC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1E835C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B72523C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6BC9B1F8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33BD5FC5" w14:textId="77777777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030FD8F8" w14:textId="77777777" w:rsidR="00944C3D" w:rsidRDefault="00944C3D" w:rsidP="00944C3D">
      <w:pPr>
        <w:rPr>
          <w:rFonts w:ascii="Arial" w:hAnsi="Arial"/>
          <w:b/>
        </w:rPr>
      </w:pPr>
    </w:p>
    <w:p w14:paraId="120351C0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65210994" w14:textId="77777777" w:rsidTr="00503750">
        <w:tc>
          <w:tcPr>
            <w:tcW w:w="2835" w:type="dxa"/>
            <w:vAlign w:val="center"/>
          </w:tcPr>
          <w:p w14:paraId="2463FA5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Druh pohľadávok</w:t>
            </w:r>
          </w:p>
        </w:tc>
        <w:tc>
          <w:tcPr>
            <w:tcW w:w="1418" w:type="dxa"/>
            <w:vAlign w:val="center"/>
          </w:tcPr>
          <w:p w14:paraId="2A86851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05AC756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4420FD8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40AA3F3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5E4701E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7074B61B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3F796CF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305670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F17D2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FED2A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879A5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DD49C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9677B18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87B19E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359D82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6A6D1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8C90A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393EF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D66BC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286A38D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31EA0C4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7AE5E1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00300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E2BA1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AEE30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EC83A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450264E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23D105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1BA8DB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0088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786BA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6B409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3E571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7B8AF6B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31DA415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1D08CF7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60BD88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7F8EA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B8FCEF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703CC1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32E96D4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1D5D1FA1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668"/>
        <w:gridCol w:w="2883"/>
      </w:tblGrid>
      <w:tr w:rsidR="00944C3D" w:rsidRPr="00050529" w14:paraId="2E127B62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18932A7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60D031C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583F1E86" w14:textId="77777777" w:rsidTr="00503750">
        <w:trPr>
          <w:trHeight w:val="699"/>
        </w:trPr>
        <w:tc>
          <w:tcPr>
            <w:tcW w:w="3502" w:type="dxa"/>
            <w:vMerge/>
          </w:tcPr>
          <w:p w14:paraId="16141B2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1C622B4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7D238F5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16DEE0F3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0882E8C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2127E113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11F248C8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2649088E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7F6877E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65CCF0DF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024182F1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357B59D2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5ADA017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7877D0FA" w14:textId="77777777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27990C5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8319C9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25020E6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2672"/>
        <w:gridCol w:w="2886"/>
      </w:tblGrid>
      <w:tr w:rsidR="00944C3D" w:rsidRPr="00050529" w14:paraId="169D890C" w14:textId="77777777" w:rsidTr="00503750">
        <w:trPr>
          <w:trHeight w:val="593"/>
        </w:trPr>
        <w:tc>
          <w:tcPr>
            <w:tcW w:w="3497" w:type="dxa"/>
          </w:tcPr>
          <w:p w14:paraId="570AD03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54E21AA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01257F9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4B8EA34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49F512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5EF80D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D32A9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F23E825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A1B1B22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CECCB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34BD4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8E97565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F8DD5BE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F4DAF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241FF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52E1EF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F4959F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5C0C39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C070A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E9E9716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565E675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146E7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82641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B05EE4F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51714FE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18CFA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869B9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859FE65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D93FDE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318153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97C80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2CBD067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F81515E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F1B53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65E18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D325957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006EACA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46A2C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835A6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6DF6DD3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5F9A17E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3594B7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54583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1B81DE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485239F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2B481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1CE48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CD36316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3F5F99F5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1A215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225BD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48D0D06" w14:textId="77777777" w:rsidR="00944C3D" w:rsidRDefault="00944C3D" w:rsidP="00944C3D">
      <w:pPr>
        <w:rPr>
          <w:rFonts w:ascii="Arial" w:hAnsi="Arial"/>
          <w:b/>
        </w:rPr>
      </w:pPr>
    </w:p>
    <w:p w14:paraId="52396456" w14:textId="77777777" w:rsidR="00944C3D" w:rsidRDefault="00944C3D" w:rsidP="00944C3D">
      <w:pPr>
        <w:rPr>
          <w:rFonts w:ascii="Arial" w:hAnsi="Arial"/>
          <w:b/>
        </w:rPr>
      </w:pPr>
    </w:p>
    <w:p w14:paraId="7ECB2A2E" w14:textId="77777777" w:rsidR="00944C3D" w:rsidRDefault="00944C3D" w:rsidP="00944C3D">
      <w:pPr>
        <w:rPr>
          <w:rFonts w:ascii="Arial" w:hAnsi="Arial"/>
          <w:b/>
        </w:rPr>
      </w:pPr>
    </w:p>
    <w:p w14:paraId="531E18FA" w14:textId="77777777" w:rsidR="00944C3D" w:rsidRDefault="00944C3D" w:rsidP="00944C3D">
      <w:pPr>
        <w:rPr>
          <w:rFonts w:ascii="Arial" w:hAnsi="Arial"/>
          <w:b/>
        </w:rPr>
      </w:pPr>
    </w:p>
    <w:p w14:paraId="44B108CF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7"/>
        <w:gridCol w:w="1592"/>
        <w:gridCol w:w="1185"/>
        <w:gridCol w:w="1149"/>
        <w:gridCol w:w="1173"/>
        <w:gridCol w:w="1538"/>
      </w:tblGrid>
      <w:tr w:rsidR="0099716A" w:rsidRPr="00050529" w14:paraId="5636F52A" w14:textId="77777777" w:rsidTr="00503750">
        <w:tc>
          <w:tcPr>
            <w:tcW w:w="2622" w:type="dxa"/>
            <w:vAlign w:val="center"/>
          </w:tcPr>
          <w:p w14:paraId="56ABCCC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17DCF25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124A0F4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3E3A0E6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54479B4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5A1CB10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19C1641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2B2A9A4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1C6E802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593C6B39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1568316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Imanie a fondy</w:t>
            </w:r>
          </w:p>
        </w:tc>
      </w:tr>
      <w:tr w:rsidR="0099716A" w:rsidRPr="00050529" w14:paraId="6FCD34FC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DEA60F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773" w:type="dxa"/>
            <w:vAlign w:val="center"/>
          </w:tcPr>
          <w:p w14:paraId="2397D0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22E80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D13EC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073D1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64854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5CD5F990" w14:textId="77777777" w:rsidTr="00503750">
        <w:tc>
          <w:tcPr>
            <w:tcW w:w="2622" w:type="dxa"/>
            <w:vAlign w:val="center"/>
          </w:tcPr>
          <w:p w14:paraId="2E76A59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18BAE65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5522C3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1B440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B11BD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2925C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3E82B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684DA20E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7D3FFC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3B082F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410B3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FCBD0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916D1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B6FBA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43648637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54EE13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3E236E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05B84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1F04B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A80F4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0276B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6E5E0A23" w14:textId="77777777" w:rsidTr="00503750">
        <w:tc>
          <w:tcPr>
            <w:tcW w:w="2622" w:type="dxa"/>
            <w:vAlign w:val="center"/>
          </w:tcPr>
          <w:p w14:paraId="027DD66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30961E62" w14:textId="5FC1C04B" w:rsidR="00944C3D" w:rsidRPr="008C56AB" w:rsidRDefault="00CA56E6" w:rsidP="00CA56E6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-1194</w:t>
            </w:r>
          </w:p>
        </w:tc>
        <w:tc>
          <w:tcPr>
            <w:tcW w:w="1275" w:type="dxa"/>
            <w:vAlign w:val="center"/>
          </w:tcPr>
          <w:p w14:paraId="0A185299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62257C84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5326B1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E870F2E" w14:textId="3CB463AE" w:rsidR="00944C3D" w:rsidRPr="008C56AB" w:rsidRDefault="00CA56E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6351</w:t>
            </w:r>
          </w:p>
        </w:tc>
      </w:tr>
      <w:tr w:rsidR="0099716A" w:rsidRPr="00050529" w14:paraId="1A3F737F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8B7C3E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2CE3FB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12490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2CFF9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FABE7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0E69D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536BCEA1" w14:textId="77777777" w:rsidTr="00503750">
        <w:tc>
          <w:tcPr>
            <w:tcW w:w="2622" w:type="dxa"/>
            <w:vAlign w:val="center"/>
          </w:tcPr>
          <w:p w14:paraId="0F3E9C5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6FFF86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8D1E3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716E6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48AAB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6DFD1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0E2AFB5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69E2E7C7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9716A" w:rsidRPr="00050529" w14:paraId="483FA00C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37B9A9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47E6FC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37981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77450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44090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BFF9D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264C6438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BEBCE7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305B95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49551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F7368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98C2D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1CAA5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37F28D41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BAD7A2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293330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BCF3F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8D23D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48B82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71EE9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11F1ACA3" w14:textId="77777777" w:rsidTr="00503750">
        <w:tc>
          <w:tcPr>
            <w:tcW w:w="2622" w:type="dxa"/>
            <w:vAlign w:val="center"/>
          </w:tcPr>
          <w:p w14:paraId="6F21D7F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006636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C5439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62201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1AF2C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849CA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2A5D082B" w14:textId="77777777" w:rsidTr="00503750">
        <w:tc>
          <w:tcPr>
            <w:tcW w:w="2622" w:type="dxa"/>
            <w:vAlign w:val="center"/>
          </w:tcPr>
          <w:p w14:paraId="7F78B5D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54E5D8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0B03C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40496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F1EF1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13571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9716A" w:rsidRPr="00050529" w14:paraId="2397CCF1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E0F22F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35BDA3FE" w14:textId="77777777" w:rsidR="00944C3D" w:rsidRPr="008C56AB" w:rsidRDefault="00944C3D" w:rsidP="00F4791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7491294" w14:textId="77777777" w:rsidR="00944C3D" w:rsidRPr="008C56AB" w:rsidRDefault="00944C3D" w:rsidP="00F4791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95A804C" w14:textId="77777777" w:rsidR="00944C3D" w:rsidRPr="008C56AB" w:rsidRDefault="00944C3D" w:rsidP="00F4791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FF8B6D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38BC1D5" w14:textId="77777777" w:rsidR="00944C3D" w:rsidRPr="008C56AB" w:rsidRDefault="00944C3D" w:rsidP="00F4791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</w:tr>
    </w:tbl>
    <w:p w14:paraId="119DF4B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3C309E4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3967"/>
      </w:tblGrid>
      <w:tr w:rsidR="00944C3D" w:rsidRPr="00050529" w14:paraId="03B7496C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1C5F6D1C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13E999A0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5DD85B0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98873DA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72D12DD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DF65DEE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502A331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61B0FE3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F7E613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5E64F25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192BDF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E1485C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545DE7C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7228D2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58EE82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366BF85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E760A5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38DD47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631C445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D73530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178159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16E1BF4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50D0F9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C44ACF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71ABC0B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131AE3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11CB98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0605379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6489C5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9F6179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30F446B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D150B7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AA182C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3121E9D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03F02C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B65A1B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74F96FB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874B6A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C5AD46E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339439A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74FBD9E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108EF4B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00015B0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92A30C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529D84E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6194BA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F0D063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41B41F1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F2BD0E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379575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611935A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59C590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EF9550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6E40C39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14101D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A109EB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0AA684C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A4974A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5F0616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11D4C2F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89B14F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F0DC1A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2DC9FA7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3080A1EC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1D0B22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E504136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77E29ECA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  <w:gridCol w:w="1328"/>
        <w:gridCol w:w="1265"/>
        <w:gridCol w:w="1283"/>
        <w:gridCol w:w="1296"/>
        <w:gridCol w:w="1328"/>
      </w:tblGrid>
      <w:tr w:rsidR="00944C3D" w:rsidRPr="00050529" w14:paraId="7C55393D" w14:textId="77777777" w:rsidTr="00503750">
        <w:tc>
          <w:tcPr>
            <w:tcW w:w="2835" w:type="dxa"/>
            <w:vAlign w:val="center"/>
          </w:tcPr>
          <w:p w14:paraId="4BF293F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3423F3E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6250B81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4DB315A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6A52BCE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0326A35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268519AD" w14:textId="77777777" w:rsidTr="00503750">
        <w:tc>
          <w:tcPr>
            <w:tcW w:w="2835" w:type="dxa"/>
            <w:vAlign w:val="center"/>
          </w:tcPr>
          <w:p w14:paraId="6C81C3E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494692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36D0B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96064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2052B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B5853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FC67361" w14:textId="77777777" w:rsidTr="00503750">
        <w:tc>
          <w:tcPr>
            <w:tcW w:w="2835" w:type="dxa"/>
            <w:vAlign w:val="center"/>
          </w:tcPr>
          <w:p w14:paraId="5B36B83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5D471D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C4E53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3F0D6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9538B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528F8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D091208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1B45023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4172D7B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DCB4CB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B4C021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DFA24B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05F8F4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5B486522" w14:textId="77777777" w:rsidTr="00503750">
        <w:tc>
          <w:tcPr>
            <w:tcW w:w="2835" w:type="dxa"/>
            <w:vAlign w:val="center"/>
          </w:tcPr>
          <w:p w14:paraId="300571F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5BF18E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CF6D3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41D91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D6E27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5EC74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EB32801" w14:textId="77777777" w:rsidTr="00503750">
        <w:tc>
          <w:tcPr>
            <w:tcW w:w="2835" w:type="dxa"/>
            <w:vAlign w:val="center"/>
          </w:tcPr>
          <w:p w14:paraId="035CB2B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164065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8A7A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E928D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74C66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8F51F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F278996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5A12828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13258E65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2D47203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B26B535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7027D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5866042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8DB3D50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1AD60F8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211E14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A0501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D2817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621FA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09D97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DCBFF73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1613D35E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730"/>
        <w:gridCol w:w="1610"/>
        <w:gridCol w:w="1550"/>
        <w:gridCol w:w="1832"/>
      </w:tblGrid>
      <w:tr w:rsidR="00944C3D" w:rsidRPr="008D0433" w14:paraId="4FC666D1" w14:textId="77777777" w:rsidTr="00503750">
        <w:tc>
          <w:tcPr>
            <w:tcW w:w="2552" w:type="dxa"/>
            <w:shd w:val="clear" w:color="auto" w:fill="auto"/>
            <w:vAlign w:val="center"/>
          </w:tcPr>
          <w:p w14:paraId="11A088E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14:paraId="56B0D1E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58711F1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06C1F06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593134E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04A8E546" w14:textId="77777777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14:paraId="096339E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3EB1A59E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402B6F8C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5D631CD5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3E560274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0829B51" w14:textId="77777777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14:paraId="5E706CB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1A06C055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100D444A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68018254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1CF1BA3E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2D8D2E25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1C30125E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6B853A21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7B3D65B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7D74239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0BDB7DD3" w14:textId="77777777" w:rsidTr="00503750">
        <w:tc>
          <w:tcPr>
            <w:tcW w:w="4395" w:type="dxa"/>
            <w:vMerge/>
          </w:tcPr>
          <w:p w14:paraId="7113F6B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25EC34D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71B36FF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4273717A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E76BD8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2C51AE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54A1136F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29AED977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61D51B3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47826B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174D225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57C9A5A1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33D9862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3AFCF497" w14:textId="77777777" w:rsidR="00944C3D" w:rsidRPr="008C56AB" w:rsidRDefault="0099716A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14:paraId="15401DF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5B463A78" w14:textId="77777777" w:rsidTr="00503750">
        <w:tc>
          <w:tcPr>
            <w:tcW w:w="4395" w:type="dxa"/>
            <w:vAlign w:val="center"/>
          </w:tcPr>
          <w:p w14:paraId="6DE3EDB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5C23C3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2FE927A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44038AA6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303DF9D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54A77F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8C6F721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08FF9599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56EADE1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0B5705C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484781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143B3772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501ACB8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2EFDBAD4" w14:textId="71B1B53F" w:rsidR="00944C3D" w:rsidRPr="008C56AB" w:rsidRDefault="00CA56E6" w:rsidP="00CA56E6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75526</w:t>
            </w:r>
          </w:p>
        </w:tc>
        <w:tc>
          <w:tcPr>
            <w:tcW w:w="2835" w:type="dxa"/>
            <w:vAlign w:val="center"/>
          </w:tcPr>
          <w:p w14:paraId="56F51BE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3ECAC670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042B8F1B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2"/>
        <w:gridCol w:w="2411"/>
        <w:gridCol w:w="2621"/>
      </w:tblGrid>
      <w:tr w:rsidR="00944C3D" w:rsidRPr="00E05001" w14:paraId="0D7BA1E8" w14:textId="77777777" w:rsidTr="00503750">
        <w:tc>
          <w:tcPr>
            <w:tcW w:w="4395" w:type="dxa"/>
            <w:vAlign w:val="center"/>
          </w:tcPr>
          <w:p w14:paraId="161DBF2D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0E3BD5F3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288B9263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186C832C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5AFEEEC3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011A928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372DBF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786454B2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15F0ED1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56C4C8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564035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2E8D800F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3C12216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Tvorba zo zisku</w:t>
            </w:r>
          </w:p>
        </w:tc>
        <w:tc>
          <w:tcPr>
            <w:tcW w:w="2693" w:type="dxa"/>
            <w:vAlign w:val="center"/>
          </w:tcPr>
          <w:p w14:paraId="1E9961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D2C7B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79469BD0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0576883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2F541B0B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89E3AE7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7948FDE5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24D469FC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03F29FE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DEDDD2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00414244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297D8C8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66465B1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1BB0104D" w14:textId="77777777" w:rsidTr="00503750">
        <w:tc>
          <w:tcPr>
            <w:tcW w:w="1843" w:type="dxa"/>
            <w:vAlign w:val="center"/>
          </w:tcPr>
          <w:p w14:paraId="049E3B41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4553DB25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3D0AEC90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67222D26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252AE6AB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79DFFC1E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20D80E7A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637421C3" w14:textId="77777777" w:rsidTr="00503750">
        <w:tc>
          <w:tcPr>
            <w:tcW w:w="1843" w:type="dxa"/>
            <w:vAlign w:val="center"/>
          </w:tcPr>
          <w:p w14:paraId="4C6E135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35E9DC3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7B2B08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D2B16D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91904B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FD7821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9A614A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0264B9C1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79402BC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2DDC476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6AB6F9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9E3D5E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492030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08A933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F3E418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342A1384" w14:textId="77777777" w:rsidTr="00503750">
        <w:tc>
          <w:tcPr>
            <w:tcW w:w="1843" w:type="dxa"/>
            <w:vAlign w:val="center"/>
          </w:tcPr>
          <w:p w14:paraId="6D36CF3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6AB77FD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CB0416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0C9241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F7B72B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DED55F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5088D8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43E0026B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4D3B6D8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7BE5547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7E7431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E0475D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C294EF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7C7F4E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D0A6C0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7AD1023F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03C998AB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67F28AC5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EC29FAD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B749034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1CD0B5B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239949F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6078D9F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3F5023E5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07DEF86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2792"/>
        <w:gridCol w:w="2886"/>
      </w:tblGrid>
      <w:tr w:rsidR="00944C3D" w:rsidRPr="00863342" w14:paraId="5CE009AD" w14:textId="77777777" w:rsidTr="00503750">
        <w:trPr>
          <w:trHeight w:val="664"/>
        </w:trPr>
        <w:tc>
          <w:tcPr>
            <w:tcW w:w="3372" w:type="dxa"/>
          </w:tcPr>
          <w:p w14:paraId="7A5A874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7E05617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2F7955DF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7E9198EE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9E01E7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45FEB0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6B87C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9D7D27A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32A4D301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783FA0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C0152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E083D79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07B24D84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E5487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BDD90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7B4BE6C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0D2B055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46782E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B8D52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B23322E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7BFA1643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43511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2E01F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B47B3C4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0048D96B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05C995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166AE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8C85177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07EA09A4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903"/>
        <w:gridCol w:w="1411"/>
        <w:gridCol w:w="1377"/>
        <w:gridCol w:w="1769"/>
      </w:tblGrid>
      <w:tr w:rsidR="00944C3D" w:rsidRPr="00863342" w14:paraId="4FE7C002" w14:textId="77777777" w:rsidTr="00503750">
        <w:tc>
          <w:tcPr>
            <w:tcW w:w="2835" w:type="dxa"/>
            <w:vAlign w:val="center"/>
          </w:tcPr>
          <w:p w14:paraId="38809007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37221FE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332EC61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2471829F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31ACDEAF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5B4E5130" w14:textId="77777777" w:rsidTr="00503750">
        <w:tc>
          <w:tcPr>
            <w:tcW w:w="2835" w:type="dxa"/>
          </w:tcPr>
          <w:p w14:paraId="08BDDDC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76F2C9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B283C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1A65C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63F73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22F6F31" w14:textId="77777777" w:rsidTr="00503750">
        <w:tc>
          <w:tcPr>
            <w:tcW w:w="2835" w:type="dxa"/>
          </w:tcPr>
          <w:p w14:paraId="668D8A5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5F00CE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CF717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E448D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702D1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249D813" w14:textId="77777777" w:rsidTr="00503750">
        <w:tc>
          <w:tcPr>
            <w:tcW w:w="2835" w:type="dxa"/>
          </w:tcPr>
          <w:p w14:paraId="10C95C6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17EABE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3A2A6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1D4B5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853CF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1B767E3" w14:textId="77777777" w:rsidTr="00503750">
        <w:tc>
          <w:tcPr>
            <w:tcW w:w="2835" w:type="dxa"/>
            <w:vAlign w:val="center"/>
          </w:tcPr>
          <w:p w14:paraId="75F3295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0C84EF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2D786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1446D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92313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5C43AF2" w14:textId="77777777" w:rsidTr="00503750">
        <w:tc>
          <w:tcPr>
            <w:tcW w:w="2835" w:type="dxa"/>
            <w:vAlign w:val="center"/>
          </w:tcPr>
          <w:p w14:paraId="441934B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16078A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A5BF1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44072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7702E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D373B86" w14:textId="77777777" w:rsidTr="00503750">
        <w:tc>
          <w:tcPr>
            <w:tcW w:w="2835" w:type="dxa"/>
          </w:tcPr>
          <w:p w14:paraId="6416266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40CB80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A1ED4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BBAC9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7BEC9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3BDF360" w14:textId="77777777" w:rsidTr="00503750">
        <w:tc>
          <w:tcPr>
            <w:tcW w:w="2835" w:type="dxa"/>
          </w:tcPr>
          <w:p w14:paraId="7AF36E9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67E6EB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0E85A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CDDAF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F96B5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39E7865" w14:textId="77777777" w:rsidTr="00503750">
        <w:tc>
          <w:tcPr>
            <w:tcW w:w="2835" w:type="dxa"/>
          </w:tcPr>
          <w:p w14:paraId="692E77B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36B3E9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F1EE4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F1FA5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C25DD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17D7C68" w14:textId="77777777" w:rsidR="00944C3D" w:rsidRDefault="00944C3D" w:rsidP="00944C3D">
      <w:pPr>
        <w:rPr>
          <w:rFonts w:ascii="Arial" w:hAnsi="Arial"/>
          <w:b/>
        </w:rPr>
      </w:pPr>
    </w:p>
    <w:p w14:paraId="161A60B9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1908"/>
        <w:gridCol w:w="1363"/>
        <w:gridCol w:w="1424"/>
        <w:gridCol w:w="1783"/>
      </w:tblGrid>
      <w:tr w:rsidR="00944C3D" w:rsidRPr="00863342" w14:paraId="1AA23D37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0CFD62D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lastRenderedPageBreak/>
              <w:t>Záväzok</w:t>
            </w:r>
          </w:p>
        </w:tc>
        <w:tc>
          <w:tcPr>
            <w:tcW w:w="1926" w:type="dxa"/>
            <w:vAlign w:val="center"/>
          </w:tcPr>
          <w:p w14:paraId="6FC680F7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2D4E64E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33822F1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245637A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5C37E15A" w14:textId="77777777" w:rsidTr="00503750">
        <w:trPr>
          <w:trHeight w:val="443"/>
        </w:trPr>
        <w:tc>
          <w:tcPr>
            <w:tcW w:w="2560" w:type="dxa"/>
          </w:tcPr>
          <w:p w14:paraId="5D13334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44A241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FB29D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2252DB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5FA872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264C926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66CD20C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667009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732B3F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D2019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37248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DDC673B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2F8585D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306CEE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5DFC5F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35DBD9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E38A3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933C3E2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3B71221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7E36B1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33491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2B252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6E1A7C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1EE7A1D" w14:textId="77777777" w:rsidR="00944C3D" w:rsidRDefault="00944C3D" w:rsidP="00944C3D">
      <w:pPr>
        <w:rPr>
          <w:rFonts w:ascii="Arial" w:hAnsi="Arial"/>
          <w:b/>
        </w:rPr>
      </w:pPr>
    </w:p>
    <w:p w14:paraId="54CF692D" w14:textId="77777777" w:rsidR="00944C3D" w:rsidRDefault="00944C3D" w:rsidP="00944C3D">
      <w:pPr>
        <w:rPr>
          <w:rFonts w:ascii="Arial" w:hAnsi="Arial"/>
          <w:b/>
        </w:rPr>
      </w:pPr>
    </w:p>
    <w:p w14:paraId="3402B77E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674635F0" w14:textId="77777777" w:rsidR="00944C3D" w:rsidRDefault="00944C3D" w:rsidP="00944C3D">
      <w:pPr>
        <w:rPr>
          <w:rFonts w:ascii="Arial" w:hAnsi="Arial"/>
          <w:b/>
        </w:rPr>
      </w:pPr>
    </w:p>
    <w:p w14:paraId="0B9017E0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797"/>
        <w:gridCol w:w="2888"/>
      </w:tblGrid>
      <w:tr w:rsidR="00944C3D" w:rsidRPr="008A6A75" w14:paraId="79957657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31F09E2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76EF22D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4F187D8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366A6973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75E9EBE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2A0CDAE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4A36E13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216FC60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2B5C274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095BF27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2770812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5CB7835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66DCAE7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3B1ED36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28A179D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9CF59F3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22BAB12C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60BA2F74" w14:textId="77777777" w:rsidTr="00503750">
        <w:trPr>
          <w:trHeight w:val="677"/>
        </w:trPr>
        <w:tc>
          <w:tcPr>
            <w:tcW w:w="3358" w:type="dxa"/>
          </w:tcPr>
          <w:p w14:paraId="6F2B9C0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770EB25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09DC3A6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37EDE294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1BB566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6AEE58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4B4D2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33CFC62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3C1A102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4EEA47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CB6FE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7AF610A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35AB164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7F8200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9525C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7C33CD5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E2A880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10B0AA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48D31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E8C7E2D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38017845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B6FAE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6762C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1C9BFCF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5ED13F9D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1C825D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0582D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3D04557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3800C59D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71D14318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10A9FBE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64321EB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441E2696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0407F02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3F94A22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1C2D9F2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53BB0F9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4A5248E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5B9D317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3B2FFC9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3AF936D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4E3CBEF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72135A9A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6B87AA6C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4EA1E167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5986C25F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3351031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45F1291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4FC1D14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72F1B00D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1DBA31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020C3E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AB4BE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B51D7D0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3CFBC76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zisky, z toho:</w:t>
            </w:r>
          </w:p>
        </w:tc>
        <w:tc>
          <w:tcPr>
            <w:tcW w:w="2874" w:type="dxa"/>
            <w:vAlign w:val="center"/>
          </w:tcPr>
          <w:p w14:paraId="221E7F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703E4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5A80737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4DD12CC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6CAF2B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72E48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5F6A1C6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7A29C369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2F3A8B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40E5C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7A26F17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41A9198C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0F45E9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82BE9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D8C94B4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2531A4F2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3B837778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7C918C6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76C58B3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13799CD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5360C4E7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3D8AFE6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184D83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0ADB7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8754D3F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426EA27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295B93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92A57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B6D5FDC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3721445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124707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9EC5B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31448CB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7E032A7F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5A8257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561C6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621DB97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5C394E90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1D87DA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FDE16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BF1D58B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679A1D58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2E83BFEA" w14:textId="77777777" w:rsidTr="00503750">
        <w:tc>
          <w:tcPr>
            <w:tcW w:w="3686" w:type="dxa"/>
            <w:vAlign w:val="center"/>
          </w:tcPr>
          <w:p w14:paraId="1E64AFB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17B66EF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4CCB4E3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1DA0D5B5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0F662F2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E2AC48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29C24A1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5BF94BC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3E333E9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4EF43B4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0A92331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834E2A2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41B9C8C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0F58B4B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5919A75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BEDB2E2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2FE745A2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56671717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78F466A8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3134413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66CC6480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25276F4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74E509F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11BBA59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4F7C1598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4A3869C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713DD0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B6652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ED0D30E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665549D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70FEFD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15682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82C042B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5C3DA43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43D0C4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B12B8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EDD131A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2BA8D4F7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06FEDE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AA7B5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CBC794B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52328B02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80BBF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5B570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58614EC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3DDAA68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59DF173F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476C2455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E8B9FF4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2D844C3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0A02DA68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ABAA89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05E3AA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76BCFF9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A818B8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46D228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54A3FC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E162FE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44380C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829C322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C7E933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1EE23C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3A3E7F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52FE6F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39BB5B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93CF539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205D20F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5458443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2987B5A" w14:textId="77777777" w:rsidR="00944C3D" w:rsidRDefault="00944C3D" w:rsidP="00944C3D">
      <w:pPr>
        <w:rPr>
          <w:sz w:val="22"/>
          <w:szCs w:val="22"/>
        </w:rPr>
      </w:pPr>
    </w:p>
    <w:p w14:paraId="7EC0F7E5" w14:textId="77777777" w:rsidR="00944C3D" w:rsidRDefault="00944C3D" w:rsidP="00944C3D">
      <w:pPr>
        <w:rPr>
          <w:sz w:val="22"/>
          <w:szCs w:val="22"/>
        </w:rPr>
      </w:pPr>
    </w:p>
    <w:p w14:paraId="4BF301FA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449FC257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3FEF5A5F" w14:textId="77777777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5C6AD56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9891FDE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6C98468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8D5F8A4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2"/>
        <w:gridCol w:w="2760"/>
        <w:gridCol w:w="2862"/>
      </w:tblGrid>
      <w:tr w:rsidR="00944C3D" w:rsidRPr="002F74F8" w14:paraId="04C68BD1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33B07888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140CC1CA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487327B1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7A8EF568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4FEE9496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0EC719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71CE5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95D2422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59698F7D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41B2A0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CB9A7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9B94204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054025D0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08F760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55004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2859C21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132669A0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43AECE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42B77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2513054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4AC37CD9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489969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05EDD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10DAFA5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4FB7CC7F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592D17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1D846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F87A940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15182536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5A583B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5DDF8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274C53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4BF3F20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2787"/>
        <w:gridCol w:w="2882"/>
      </w:tblGrid>
      <w:tr w:rsidR="00944C3D" w:rsidRPr="002F74F8" w14:paraId="67F13AC8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47E58E89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4C99FB6E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4A4F86BF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39393E5C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C68EBFD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503220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E2414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5ADA922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41A1447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5788E5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9CE98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62C1A6E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23E6414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1E922E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90454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5FDA234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4FEE82B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021D9D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52776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CF6D140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E446E78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624ED9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6015A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56D8737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3C6734C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0F41E5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E1136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E88F80B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75E91661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0A0C79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B9B43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7A092E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63006F3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3B87751D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56A4B56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7CFD80F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4BA06E4C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64B431F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FED1708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Informácie o významných skutočnostiach, ktoré nastali medzi dňom, ku ktorému sa zostavuje účtovná závierka a dňom jej zostavenia</w:t>
      </w:r>
    </w:p>
    <w:p w14:paraId="7599935A" w14:textId="77777777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1FB6D0D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377A12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F6E1A1A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1DEC357C" w14:textId="77777777" w:rsidR="00944C3D" w:rsidRPr="003607F0" w:rsidRDefault="00944C3D" w:rsidP="00944C3D"/>
    <w:p w14:paraId="09CC87F4" w14:textId="77777777"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467455" w14:textId="77777777" w:rsidR="00C30660" w:rsidRDefault="00C30660">
      <w:r>
        <w:separator/>
      </w:r>
    </w:p>
  </w:endnote>
  <w:endnote w:type="continuationSeparator" w:id="0">
    <w:p w14:paraId="358ACF17" w14:textId="77777777" w:rsidR="00C30660" w:rsidRDefault="00C30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1958F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646867">
      <w:rPr>
        <w:rStyle w:val="slostrany"/>
        <w:rFonts w:cs="Arial"/>
      </w:rPr>
      <w:t>7</w:t>
    </w:r>
    <w:r>
      <w:rPr>
        <w:rStyle w:val="slostrany"/>
        <w:rFonts w:cs="Arial"/>
      </w:rPr>
      <w:fldChar w:fldCharType="end"/>
    </w:r>
  </w:p>
  <w:p w14:paraId="5A2372AD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038F0B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C93724F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1ECFAA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646867">
      <w:rPr>
        <w:rStyle w:val="slostrany"/>
        <w:sz w:val="16"/>
        <w:szCs w:val="16"/>
      </w:rPr>
      <w:t>16</w:t>
    </w:r>
    <w:r w:rsidRPr="00010D38">
      <w:rPr>
        <w:rStyle w:val="slostrany"/>
        <w:sz w:val="16"/>
        <w:szCs w:val="16"/>
      </w:rPr>
      <w:fldChar w:fldCharType="end"/>
    </w:r>
  </w:p>
  <w:p w14:paraId="1E11785D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A4EDB7" w14:textId="77777777" w:rsidR="00C30660" w:rsidRDefault="00C30660">
      <w:r>
        <w:separator/>
      </w:r>
    </w:p>
  </w:footnote>
  <w:footnote w:type="continuationSeparator" w:id="0">
    <w:p w14:paraId="117BEB23" w14:textId="77777777" w:rsidR="00C30660" w:rsidRDefault="00C306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6968668">
    <w:abstractNumId w:val="13"/>
  </w:num>
  <w:num w:numId="2" w16cid:durableId="556820929">
    <w:abstractNumId w:val="17"/>
  </w:num>
  <w:num w:numId="3" w16cid:durableId="610285308">
    <w:abstractNumId w:val="8"/>
  </w:num>
  <w:num w:numId="4" w16cid:durableId="828522708">
    <w:abstractNumId w:val="7"/>
  </w:num>
  <w:num w:numId="5" w16cid:durableId="587662785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47220489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09693413">
    <w:abstractNumId w:val="20"/>
  </w:num>
  <w:num w:numId="8" w16cid:durableId="56364700">
    <w:abstractNumId w:val="10"/>
  </w:num>
  <w:num w:numId="9" w16cid:durableId="1352031827">
    <w:abstractNumId w:val="0"/>
  </w:num>
  <w:num w:numId="10" w16cid:durableId="594945926">
    <w:abstractNumId w:val="19"/>
  </w:num>
  <w:num w:numId="11" w16cid:durableId="1758285512">
    <w:abstractNumId w:val="6"/>
  </w:num>
  <w:num w:numId="12" w16cid:durableId="244920485">
    <w:abstractNumId w:val="9"/>
  </w:num>
  <w:num w:numId="13" w16cid:durableId="1533692393">
    <w:abstractNumId w:val="12"/>
  </w:num>
  <w:num w:numId="14" w16cid:durableId="1194608395">
    <w:abstractNumId w:val="15"/>
  </w:num>
  <w:num w:numId="15" w16cid:durableId="155148709">
    <w:abstractNumId w:val="14"/>
  </w:num>
  <w:num w:numId="16" w16cid:durableId="2057075006">
    <w:abstractNumId w:val="2"/>
  </w:num>
  <w:num w:numId="17" w16cid:durableId="1682076006">
    <w:abstractNumId w:val="4"/>
  </w:num>
  <w:num w:numId="18" w16cid:durableId="2095735148">
    <w:abstractNumId w:val="11"/>
  </w:num>
  <w:num w:numId="19" w16cid:durableId="450637337">
    <w:abstractNumId w:val="5"/>
  </w:num>
  <w:num w:numId="20" w16cid:durableId="9837180">
    <w:abstractNumId w:val="18"/>
  </w:num>
  <w:num w:numId="21" w16cid:durableId="9071564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rg1" w:val="201642"/>
    <w:docVar w:name="arg2" w:val="driver=asa11;dbf=d:\anasoft\data\tebys.db;dbn=tebys;eng=sql11;commlinks=tcpip{ip=192.168.24.10};uid=hromnikova;con=finus(10.15);pwd=a"/>
    <w:docVar w:name="arg3" w:val="0"/>
    <w:docVar w:name="arg4" w:val="C:\Users\HROMNI~1\AppData\Local\Temp\16254454.doc"/>
    <w:docVar w:name="arg5" w:val="2"/>
  </w:docVars>
  <w:rsids>
    <w:rsidRoot w:val="00646867"/>
    <w:rsid w:val="00011EDC"/>
    <w:rsid w:val="000234F7"/>
    <w:rsid w:val="0002470E"/>
    <w:rsid w:val="0003003A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46867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48D6"/>
    <w:rsid w:val="007450CC"/>
    <w:rsid w:val="00752C7A"/>
    <w:rsid w:val="00755C3C"/>
    <w:rsid w:val="0076308E"/>
    <w:rsid w:val="007719DD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9716A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0660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A56E6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47639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4791D"/>
    <w:rsid w:val="00F50F2E"/>
    <w:rsid w:val="00F57F6C"/>
    <w:rsid w:val="00F62577"/>
    <w:rsid w:val="00F90544"/>
    <w:rsid w:val="00F918DE"/>
    <w:rsid w:val="00FB078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346C7C"/>
  <w15:docId w15:val="{AF9B194B-017E-4793-A9EC-F8999E320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uiPriority="9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40AB02-2EFA-4621-9C34-15B8922AF4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2</TotalTime>
  <Pages>16</Pages>
  <Words>5281</Words>
  <Characters>30103</Characters>
  <Application>Microsoft Office Word</Application>
  <DocSecurity>0</DocSecurity>
  <Lines>250</Lines>
  <Paragraphs>70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HROMNIKOVA Jana</dc:creator>
  <cp:lastModifiedBy>KOSTELNA Marcela</cp:lastModifiedBy>
  <cp:revision>2</cp:revision>
  <cp:lastPrinted>2009-07-30T10:15:00Z</cp:lastPrinted>
  <dcterms:created xsi:type="dcterms:W3CDTF">2023-03-20T13:07:00Z</dcterms:created>
  <dcterms:modified xsi:type="dcterms:W3CDTF">2023-03-20T13:07:00Z</dcterms:modified>
</cp:coreProperties>
</file>