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EA776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BE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6C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79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4B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1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46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B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5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E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6A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4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1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2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57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DE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6D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87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D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BD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26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11729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3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D60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7E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08B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14B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D018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A3B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9CC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846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D18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24A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BFE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A0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F6C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F9E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714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41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B5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703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FF8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EC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3F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3D21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DA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EE0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A5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42F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954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22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C1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719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77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7AB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16236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9FCC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D4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BB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7AC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01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F5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BBE1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B9B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79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AA2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8E4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2ED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524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8F6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79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D7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4038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BD7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614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0AD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5760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E1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40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A3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363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2EE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960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010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C205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CE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471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150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CE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6451E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CBF2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DA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DBE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3330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D8B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694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B70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B9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C34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EB9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1B80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7F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95D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252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39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0C9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E1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9D3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F4B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959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CEB4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8A8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6FA6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A8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18F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65A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46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445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62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C7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7AD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CB5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520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14496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8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02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EC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92C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D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2A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A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A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0A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F98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34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E7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6E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AC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28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CF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3B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2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CAA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7C9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6A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1C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A91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EB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6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BC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C2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33E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28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90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7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B6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DB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8E3B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C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3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4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9C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1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A1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AE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8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F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3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8B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19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7F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61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78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0546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72F2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D5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8A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A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0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8F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5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BA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55D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5C3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F2E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03B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093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1003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531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EB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751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B5A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917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7C93C7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26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B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E3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7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A4BB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A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BE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EB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1D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B1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26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27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68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B0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0B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0E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D7381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EC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15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B9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5B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0E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88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E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A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01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E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9D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C9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C2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94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6B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9219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9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F7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C4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D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0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EA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6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EF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3FA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9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6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E005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C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6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74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C4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1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40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CB0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54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EE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00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0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60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69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8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F0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1DAE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26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B3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6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0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38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34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218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CE5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60F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1F0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92F660" w14:textId="01310BC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03003A">
              <w:rPr>
                <w:rFonts w:ascii="Arial" w:hAnsi="Arial"/>
                <w:lang w:eastAsia="sk-SK"/>
              </w:rPr>
              <w:t>2</w:t>
            </w:r>
            <w:r w:rsidR="00CA56E6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7EF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A0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16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24E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CF8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8E1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E1A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D69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35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0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4B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69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52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A5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29B0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63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BC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2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6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9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9F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E9A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4C8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965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44BAF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6884E12" wp14:editId="3627C56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23DE1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6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1A1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398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A53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2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B4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F7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24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A0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B2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E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2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6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F889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739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FC178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76C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2ECC06F6" wp14:editId="6433D458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8C042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663106" wp14:editId="72739316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5FB7F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6DEA003" wp14:editId="35AD780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95A8D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E224FE" wp14:editId="30B2018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AC51C5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7F2AA42" wp14:editId="737A819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2EF262" w14:textId="0DE21E3F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03003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CA56E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7F2AA4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52EF262" w14:textId="0DE21E3F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03003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CA56E6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DCB437F" wp14:editId="39E9227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E0D466" w14:textId="74F0DAA9" w:rsidR="000B647F" w:rsidRDefault="0099716A" w:rsidP="00944C3D">
                                  <w:r>
                                    <w:t>20</w:t>
                                  </w:r>
                                  <w:r w:rsidR="0003003A">
                                    <w:t>2</w:t>
                                  </w:r>
                                  <w:r w:rsidR="00CA56E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CB437F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11E0D466" w14:textId="74F0DAA9" w:rsidR="000B647F" w:rsidRDefault="0099716A" w:rsidP="00944C3D">
                            <w:r>
                              <w:t>20</w:t>
                            </w:r>
                            <w:r w:rsidR="0003003A">
                              <w:t>2</w:t>
                            </w:r>
                            <w:r w:rsidR="00CA56E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FDD474A" wp14:editId="2704C3F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B510EF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3004C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E34FF7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23A68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CDEABA6" wp14:editId="056C061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ACF387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C32E498" wp14:editId="67786A31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6AF29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18EC4E0" wp14:editId="2D238E8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660A26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81ECF7E" wp14:editId="610AEC7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17D833" w14:textId="3DF68C71" w:rsidR="000B647F" w:rsidRDefault="0099716A" w:rsidP="00944C3D">
                                  <w:r>
                                    <w:t>20</w:t>
                                  </w:r>
                                  <w:r w:rsidR="00CA56E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1ECF7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E17D833" w14:textId="3DF68C71" w:rsidR="000B647F" w:rsidRDefault="0099716A" w:rsidP="00944C3D">
                            <w:r>
                              <w:t>20</w:t>
                            </w:r>
                            <w:r w:rsidR="00CA56E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B1D7274" wp14:editId="33BCD051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941B4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D9076C9" wp14:editId="5A29E22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AA79DB" w14:textId="5AAB08A1" w:rsidR="000B647F" w:rsidRDefault="0099716A" w:rsidP="00944C3D">
                                  <w:r>
                                    <w:t>20</w:t>
                                  </w:r>
                                  <w:r w:rsidR="00CA56E6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9076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5AA79DB" w14:textId="5AAB08A1" w:rsidR="000B647F" w:rsidRDefault="0099716A" w:rsidP="00944C3D">
                            <w:r>
                              <w:t>20</w:t>
                            </w:r>
                            <w:r w:rsidR="00CA56E6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3D69438" wp14:editId="2A00E0D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1197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C7EDA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1F458B7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809F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EA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997C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63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6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6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C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B1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87A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8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D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F8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52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80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1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56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6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3F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97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8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11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CA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09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5A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80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4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C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1076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A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76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D17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4A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2F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5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CA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BF2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44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84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3F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9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41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48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0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60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A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0A3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9A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6A0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25C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A7C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43C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2D74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3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3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F9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0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6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6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A4E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8341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A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C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A3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B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37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D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5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6E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DC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7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8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5C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8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2F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0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F2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DE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9C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BC4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3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02A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9A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60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73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869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7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FD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7C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4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42AA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35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F8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19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4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D0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C3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C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1B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78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A2D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0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A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CB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D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0B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0A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171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8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3A01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5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D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71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5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FF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1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2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62F7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0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B9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7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2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0A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B7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14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C3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24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5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A8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59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2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67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C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FE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B71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DF5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E8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AA5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2DF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7B6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3E6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7D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AD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35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62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F0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4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A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AA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87EA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56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43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5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3A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45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C5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0E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E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EA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2D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B0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19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46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8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6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B56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333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A6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9E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56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2A7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2A10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C30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32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9A7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A0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E3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9C14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82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F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EBE704B" wp14:editId="6AE6E5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55FB1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4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49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51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C2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2E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988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A6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D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E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3F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D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C9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42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E4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E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22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E7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1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49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57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5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40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4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35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B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271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AB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CE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10F4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C22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7723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A97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66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6FC944A" wp14:editId="12D1A0F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5BEA04" w14:textId="40131E3C" w:rsidR="000B647F" w:rsidRPr="00391121" w:rsidRDefault="000300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34054677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FC944A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14:paraId="3C5BEA04" w14:textId="40131E3C" w:rsidR="000B647F" w:rsidRPr="00391121" w:rsidRDefault="000300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34054677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F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64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C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0A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9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1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DA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A1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0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F181106" wp14:editId="2951D3FF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9B36B7" w14:textId="7B72F8DC" w:rsidR="000B647F" w:rsidRPr="00391121" w:rsidRDefault="000300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2021393385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181106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14:paraId="409B36B7" w14:textId="7B72F8DC" w:rsidR="000B647F" w:rsidRPr="00391121" w:rsidRDefault="000300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2021393385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6F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9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D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D6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62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A9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C4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F5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B7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0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8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F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F5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EE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07C9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FB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E5536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15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3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5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0D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6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29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2C8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24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F0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9C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0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E7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F4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54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6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5F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C896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59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354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D5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33E95AF" wp14:editId="53012F5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16213D" w14:textId="39FF8A2C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4791D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003A">
                                    <w:rPr>
                                      <w:rFonts w:ascii="Arial" w:hAnsi="Arial" w:cs="Arial"/>
                                    </w:rPr>
                                    <w:t>Horný Šianec  236/15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3E95AF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14:paraId="0F16213D" w14:textId="39FF8A2C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4791D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003A">
                              <w:rPr>
                                <w:rFonts w:ascii="Arial" w:hAnsi="Arial" w:cs="Arial"/>
                              </w:rPr>
                              <w:t>Horný Šianec  236/15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4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CC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0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08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B5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8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A92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7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AF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D5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11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F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8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403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3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43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E9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B5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8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52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6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B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5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8C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B0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A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B0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3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7E0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9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D7D89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1C1C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56CB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F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59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F5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C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D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B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3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F9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B7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99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4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B2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1A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70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D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6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D02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5B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30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7A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8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CB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4134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F989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F8120F9" wp14:editId="47DAD58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B83781" w14:textId="791091B4" w:rsidR="000B647F" w:rsidRPr="00391121" w:rsidRDefault="000300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Horný Šianec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8120F9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14:paraId="7EB83781" w14:textId="791091B4" w:rsidR="000B647F" w:rsidRPr="00391121" w:rsidRDefault="000300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Horný Šianec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FE6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D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13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5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40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84B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91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207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A1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1F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7C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5A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7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A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2A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FE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A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13EC3F5" wp14:editId="4FF06A0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FE4CB4" w14:textId="0592BC4A" w:rsidR="000B647F" w:rsidRDefault="0003003A" w:rsidP="00944C3D">
                                  <w:r>
                                    <w:t>236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3EC3F5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14:paraId="47FE4CB4" w14:textId="0592BC4A" w:rsidR="000B647F" w:rsidRDefault="0003003A" w:rsidP="00944C3D">
                            <w:r>
                              <w:t>236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1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83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A4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C0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F9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54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26B5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5421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766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FDED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5C5DA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24E7B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51FF764" wp14:editId="46628C4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23CD6F" w14:textId="18539C05" w:rsidR="000B647F" w:rsidRPr="00391121" w:rsidRDefault="000300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1FF764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14:paraId="5923CD6F" w14:textId="18539C05" w:rsidR="000B647F" w:rsidRPr="00391121" w:rsidRDefault="000300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DAD18B3" wp14:editId="049963B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99B96" w14:textId="36A628A8" w:rsidR="000B647F" w:rsidRPr="00391121" w:rsidRDefault="0003003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Trencin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AD18B3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14:paraId="35D99B96" w14:textId="36A628A8" w:rsidR="000B647F" w:rsidRPr="00391121" w:rsidRDefault="0003003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Trencin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ECA6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B94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B2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63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197B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1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08EF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B944C44" wp14:editId="533E70D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F3399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72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0BA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AA6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829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690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BB1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6B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6DAA8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D6E54F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D7AF0E6" wp14:editId="10785B6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A224B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BDD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DF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0E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C7B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B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914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1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2B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7B12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E3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BAC94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C7EB5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C9CB7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45772EE" wp14:editId="59E0FF9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5764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3D96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CFCF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595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04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C52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9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6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9D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58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3D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68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5F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5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4A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B7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2A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5F0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D2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3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56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5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78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B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95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0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37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89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C2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7C80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9877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C136322" w14:textId="6ECD3259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A56E6">
              <w:rPr>
                <w:rFonts w:ascii="Arial" w:hAnsi="Arial"/>
                <w:lang w:eastAsia="sk-SK"/>
              </w:rPr>
              <w:t>17.3.2023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CEC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E4E6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291F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6C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5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40C0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4A1F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51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FE6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BFB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BE2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CA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3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192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E23A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0D0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D2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6E2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F05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891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4F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66CB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4EE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91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40A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AF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5E4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204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77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5D22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AA0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703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8C5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13C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6FB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7F6E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6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5996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0DF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27B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21C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AF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560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056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66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D93C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FBA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A6D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1B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C0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61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6F8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05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5F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F81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810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FA4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4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773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0EE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DB9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846C2E" w14:textId="77777777" w:rsidTr="00F479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D29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E57D1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103F6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C5C6EE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17D87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AD7C50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2AFD85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F0C7B2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CDE057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C84DFAD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085D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AD03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00D4E6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866A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A39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3687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8DB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027F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7E30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B5C2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97DA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347AB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265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7E067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8AE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1102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3179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A6B1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5A5D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4D4F0A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C49C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652A5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245C6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07426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noWrap/>
            <w:vAlign w:val="bottom"/>
            <w:hideMark/>
          </w:tcPr>
          <w:p w14:paraId="1944A8F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21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B9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F4791D" w:rsidRPr="00ED0163" w14:paraId="372B23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71A8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0022DD2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EA4BDA3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10BE2D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0B3185" w14:textId="77777777" w:rsidR="00F4791D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877911C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06B82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D4DB2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AE97A6E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A0ABE6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84E2A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01B70A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7BEB1BA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9B529B3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0D9F0D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9BAC8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637C6E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D7A89F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06CC7E1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3D0710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844C242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DD48D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43FA16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81F51E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49597F5" w14:textId="77777777" w:rsidR="00F4791D" w:rsidRPr="00ED0163" w:rsidRDefault="00F4791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35CB5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86944" w14:textId="77777777" w:rsidR="00F4791D" w:rsidRPr="00ED0163" w:rsidRDefault="00F4791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CFFCDD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4C895181" w14:textId="77777777" w:rsidR="00944C3D" w:rsidRDefault="00944C3D" w:rsidP="00944C3D">
      <w:pPr>
        <w:rPr>
          <w:rFonts w:ascii="Arial" w:hAnsi="Arial"/>
        </w:rPr>
      </w:pPr>
    </w:p>
    <w:p w14:paraId="4B08A0D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510712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2D13BA9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EA84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2DAE51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2946A3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6A1B5A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2BABF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15C17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F6AE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97E39A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4C2B5A9" w14:textId="692EFF56" w:rsidR="00944C3D" w:rsidRPr="008D0433" w:rsidRDefault="0003003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</w:t>
            </w:r>
            <w:r w:rsidR="00CA56E6">
              <w:rPr>
                <w:rFonts w:ascii="Arial" w:hAnsi="Arial" w:cs="Arial"/>
                <w:sz w:val="16"/>
                <w:szCs w:val="16"/>
              </w:rPr>
              <w:t>Eduard</w:t>
            </w:r>
            <w:proofErr w:type="spellEnd"/>
            <w:r w:rsidR="00CA56E6">
              <w:rPr>
                <w:rFonts w:ascii="Arial" w:hAnsi="Arial" w:cs="Arial"/>
                <w:sz w:val="16"/>
                <w:szCs w:val="16"/>
              </w:rPr>
              <w:t xml:space="preserve"> Riška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CC0071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DDD9A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838F9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A77C6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FFA20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9ACC1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C6106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92856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B7E7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EFF35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705127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E62A3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7EF8E1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C2A4A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88CEF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477EEF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170D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75FD346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39234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FF59084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550B6EE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2AB57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7258490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055A34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AB5FA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24BBBEF" w14:textId="52B4485B" w:rsidR="00944C3D" w:rsidRPr="008D0433" w:rsidRDefault="00CA56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E759803" w14:textId="74EB3A96" w:rsidR="00944C3D" w:rsidRPr="008D0433" w:rsidRDefault="0003003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5FD64F7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0659B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152776" w14:textId="6948A4AC" w:rsidR="00944C3D" w:rsidRPr="008D0433" w:rsidRDefault="00CA56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797A65F" w14:textId="22E23D9E" w:rsidR="00944C3D" w:rsidRPr="008D0433" w:rsidRDefault="00CA56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0FB1BA3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BB2A6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FA862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C61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975F8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04209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0708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868B9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37CBD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944A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0B530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67DAAE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E116A6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D2CDEFE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7398B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6B70B5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73AAE11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134BB7C" w14:textId="5C6295C9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CA56E6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6F0960C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D3BA1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82515B7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696FC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97180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26783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B95686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1BEC0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DFD4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8D9EE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A75C3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DD269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C2E83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F83F0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761B9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68AA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0B3A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6C2AD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0CAB7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41A147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903A8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3230F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3234B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C1BEC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64894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972A0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D80F0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69D10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2A05C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CFDD8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5A69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48473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8461E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505C8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9EA47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BC7864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077F3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4C6DE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6C51FD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7182B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74AD1EA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DB1A8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63979C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5687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48BEE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4491AE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C63D7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D457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C47E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E3A7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85779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9A0D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80A6B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2BF7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814D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DB80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749B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532D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0EE0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AD73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07B71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F00E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3682A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E2E66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519CE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77635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6507D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973F8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04B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D0D25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B2B6AF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B3FF9D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362218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6ADC6E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B4A45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410C92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3020EF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10541A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1B432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13969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F8480BC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9884D69" w14:textId="77777777" w:rsidTr="00503750">
        <w:tc>
          <w:tcPr>
            <w:tcW w:w="2302" w:type="dxa"/>
            <w:vAlign w:val="center"/>
          </w:tcPr>
          <w:p w14:paraId="194B9C7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4BE5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153FD8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D66F8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25BEA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B3D90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3EC82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35B1D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0DE1EBF" w14:textId="77777777" w:rsidTr="00503750">
        <w:tc>
          <w:tcPr>
            <w:tcW w:w="15593" w:type="dxa"/>
            <w:gridSpan w:val="8"/>
            <w:vAlign w:val="center"/>
          </w:tcPr>
          <w:p w14:paraId="1D0E8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26A754" w14:textId="77777777" w:rsidTr="00503750">
        <w:tc>
          <w:tcPr>
            <w:tcW w:w="2302" w:type="dxa"/>
            <w:vAlign w:val="center"/>
          </w:tcPr>
          <w:p w14:paraId="744E67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DB97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5F65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0C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63B1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56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94E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54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788E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EE27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7F2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14B3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487E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2796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804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2BE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2FB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834C5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06E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FE4D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E435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F3D3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160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B99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D9C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BEA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A3C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145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6064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A0B3B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0467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0367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AC36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B1D0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8E94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7F1C3EE" w14:textId="77777777" w:rsidTr="00503750">
        <w:tc>
          <w:tcPr>
            <w:tcW w:w="2302" w:type="dxa"/>
            <w:vAlign w:val="center"/>
          </w:tcPr>
          <w:p w14:paraId="0712D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96DE3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C8DC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781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414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B574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331C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E1CF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0B454" w14:textId="77777777" w:rsidTr="00503750">
        <w:tc>
          <w:tcPr>
            <w:tcW w:w="15593" w:type="dxa"/>
            <w:gridSpan w:val="8"/>
            <w:vAlign w:val="center"/>
          </w:tcPr>
          <w:p w14:paraId="40F67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9089BC" w14:textId="77777777" w:rsidTr="00503750">
        <w:tc>
          <w:tcPr>
            <w:tcW w:w="2302" w:type="dxa"/>
            <w:vAlign w:val="center"/>
          </w:tcPr>
          <w:p w14:paraId="43A2CF6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FBC1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322A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6CB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1CC3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FE1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BDFE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E1B9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51A1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C00D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7F353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CC38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2FB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C619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CA3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AF41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809E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341CC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FD593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F9AD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7287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BD1B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76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FAA8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254C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FBC7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0283D" w14:textId="77777777" w:rsidTr="00503750">
        <w:tc>
          <w:tcPr>
            <w:tcW w:w="2302" w:type="dxa"/>
            <w:vAlign w:val="center"/>
          </w:tcPr>
          <w:p w14:paraId="144035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E473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B61B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0EB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85C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33F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8243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76BE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4F4480" w14:textId="77777777" w:rsidTr="00503750">
        <w:tc>
          <w:tcPr>
            <w:tcW w:w="15593" w:type="dxa"/>
            <w:gridSpan w:val="8"/>
            <w:vAlign w:val="center"/>
          </w:tcPr>
          <w:p w14:paraId="7D946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09475FF" w14:textId="77777777" w:rsidTr="00503750">
        <w:tc>
          <w:tcPr>
            <w:tcW w:w="2302" w:type="dxa"/>
            <w:vAlign w:val="center"/>
          </w:tcPr>
          <w:p w14:paraId="1903CA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7F4E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BFB3F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C67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7EA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28DD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0C5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79D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2831B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A7FA4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DD6E6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47E7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7F67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7D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B35D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03B8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B85F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18029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E0919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E112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3CE1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FD8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3AD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BAA1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ADE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9A4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0BAC0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E28E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202D0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0ED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21A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FE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B33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6C0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D2D3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34034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3D486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098F93F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56F15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A19D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2B8B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A80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25D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42D6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3676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137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EC3F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2C4E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DC20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D27E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4CEC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2202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9B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E6A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EC29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E0AD14" w14:textId="77777777" w:rsidR="00944C3D" w:rsidRDefault="00944C3D" w:rsidP="00944C3D">
      <w:pPr>
        <w:rPr>
          <w:rFonts w:ascii="Arial" w:hAnsi="Arial"/>
          <w:b/>
        </w:rPr>
      </w:pPr>
    </w:p>
    <w:p w14:paraId="625CA3B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D667353" w14:textId="77777777" w:rsidTr="00503750">
        <w:tc>
          <w:tcPr>
            <w:tcW w:w="1944" w:type="dxa"/>
            <w:vAlign w:val="center"/>
          </w:tcPr>
          <w:p w14:paraId="1701A05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46FE8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426A7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9E90C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A07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0D3F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1B3F6D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B5436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8B0F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83D3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F95A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AEAD1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8EEB92F" w14:textId="77777777" w:rsidTr="00503750">
        <w:tc>
          <w:tcPr>
            <w:tcW w:w="15685" w:type="dxa"/>
            <w:gridSpan w:val="12"/>
            <w:vAlign w:val="center"/>
          </w:tcPr>
          <w:p w14:paraId="6E630C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A17989" w14:textId="77777777" w:rsidTr="00503750">
        <w:tc>
          <w:tcPr>
            <w:tcW w:w="1944" w:type="dxa"/>
            <w:vAlign w:val="center"/>
          </w:tcPr>
          <w:p w14:paraId="29434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41134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2917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6B35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BB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ADA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D3F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090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B4B0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DB1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317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CDF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A555B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3C05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3D8DB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596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6EC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8DF4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E70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4BF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5C5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325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E5F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3B709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FED0E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4E1B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88933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2891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EDF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4106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683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FF47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718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276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A113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754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7B6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2AC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71D09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E74D7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3828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0CF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6F3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E313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0FFE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752B3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50311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1B80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BBAE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DA8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083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E23A86B" w14:textId="77777777" w:rsidTr="00503750">
        <w:tc>
          <w:tcPr>
            <w:tcW w:w="1944" w:type="dxa"/>
            <w:vAlign w:val="center"/>
          </w:tcPr>
          <w:p w14:paraId="0D5BB8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B92E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3D5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21E2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E93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011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D3E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B83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3CF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09C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9F4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1B0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CF892" w14:textId="77777777" w:rsidTr="00503750">
        <w:tc>
          <w:tcPr>
            <w:tcW w:w="15685" w:type="dxa"/>
            <w:gridSpan w:val="12"/>
            <w:vAlign w:val="center"/>
          </w:tcPr>
          <w:p w14:paraId="7900D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256ED8E" w14:textId="77777777" w:rsidTr="00503750">
        <w:tc>
          <w:tcPr>
            <w:tcW w:w="1944" w:type="dxa"/>
            <w:vAlign w:val="center"/>
          </w:tcPr>
          <w:p w14:paraId="2B28C1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9F7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BAE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34B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E12F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DED4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932C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2D5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6DE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8C9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D05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30B4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66B04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BE41D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946E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0C36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7AB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1325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85BA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0510F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DBE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E87F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C3A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AC9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3C78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CEB26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6852A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DADC6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938B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5EA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88FE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97F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15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186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6B3F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80F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F8B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955E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2F8D6A" w14:textId="77777777" w:rsidTr="00503750">
        <w:tc>
          <w:tcPr>
            <w:tcW w:w="1944" w:type="dxa"/>
            <w:vAlign w:val="center"/>
          </w:tcPr>
          <w:p w14:paraId="149F5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F86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4113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4071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836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C282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71461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3F23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E866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20E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85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ED5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FAB0F9" w14:textId="77777777" w:rsidTr="00503750">
        <w:tc>
          <w:tcPr>
            <w:tcW w:w="15685" w:type="dxa"/>
            <w:gridSpan w:val="12"/>
            <w:vAlign w:val="center"/>
          </w:tcPr>
          <w:p w14:paraId="47510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D398DA" w14:textId="77777777" w:rsidTr="00503750">
        <w:tc>
          <w:tcPr>
            <w:tcW w:w="1944" w:type="dxa"/>
            <w:vAlign w:val="center"/>
          </w:tcPr>
          <w:p w14:paraId="7163FE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15F8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D95D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F1E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8B9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B3E5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853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946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E1C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3FD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2870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AA5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A171E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99BE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DAEAE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8F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64D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7CA0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18F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50AE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30C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64E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9F2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1AD1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8F4B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1A59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A5B0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982D0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A76E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94E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406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E17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C08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1D8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D52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1029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20F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824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5F70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F49F0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41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904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854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27AA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B83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32C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D3A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05E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CA2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E68C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D31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6B8F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976C9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D60760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192E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B28C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0EA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A5E4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4A4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D2F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13C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F7A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9AFB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BD3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CBEE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590C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020F6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3E5B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E0C6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DC27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A70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FD1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159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56E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A2BA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8198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F34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C08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BEC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14D5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3D50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4F9C1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605140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824A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12D68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A473C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BDD19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C169B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8BBF0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9EFBB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D0554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5A5C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C2C9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5E37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F1F118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CA94C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5F389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BB090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855125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68AE7E9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ACE5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DE86AF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5B7BE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BDA966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93BC0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45B61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0B63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F8C8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918A8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1FBF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A1BE1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EB8D1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5E02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B5A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05E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91E9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A59AA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305A6D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E2B6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1F0B8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AE36D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1FB26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B1347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DB06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F4DAD83" w14:textId="77777777" w:rsidTr="00503750">
        <w:trPr>
          <w:trHeight w:val="1073"/>
        </w:trPr>
        <w:tc>
          <w:tcPr>
            <w:tcW w:w="3614" w:type="dxa"/>
            <w:vMerge/>
          </w:tcPr>
          <w:p w14:paraId="1ADE1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5D8EE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E3EB9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75EC2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95C9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4748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9A7A4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9198C82" w14:textId="77777777" w:rsidTr="00503750">
        <w:trPr>
          <w:trHeight w:val="283"/>
        </w:trPr>
        <w:tc>
          <w:tcPr>
            <w:tcW w:w="3614" w:type="dxa"/>
          </w:tcPr>
          <w:p w14:paraId="72066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9CA7B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F65E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19A14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096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62BB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74A51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034AE7D" w14:textId="77777777" w:rsidTr="00503750">
        <w:trPr>
          <w:trHeight w:val="283"/>
        </w:trPr>
        <w:tc>
          <w:tcPr>
            <w:tcW w:w="3614" w:type="dxa"/>
          </w:tcPr>
          <w:p w14:paraId="24302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DD16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AA5A3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873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16103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1CF2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22D5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D80B067" w14:textId="77777777" w:rsidTr="00503750">
        <w:trPr>
          <w:trHeight w:val="283"/>
        </w:trPr>
        <w:tc>
          <w:tcPr>
            <w:tcW w:w="3614" w:type="dxa"/>
          </w:tcPr>
          <w:p w14:paraId="3016DF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890E4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99F4E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F8AB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8426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D34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2A6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CFC2C4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13C210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EC3AC01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ACBAC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A9B6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3D710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CAA3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93E6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9B46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8252B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5124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9ED46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C12E39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AA6C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E25BB2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BB202A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71BA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F61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D53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63B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7B5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62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0A6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8E4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4AA9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88A91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7037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B90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B3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6C4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6EF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7A5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7A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B7F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3AB94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5BF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A725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547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E1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7C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99F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20E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17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B6F0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381B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E33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6390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637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1DD5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18D7E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319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A02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E7AA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351E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BBFF69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232FC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8EDC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FBF9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EC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E12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1C0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9E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E80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8832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9A7D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E62DD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FE77A0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08994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2ED1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D0AD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C9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84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24D1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88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9D5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860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3D5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405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987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BF78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2B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38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5EFC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F69C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E8B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1806F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B8FE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5F9D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31B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ED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F60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B3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BE0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526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7C7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CED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4825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205230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1D4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44E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E06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7003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2B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F1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27C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211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C706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9CD88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020493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41F9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B168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9DD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80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91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C3C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705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C929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4DD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CC473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1A648E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348A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DD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EF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E4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22AF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41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916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00F7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D592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51D59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57CEBC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46D57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D21E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E3FA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FE9E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09B8D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0413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644D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F494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001C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4603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0129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AE8C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44B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FAC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0AD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7873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F1DD5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C629C7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43D8DD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771CB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C95678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CA1FEFF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AB19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2728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B57D3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68CC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823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A46A01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DC037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13ADE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04084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BD97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672D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632F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2795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6DF22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EECF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AAAA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A62C66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6FEBB60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A1384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DBF8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CBFE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AEAC6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BAC40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4E77F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56717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F4207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8E0E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2CB86D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FFF4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2065D5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F5D2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41F4C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D178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1F5DF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08799B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FF34B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EEF8C3F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E42E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AC832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48D0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68011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E960408" w14:textId="77777777" w:rsidR="00944C3D" w:rsidRDefault="00944C3D" w:rsidP="00944C3D">
      <w:pPr>
        <w:rPr>
          <w:rFonts w:ascii="Arial" w:hAnsi="Arial"/>
          <w:b/>
        </w:rPr>
      </w:pPr>
    </w:p>
    <w:p w14:paraId="4C257F8C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A09A84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59AF3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46E07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7C25F4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711CD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10E3B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0BEA73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F8A4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726D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3B89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F1982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28DDEB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229D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3F9C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E7B7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46768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B250D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0D650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8D9EC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B437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69874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D5E50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70D3272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9223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4666D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933E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BF146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07F9B39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8B16438" w14:textId="77777777" w:rsidTr="00503750">
        <w:tc>
          <w:tcPr>
            <w:tcW w:w="2835" w:type="dxa"/>
            <w:vAlign w:val="center"/>
          </w:tcPr>
          <w:p w14:paraId="1A72BC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EC34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012C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C0AF6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B9E8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C176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C4AEC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85E9E18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0E3F22E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CECB78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607EA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E6BDA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05ACD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033F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E7155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CFAD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F04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5BE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49F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E09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F5D5C3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1E5A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26CC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DE98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10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5E7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B4B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8BE1D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E1662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BDCC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122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A14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3A2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28B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88BE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D63E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C5F85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7FF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18B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8E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422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F816A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3C20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CB19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7C1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87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83B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A4EB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632A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8A01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66576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84FB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C422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714E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E835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B72523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BC9B1F8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BD5FC5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30FD8F8" w14:textId="77777777" w:rsidR="00944C3D" w:rsidRDefault="00944C3D" w:rsidP="00944C3D">
      <w:pPr>
        <w:rPr>
          <w:rFonts w:ascii="Arial" w:hAnsi="Arial"/>
          <w:b/>
        </w:rPr>
      </w:pPr>
    </w:p>
    <w:p w14:paraId="120351C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5210994" w14:textId="77777777" w:rsidTr="00503750">
        <w:tc>
          <w:tcPr>
            <w:tcW w:w="2835" w:type="dxa"/>
            <w:vAlign w:val="center"/>
          </w:tcPr>
          <w:p w14:paraId="2463FA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A868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5AC7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20F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0AA3F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E4701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074B61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F796C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05670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7D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ED2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79A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D49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677B1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7B19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9D8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A6D1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C90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93E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66B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6A38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EA0C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AE5E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300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2BA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EE30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83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5026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3D10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BA8D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008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86B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B40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E57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8AF6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DA41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D08CF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0BD88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F8E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8FCE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03CC1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32E96D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D5D1FA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E127B62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8932A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0D031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83F1E86" w14:textId="77777777" w:rsidTr="00503750">
        <w:trPr>
          <w:trHeight w:val="699"/>
        </w:trPr>
        <w:tc>
          <w:tcPr>
            <w:tcW w:w="3502" w:type="dxa"/>
            <w:vMerge/>
          </w:tcPr>
          <w:p w14:paraId="16141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C622B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D238F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6DEE0F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82E8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127E11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F248C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649088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F6877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5CCF0D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24182F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57B59D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ADA01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877D0F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990C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319C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5020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169D890C" w14:textId="77777777" w:rsidTr="00503750">
        <w:trPr>
          <w:trHeight w:val="593"/>
        </w:trPr>
        <w:tc>
          <w:tcPr>
            <w:tcW w:w="3497" w:type="dxa"/>
          </w:tcPr>
          <w:p w14:paraId="570AD0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4E21A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1257F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B8EA3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9F51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5EF80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32A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3E8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1B1B2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ECC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4BD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E975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8DD5B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4DAF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41F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E1E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4959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0C3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070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9E97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65E67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46E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8264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05EE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1714F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8CF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69B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59FE6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93FD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1815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7C8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BD0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81515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F1B5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E18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3259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06EAC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6A2C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35A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DF6DD3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F9A17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594B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458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B81D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48523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B48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CE4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D36316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F5F99F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21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25B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48D0D06" w14:textId="77777777" w:rsidR="00944C3D" w:rsidRDefault="00944C3D" w:rsidP="00944C3D">
      <w:pPr>
        <w:rPr>
          <w:rFonts w:ascii="Arial" w:hAnsi="Arial"/>
          <w:b/>
        </w:rPr>
      </w:pPr>
    </w:p>
    <w:p w14:paraId="52396456" w14:textId="77777777" w:rsidR="00944C3D" w:rsidRDefault="00944C3D" w:rsidP="00944C3D">
      <w:pPr>
        <w:rPr>
          <w:rFonts w:ascii="Arial" w:hAnsi="Arial"/>
          <w:b/>
        </w:rPr>
      </w:pPr>
    </w:p>
    <w:p w14:paraId="7ECB2A2E" w14:textId="77777777" w:rsidR="00944C3D" w:rsidRDefault="00944C3D" w:rsidP="00944C3D">
      <w:pPr>
        <w:rPr>
          <w:rFonts w:ascii="Arial" w:hAnsi="Arial"/>
          <w:b/>
        </w:rPr>
      </w:pPr>
    </w:p>
    <w:p w14:paraId="531E18FA" w14:textId="77777777" w:rsidR="00944C3D" w:rsidRDefault="00944C3D" w:rsidP="00944C3D">
      <w:pPr>
        <w:rPr>
          <w:rFonts w:ascii="Arial" w:hAnsi="Arial"/>
          <w:b/>
        </w:rPr>
      </w:pPr>
    </w:p>
    <w:p w14:paraId="44B108C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636F52A" w14:textId="77777777" w:rsidTr="00503750">
        <w:tc>
          <w:tcPr>
            <w:tcW w:w="2622" w:type="dxa"/>
            <w:vAlign w:val="center"/>
          </w:tcPr>
          <w:p w14:paraId="56ABCC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7DCF2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24A0F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E3A0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4479B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A1CB1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9C16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B2A9A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C6E80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93C6B3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5683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FCD34F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DEA60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2397D0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2E8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13E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73D1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485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D5F990" w14:textId="77777777" w:rsidTr="00503750">
        <w:tc>
          <w:tcPr>
            <w:tcW w:w="2622" w:type="dxa"/>
            <w:vAlign w:val="center"/>
          </w:tcPr>
          <w:p w14:paraId="2E76A5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8BAE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522C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1B44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11B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25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E82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84DA2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D3FF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B082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10B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CBD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6D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6FB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364863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4EE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E236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5B8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F04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80F4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276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E5E0A23" w14:textId="77777777" w:rsidTr="00503750">
        <w:tc>
          <w:tcPr>
            <w:tcW w:w="2622" w:type="dxa"/>
            <w:vAlign w:val="center"/>
          </w:tcPr>
          <w:p w14:paraId="027DD6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30961E62" w14:textId="5FC1C04B" w:rsidR="00944C3D" w:rsidRPr="008C56AB" w:rsidRDefault="00CA56E6" w:rsidP="00CA56E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-1194</w:t>
            </w:r>
          </w:p>
        </w:tc>
        <w:tc>
          <w:tcPr>
            <w:tcW w:w="1275" w:type="dxa"/>
            <w:vAlign w:val="center"/>
          </w:tcPr>
          <w:p w14:paraId="0A18529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2257C8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26B1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870F2E" w14:textId="3CB463AE" w:rsidR="00944C3D" w:rsidRPr="008C56AB" w:rsidRDefault="00CA56E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6351</w:t>
            </w:r>
          </w:p>
        </w:tc>
      </w:tr>
      <w:tr w:rsidR="0099716A" w:rsidRPr="00050529" w14:paraId="1A3F73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8B7C3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CE3F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1249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CFF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ABE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E69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36BCEA1" w14:textId="77777777" w:rsidTr="00503750">
        <w:tc>
          <w:tcPr>
            <w:tcW w:w="2622" w:type="dxa"/>
            <w:vAlign w:val="center"/>
          </w:tcPr>
          <w:p w14:paraId="0F3E9C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6FFF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D1E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16E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8AAB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DFD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E2AFB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9E2E7C7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483FA0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7B9A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7E6FC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798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7450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409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BFF9D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64C64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EBCE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305B9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955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736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8C2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CAA5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7F28D4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AD7A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93330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CF3F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D23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8B8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1EE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1F1ACA3" w14:textId="77777777" w:rsidTr="00503750">
        <w:tc>
          <w:tcPr>
            <w:tcW w:w="2622" w:type="dxa"/>
            <w:vAlign w:val="center"/>
          </w:tcPr>
          <w:p w14:paraId="6F21D7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0663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543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2201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F2C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849C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5D082B" w14:textId="77777777" w:rsidTr="00503750">
        <w:tc>
          <w:tcPr>
            <w:tcW w:w="2622" w:type="dxa"/>
            <w:vAlign w:val="center"/>
          </w:tcPr>
          <w:p w14:paraId="7F78B5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4E5D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10B03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049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1EF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357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397CCF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0F22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5BDA3FE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7491294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5A804C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F8B6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8BC1D5" w14:textId="77777777" w:rsidR="00944C3D" w:rsidRPr="008C56AB" w:rsidRDefault="00944C3D" w:rsidP="00F4791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119DF4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309E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3B7496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C5F6D1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3E999A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D85B0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8873DA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2D12D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F65DE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02A33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1B0FE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7E61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E64F2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92BD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1485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5DE7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228D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EE8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66BF8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760A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DD4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31C44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7353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815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6E1BF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0D0F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44A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1ABC0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31AE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1CB9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60537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489C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9F6179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0F446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150B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A182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21E9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3F02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65A1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F96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74B6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5AD46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39439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4FBD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8EF4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0015B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2A30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29D84E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194B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0D06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1B41F1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2BD0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7957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11935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9C59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F955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E40C39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4101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109E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AA684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497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F061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1D4C2F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B14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0DC1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DC9FA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080A1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D0B22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50413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7E29E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7C55393D" w14:textId="77777777" w:rsidTr="00503750">
        <w:tc>
          <w:tcPr>
            <w:tcW w:w="2835" w:type="dxa"/>
            <w:vAlign w:val="center"/>
          </w:tcPr>
          <w:p w14:paraId="4BF293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423F3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250B8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DB315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A52B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326A3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68519AD" w14:textId="77777777" w:rsidTr="00503750">
        <w:tc>
          <w:tcPr>
            <w:tcW w:w="2835" w:type="dxa"/>
            <w:vAlign w:val="center"/>
          </w:tcPr>
          <w:p w14:paraId="6C81C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9469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6D0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606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52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585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C67361" w14:textId="77777777" w:rsidTr="00503750">
        <w:tc>
          <w:tcPr>
            <w:tcW w:w="2835" w:type="dxa"/>
            <w:vAlign w:val="center"/>
          </w:tcPr>
          <w:p w14:paraId="5B36B8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D471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4E5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0D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538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8F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09120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B450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172D7B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CB4C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4C021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A24B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5F8F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B486522" w14:textId="77777777" w:rsidTr="00503750">
        <w:tc>
          <w:tcPr>
            <w:tcW w:w="2835" w:type="dxa"/>
            <w:vAlign w:val="center"/>
          </w:tcPr>
          <w:p w14:paraId="30057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BF18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6D3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1D9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6E2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EC7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B32801" w14:textId="77777777" w:rsidTr="00503750">
        <w:tc>
          <w:tcPr>
            <w:tcW w:w="2835" w:type="dxa"/>
            <w:vAlign w:val="center"/>
          </w:tcPr>
          <w:p w14:paraId="035CB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6406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8A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928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4C6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8F51F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27899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A1282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3258E6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D4720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6B53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027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86604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B3D5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AD60F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11E14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50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81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21FA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9D97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CBFF7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613D3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FC666D1" w14:textId="77777777" w:rsidTr="00503750">
        <w:tc>
          <w:tcPr>
            <w:tcW w:w="2552" w:type="dxa"/>
            <w:shd w:val="clear" w:color="auto" w:fill="auto"/>
            <w:vAlign w:val="center"/>
          </w:tcPr>
          <w:p w14:paraId="11A088E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B0D1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8711F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C1F0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3134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A8E546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96339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EB1A59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02B6F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D631CD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56027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829B5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5E706C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A06C05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00D444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01825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CF1BA3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2D8D2E2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C30125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B853A2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B3D65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D7423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0BDB7DD3" w14:textId="77777777" w:rsidTr="00503750">
        <w:tc>
          <w:tcPr>
            <w:tcW w:w="4395" w:type="dxa"/>
            <w:vMerge/>
          </w:tcPr>
          <w:p w14:paraId="7113F6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5EC34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1B36F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273717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76B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51A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4A113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9AED97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1D51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7826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74D22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7C9A5A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3D986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AFCF497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15401D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B463A78" w14:textId="77777777" w:rsidTr="00503750">
        <w:tc>
          <w:tcPr>
            <w:tcW w:w="4395" w:type="dxa"/>
            <w:vAlign w:val="center"/>
          </w:tcPr>
          <w:p w14:paraId="6DE3E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C23C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2FE927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038AA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03DF9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4A77F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C6F72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8FF959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6EADE1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B570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48478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43B377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01ACB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EFDBAD4" w14:textId="71B1B53F" w:rsidR="00944C3D" w:rsidRPr="008C56AB" w:rsidRDefault="00CA56E6" w:rsidP="00CA56E6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75526</w:t>
            </w:r>
          </w:p>
        </w:tc>
        <w:tc>
          <w:tcPr>
            <w:tcW w:w="2835" w:type="dxa"/>
            <w:vAlign w:val="center"/>
          </w:tcPr>
          <w:p w14:paraId="56F51B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CAC67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42B8F1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D7BA1E8" w14:textId="77777777" w:rsidTr="00503750">
        <w:tc>
          <w:tcPr>
            <w:tcW w:w="4395" w:type="dxa"/>
            <w:vAlign w:val="center"/>
          </w:tcPr>
          <w:p w14:paraId="161DBF2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E3BD5F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8B92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6C832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AFEEE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11A92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372DBF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86454B2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5F0E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6C4C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4035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8D800F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C1221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E996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D2C7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9469BD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57688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F541B0B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9E3AE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948FDE5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4D469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3F29F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EDDD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041424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97D8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6465B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BB0104D" w14:textId="77777777" w:rsidTr="00503750">
        <w:tc>
          <w:tcPr>
            <w:tcW w:w="1843" w:type="dxa"/>
            <w:vAlign w:val="center"/>
          </w:tcPr>
          <w:p w14:paraId="049E3B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553DB2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D0AEC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7222D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52AE6A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9DFFC1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0D80E7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37421C3" w14:textId="77777777" w:rsidTr="00503750">
        <w:tc>
          <w:tcPr>
            <w:tcW w:w="1843" w:type="dxa"/>
            <w:vAlign w:val="center"/>
          </w:tcPr>
          <w:p w14:paraId="4C6E135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35E9DC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B2B0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2B1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91904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D78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A614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264B9C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9402B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DC47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AB6F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E3D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920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8A93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3E418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42A1384" w14:textId="77777777" w:rsidTr="00503750">
        <w:tc>
          <w:tcPr>
            <w:tcW w:w="1843" w:type="dxa"/>
            <w:vAlign w:val="center"/>
          </w:tcPr>
          <w:p w14:paraId="6D36CF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AB77F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CB041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C924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7B72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ED55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088D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E0026B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D3B6D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BE554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E743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E0475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294E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C7F4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0A6C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AD1023F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3C998A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7F28A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EC29FA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74903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1CD0B5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3994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078D9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5023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7DEF8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CE009AD" w14:textId="77777777" w:rsidTr="00503750">
        <w:trPr>
          <w:trHeight w:val="664"/>
        </w:trPr>
        <w:tc>
          <w:tcPr>
            <w:tcW w:w="3372" w:type="dxa"/>
          </w:tcPr>
          <w:p w14:paraId="7A5A87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E05617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F7955D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E9198E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9E01E7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5FEB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B87C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D7D27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2A4D30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83FA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015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083D7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7B24D8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548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DD9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B4BE6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D2B05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46782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8D5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23322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FA164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351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E01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47B3C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048D9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5C99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66A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C8517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7EA09A4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FE7C002" w14:textId="77777777" w:rsidTr="00503750">
        <w:tc>
          <w:tcPr>
            <w:tcW w:w="2835" w:type="dxa"/>
            <w:vAlign w:val="center"/>
          </w:tcPr>
          <w:p w14:paraId="3880900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221FE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32EC61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471829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1ACDE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4E5130" w14:textId="77777777" w:rsidTr="00503750">
        <w:tc>
          <w:tcPr>
            <w:tcW w:w="2835" w:type="dxa"/>
          </w:tcPr>
          <w:p w14:paraId="08BDDD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6F2C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B283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A65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3F7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22F6F31" w14:textId="77777777" w:rsidTr="00503750">
        <w:tc>
          <w:tcPr>
            <w:tcW w:w="2835" w:type="dxa"/>
          </w:tcPr>
          <w:p w14:paraId="668D8A5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F00C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F71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E448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02D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49D813" w14:textId="77777777" w:rsidTr="00503750">
        <w:tc>
          <w:tcPr>
            <w:tcW w:w="2835" w:type="dxa"/>
          </w:tcPr>
          <w:p w14:paraId="10C95C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7EAB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A2A6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1D4B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53C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B767E3" w14:textId="77777777" w:rsidTr="00503750">
        <w:tc>
          <w:tcPr>
            <w:tcW w:w="2835" w:type="dxa"/>
            <w:vAlign w:val="center"/>
          </w:tcPr>
          <w:p w14:paraId="75F329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C84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D78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1446D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9231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43AF2" w14:textId="77777777" w:rsidTr="00503750">
        <w:tc>
          <w:tcPr>
            <w:tcW w:w="2835" w:type="dxa"/>
            <w:vAlign w:val="center"/>
          </w:tcPr>
          <w:p w14:paraId="441934B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6078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5BF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4072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702E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373B86" w14:textId="77777777" w:rsidTr="00503750">
        <w:tc>
          <w:tcPr>
            <w:tcW w:w="2835" w:type="dxa"/>
          </w:tcPr>
          <w:p w14:paraId="641626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0CB8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1ED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BAC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BEC9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BDF360" w14:textId="77777777" w:rsidTr="00503750">
        <w:tc>
          <w:tcPr>
            <w:tcW w:w="2835" w:type="dxa"/>
          </w:tcPr>
          <w:p w14:paraId="7AF36E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7E6E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E85A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DDA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96B5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39E7865" w14:textId="77777777" w:rsidTr="00503750">
        <w:tc>
          <w:tcPr>
            <w:tcW w:w="2835" w:type="dxa"/>
          </w:tcPr>
          <w:p w14:paraId="692E77B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6B3E9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1EE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1FA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25D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7D7C68" w14:textId="77777777" w:rsidR="00944C3D" w:rsidRDefault="00944C3D" w:rsidP="00944C3D">
      <w:pPr>
        <w:rPr>
          <w:rFonts w:ascii="Arial" w:hAnsi="Arial"/>
          <w:b/>
        </w:rPr>
      </w:pPr>
    </w:p>
    <w:p w14:paraId="161A60B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1AA23D3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CFD62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FC680F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4E64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3822F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45637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C37E15A" w14:textId="77777777" w:rsidTr="00503750">
        <w:trPr>
          <w:trHeight w:val="443"/>
        </w:trPr>
        <w:tc>
          <w:tcPr>
            <w:tcW w:w="2560" w:type="dxa"/>
          </w:tcPr>
          <w:p w14:paraId="5D1333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4A24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FB29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52D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FA872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64C92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6CD2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6700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32B3F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201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3724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DDC673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2F8585D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06CE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DFC5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DBD9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38A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33C3E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B7122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E36B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349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B252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1A7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EE7A1D" w14:textId="77777777" w:rsidR="00944C3D" w:rsidRDefault="00944C3D" w:rsidP="00944C3D">
      <w:pPr>
        <w:rPr>
          <w:rFonts w:ascii="Arial" w:hAnsi="Arial"/>
          <w:b/>
        </w:rPr>
      </w:pPr>
    </w:p>
    <w:p w14:paraId="54CF692D" w14:textId="77777777" w:rsidR="00944C3D" w:rsidRDefault="00944C3D" w:rsidP="00944C3D">
      <w:pPr>
        <w:rPr>
          <w:rFonts w:ascii="Arial" w:hAnsi="Arial"/>
          <w:b/>
        </w:rPr>
      </w:pPr>
    </w:p>
    <w:p w14:paraId="3402B7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74635F0" w14:textId="77777777" w:rsidR="00944C3D" w:rsidRDefault="00944C3D" w:rsidP="00944C3D">
      <w:pPr>
        <w:rPr>
          <w:rFonts w:ascii="Arial" w:hAnsi="Arial"/>
          <w:b/>
        </w:rPr>
      </w:pPr>
    </w:p>
    <w:p w14:paraId="0B9017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79957657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1F09E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6EF22D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F187D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66A69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5E9EB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0CDA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A36E1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16FC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B5C27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5BF2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7708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5CB783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6DCAE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1ED3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8A17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9CF59F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2BAB12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0BA2F74" w14:textId="77777777" w:rsidTr="00503750">
        <w:trPr>
          <w:trHeight w:val="677"/>
        </w:trPr>
        <w:tc>
          <w:tcPr>
            <w:tcW w:w="3358" w:type="dxa"/>
          </w:tcPr>
          <w:p w14:paraId="6F2B9C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70EB2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9DC3A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EDE2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BB56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AEE5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4B4D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3CFC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C1A1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4EEA4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B6F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7AF610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5AB16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F820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525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C33CD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2A88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0B0AA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8D3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8C7E2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801784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6FA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762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C9BFC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5ED13F9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C825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582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D0455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800C59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1D1431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A9FBE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4321E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41E269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407F0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F94A2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1C2D9F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BB0F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5248E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5B9D317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B2FFC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AF936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4E3CBE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2135A9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B87AA6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A1E1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986C25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35103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5F129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FC1D1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2F1B00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1DBA3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20C3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B4B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51D7D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CFBC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221E7F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03E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A8073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DD12C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AF2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2E48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F6A1C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A29C36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3A8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0E5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26F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1A9198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F45E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82BE9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8C94B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531A4F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B83777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C918C6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6C58B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3799C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360C4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8AFE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84D8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0ADB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754D3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6EA2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95B9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2A5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6D5FD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2144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24707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9EC5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448C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E032A7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825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61C6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21DB9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C394E9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D87D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DE1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1D58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9A1D5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E83BFEA" w14:textId="77777777" w:rsidTr="00503750">
        <w:tc>
          <w:tcPr>
            <w:tcW w:w="3686" w:type="dxa"/>
            <w:vAlign w:val="center"/>
          </w:tcPr>
          <w:p w14:paraId="1E64AF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7B66E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CCB4E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DA0D5B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F662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E2AC4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9C24A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BF94B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E333E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EF43B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A9233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834E2A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B9C8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F58B4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19A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EDB2E2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FE745A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667171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8F466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13441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6CC648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5276F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4E509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BBA5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F7C159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A3869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3DD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665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D0D30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5549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0FEF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568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2C042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C3DA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3D0C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12B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DD131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A8D4F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FED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A7B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BC794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2328B0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80BB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B57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8614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DDAA6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9DF173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76C245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8B9FF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D844C3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A02DA6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ABAA8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5E3A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6BCF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A818B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6D22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54A3F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162F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4380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29C32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E93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EE23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A3E7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52FE6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9BB5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3CF53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05D2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45844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987B5A" w14:textId="77777777" w:rsidR="00944C3D" w:rsidRDefault="00944C3D" w:rsidP="00944C3D">
      <w:pPr>
        <w:rPr>
          <w:sz w:val="22"/>
          <w:szCs w:val="22"/>
        </w:rPr>
      </w:pPr>
    </w:p>
    <w:p w14:paraId="7EC0F7E5" w14:textId="77777777" w:rsidR="00944C3D" w:rsidRDefault="00944C3D" w:rsidP="00944C3D">
      <w:pPr>
        <w:rPr>
          <w:sz w:val="22"/>
          <w:szCs w:val="22"/>
        </w:rPr>
      </w:pPr>
    </w:p>
    <w:p w14:paraId="4BF301F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449FC257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3FEF5A5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C6AD5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91FD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C9846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D5F8A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4C68BD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B0788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40CC1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87327B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A8EF56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FEE949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EC719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71CE5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95D242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698F7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B2A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B9A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B9420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54025D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8F76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500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2859C2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32669A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3AEC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2B7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51305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AC37C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8996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5ED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10DAFA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B7CC7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92D1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D84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87A94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518253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A583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DDF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74C5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BF3F2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7F13AC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7E58E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C99FB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A4F86B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9393E5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C68EBF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0322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E241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ADA92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1A144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788E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CE9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2C1A6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23E641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E92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04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5FDA2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FEE8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21D9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277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F6D14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446E7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4ED9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015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6D873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C6734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F41E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1136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88F80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5E916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A0C7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9B43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A092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3006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B87751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6A4B56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FD8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BA06E4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4B431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ED170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7599935A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FB6D0D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77A1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6E1A1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DEC357C" w14:textId="77777777" w:rsidR="00944C3D" w:rsidRPr="003607F0" w:rsidRDefault="00944C3D" w:rsidP="00944C3D"/>
    <w:p w14:paraId="09CC87F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467455" w14:textId="77777777" w:rsidR="00C30660" w:rsidRDefault="00C30660">
      <w:r>
        <w:separator/>
      </w:r>
    </w:p>
  </w:endnote>
  <w:endnote w:type="continuationSeparator" w:id="0">
    <w:p w14:paraId="358ACF17" w14:textId="77777777" w:rsidR="00C30660" w:rsidRDefault="00C306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1958F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A2372AD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38F0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93724F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1ECFA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E11785D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A4EDB7" w14:textId="77777777" w:rsidR="00C30660" w:rsidRDefault="00C30660">
      <w:r>
        <w:separator/>
      </w:r>
    </w:p>
  </w:footnote>
  <w:footnote w:type="continuationSeparator" w:id="0">
    <w:p w14:paraId="117BEB23" w14:textId="77777777" w:rsidR="00C30660" w:rsidRDefault="00C306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6968668">
    <w:abstractNumId w:val="13"/>
  </w:num>
  <w:num w:numId="2" w16cid:durableId="556820929">
    <w:abstractNumId w:val="17"/>
  </w:num>
  <w:num w:numId="3" w16cid:durableId="610285308">
    <w:abstractNumId w:val="8"/>
  </w:num>
  <w:num w:numId="4" w16cid:durableId="828522708">
    <w:abstractNumId w:val="7"/>
  </w:num>
  <w:num w:numId="5" w16cid:durableId="58766278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4722048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09693413">
    <w:abstractNumId w:val="20"/>
  </w:num>
  <w:num w:numId="8" w16cid:durableId="56364700">
    <w:abstractNumId w:val="10"/>
  </w:num>
  <w:num w:numId="9" w16cid:durableId="1352031827">
    <w:abstractNumId w:val="0"/>
  </w:num>
  <w:num w:numId="10" w16cid:durableId="594945926">
    <w:abstractNumId w:val="19"/>
  </w:num>
  <w:num w:numId="11" w16cid:durableId="1758285512">
    <w:abstractNumId w:val="6"/>
  </w:num>
  <w:num w:numId="12" w16cid:durableId="244920485">
    <w:abstractNumId w:val="9"/>
  </w:num>
  <w:num w:numId="13" w16cid:durableId="1533692393">
    <w:abstractNumId w:val="12"/>
  </w:num>
  <w:num w:numId="14" w16cid:durableId="1194608395">
    <w:abstractNumId w:val="15"/>
  </w:num>
  <w:num w:numId="15" w16cid:durableId="155148709">
    <w:abstractNumId w:val="14"/>
  </w:num>
  <w:num w:numId="16" w16cid:durableId="2057075006">
    <w:abstractNumId w:val="2"/>
  </w:num>
  <w:num w:numId="17" w16cid:durableId="1682076006">
    <w:abstractNumId w:val="4"/>
  </w:num>
  <w:num w:numId="18" w16cid:durableId="2095735148">
    <w:abstractNumId w:val="11"/>
  </w:num>
  <w:num w:numId="19" w16cid:durableId="450637337">
    <w:abstractNumId w:val="5"/>
  </w:num>
  <w:num w:numId="20" w16cid:durableId="9837180">
    <w:abstractNumId w:val="18"/>
  </w:num>
  <w:num w:numId="21" w16cid:durableId="9071564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03A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48D6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0660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56E6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4791D"/>
    <w:rsid w:val="00F50F2E"/>
    <w:rsid w:val="00F57F6C"/>
    <w:rsid w:val="00F62577"/>
    <w:rsid w:val="00F90544"/>
    <w:rsid w:val="00F918DE"/>
    <w:rsid w:val="00FB078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6346C7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0AB02-2EFA-4621-9C34-15B8922AF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5281</Words>
  <Characters>30103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2023-03-20T13:07:00Z</dcterms:created>
  <dcterms:modified xsi:type="dcterms:W3CDTF">2023-03-20T13:07:00Z</dcterms:modified>
</cp:coreProperties>
</file>