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s.r.o. 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:rsidR="009A7922" w:rsidRDefault="009A7922">
      <w:pPr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 w:rsidR="009A7922" w:rsidRDefault="009A7922">
      <w:pPr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</w:t>
      </w:r>
      <w:bookmarkStart w:id="0" w:name="_GoBack"/>
      <w:bookmarkEnd w:id="0"/>
      <w:r>
        <w:rPr>
          <w:rFonts w:ascii="Times New Roman" w:hAnsi="Times New Roman" w:cs="Times New Roman"/>
        </w:rPr>
        <w:t xml:space="preserve">22, avšak ku dňu závierky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9A7922" w:rsidRDefault="009A7922">
      <w:pPr>
        <w:jc w:val="both"/>
        <w:rPr>
          <w:rFonts w:ascii="Times New Roman" w:hAnsi="Times New Roman" w:cs="Times New Roman"/>
        </w:rPr>
      </w:pP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2022 žiadnu dotáciu.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DIČ: 2022210696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9A7922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335F"/>
    <w:rsid w:val="0015137A"/>
    <w:rsid w:val="0026529B"/>
    <w:rsid w:val="002A7295"/>
    <w:rsid w:val="002C1CCA"/>
    <w:rsid w:val="00350123"/>
    <w:rsid w:val="003D58C3"/>
    <w:rsid w:val="003E32FB"/>
    <w:rsid w:val="00427E2F"/>
    <w:rsid w:val="00564856"/>
    <w:rsid w:val="006845DC"/>
    <w:rsid w:val="006C73B6"/>
    <w:rsid w:val="006D2F51"/>
    <w:rsid w:val="00706342"/>
    <w:rsid w:val="00774F08"/>
    <w:rsid w:val="007B5648"/>
    <w:rsid w:val="007D269B"/>
    <w:rsid w:val="00842E6A"/>
    <w:rsid w:val="00885956"/>
    <w:rsid w:val="008C529C"/>
    <w:rsid w:val="0090151F"/>
    <w:rsid w:val="0090655F"/>
    <w:rsid w:val="009A7922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868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C486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140</TotalTime>
  <Pages>3</Pages>
  <Words>559</Words>
  <Characters>3189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MajkaVOL</cp:lastModifiedBy>
  <cp:revision>16</cp:revision>
  <cp:lastPrinted>2019-03-26T11:51:00Z</cp:lastPrinted>
  <dcterms:created xsi:type="dcterms:W3CDTF">2015-02-04T12:17:00Z</dcterms:created>
  <dcterms:modified xsi:type="dcterms:W3CDTF">2023-03-20T19:51:00Z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