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5F2D40" w:rsidRPr="005F2D4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5F2D40" w:rsidRPr="005F2D40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F2D40" w:rsidRPr="00FB3C7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F2D40" w:rsidRPr="00FB3C70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5F2D40" w:rsidRPr="005F2D4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5F2D40" w:rsidRPr="005F2D40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5F2D40" w:rsidRPr="005F2D4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5F2D40" w:rsidRPr="005F2D40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5F2D40" w:rsidRPr="005F2D4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5F2D40" w:rsidRPr="005F2D40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5F2D40" w:rsidRPr="005F2D4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5F2D40" w:rsidRPr="005F2D40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5F2D40" w:rsidRPr="005F2D4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5F2D40" w:rsidRPr="005F2D40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5F2D40" w:rsidRPr="005F2D4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5F2D40" w:rsidRPr="005F2D40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F2D40" w:rsidRPr="00FB3C7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36126136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F2D40" w:rsidRPr="00FB3C70">
                              <w:rPr>
                                <w:rFonts w:ascii="Arial" w:hAnsi="Arial" w:cs="Arial"/>
                                <w:noProof/>
                              </w:rPr>
                              <w:t>36126136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F2D40" w:rsidRPr="00FB3C7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2021554623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F2D40" w:rsidRPr="00FB3C70">
                              <w:rPr>
                                <w:rFonts w:ascii="Arial" w:hAnsi="Arial" w:cs="Arial"/>
                                <w:noProof/>
                              </w:rPr>
                              <w:t>2021554623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F2D40" w:rsidRPr="00FB3C7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č.1147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F2D40" w:rsidRPr="00FB3C70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č.1147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F2D40" w:rsidRPr="00FB3C7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Inovecká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F2D40" w:rsidRPr="00FB3C70">
                              <w:rPr>
                                <w:rFonts w:ascii="Arial" w:hAnsi="Arial" w:cs="Arial"/>
                                <w:noProof/>
                              </w:rPr>
                              <w:t>Inovecká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SUB_ULICA_CISLO  \* MERGEFORMAT ">
                                    <w:r w:rsidR="005F2D40" w:rsidRPr="005F2D4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48,50/1147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SUB_ULICA_CISLO  \* MERGEFORMAT ">
                              <w:r w:rsidR="005F2D40" w:rsidRPr="005F2D40">
                                <w:rPr>
                                  <w:rFonts w:ascii="Arial" w:hAnsi="Arial" w:cs="Arial"/>
                                  <w:noProof/>
                                </w:rPr>
                                <w:t>48,50/1147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F2D40" w:rsidRPr="00FB3C7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F2D40" w:rsidRPr="00FB3C70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F2D40" w:rsidRPr="00FB3C7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F2D40" w:rsidRPr="00FB3C70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F2D40" w:rsidRPr="00FB3C7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F2D40" w:rsidRPr="00FB3C70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F2D40" w:rsidRPr="00FB3C7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F2D40" w:rsidRPr="00FB3C70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5F2D40">
              <w:rPr>
                <w:rFonts w:ascii="Arial" w:hAnsi="Arial"/>
                <w:lang w:eastAsia="sk-SK"/>
              </w:rPr>
              <w:t>28.2.2023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5F2D40">
        <w:rPr>
          <w:rFonts w:ascii="Arial" w:hAnsi="Arial"/>
          <w:sz w:val="22"/>
          <w:szCs w:val="22"/>
        </w:rPr>
        <w:t>Inovecká 48,50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5F2D4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Alena Jánská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5F2D4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5F2D40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9"/>
        <w:gridCol w:w="1587"/>
        <w:gridCol w:w="1182"/>
        <w:gridCol w:w="1174"/>
        <w:gridCol w:w="1169"/>
        <w:gridCol w:w="1533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18513.96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9980.04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7525.95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20968.05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b/>
                <w:noProof/>
                <w:sz w:val="18"/>
                <w:szCs w:val="18"/>
              </w:rPr>
              <w:t>18513.96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b/>
                <w:noProof/>
                <w:sz w:val="18"/>
                <w:szCs w:val="18"/>
              </w:rPr>
              <w:t>9980.04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b/>
                <w:noProof/>
                <w:sz w:val="18"/>
                <w:szCs w:val="18"/>
              </w:rPr>
              <w:t>7525.95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b/>
                <w:noProof/>
                <w:sz w:val="18"/>
                <w:szCs w:val="18"/>
              </w:rPr>
              <w:t>20968.05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b/>
                <w:noProof/>
                <w:sz w:val="18"/>
                <w:szCs w:val="18"/>
              </w:rPr>
              <w:t>21379.57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5F2D40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15509,92</w:t>
            </w:r>
          </w:p>
        </w:tc>
        <w:tc>
          <w:tcPr>
            <w:tcW w:w="1843" w:type="dxa"/>
            <w:vAlign w:val="center"/>
          </w:tcPr>
          <w:p w:rsidR="00944C3D" w:rsidRPr="00E05001" w:rsidRDefault="005F2D40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20885,92</w:t>
            </w: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F2D40" w:rsidRPr="00FB3C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A0453" w:rsidRDefault="007A0453">
      <w:r>
        <w:separator/>
      </w:r>
    </w:p>
  </w:endnote>
  <w:endnote w:type="continuationSeparator" w:id="0">
    <w:p w:rsidR="007A0453" w:rsidRDefault="007A0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A0453" w:rsidRDefault="007A0453">
      <w:r>
        <w:separator/>
      </w:r>
    </w:p>
  </w:footnote>
  <w:footnote w:type="continuationSeparator" w:id="0">
    <w:p w:rsidR="007A0453" w:rsidRDefault="007A0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469476">
    <w:abstractNumId w:val="13"/>
  </w:num>
  <w:num w:numId="2" w16cid:durableId="1599173155">
    <w:abstractNumId w:val="17"/>
  </w:num>
  <w:num w:numId="3" w16cid:durableId="1736008039">
    <w:abstractNumId w:val="8"/>
  </w:num>
  <w:num w:numId="4" w16cid:durableId="222327670">
    <w:abstractNumId w:val="7"/>
  </w:num>
  <w:num w:numId="5" w16cid:durableId="72321421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607099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1958289">
    <w:abstractNumId w:val="20"/>
  </w:num>
  <w:num w:numId="8" w16cid:durableId="421144506">
    <w:abstractNumId w:val="10"/>
  </w:num>
  <w:num w:numId="9" w16cid:durableId="648823684">
    <w:abstractNumId w:val="0"/>
  </w:num>
  <w:num w:numId="10" w16cid:durableId="981275209">
    <w:abstractNumId w:val="19"/>
  </w:num>
  <w:num w:numId="11" w16cid:durableId="1991323170">
    <w:abstractNumId w:val="6"/>
  </w:num>
  <w:num w:numId="12" w16cid:durableId="114912181">
    <w:abstractNumId w:val="9"/>
  </w:num>
  <w:num w:numId="13" w16cid:durableId="993295771">
    <w:abstractNumId w:val="12"/>
  </w:num>
  <w:num w:numId="14" w16cid:durableId="974990118">
    <w:abstractNumId w:val="15"/>
  </w:num>
  <w:num w:numId="15" w16cid:durableId="1760759883">
    <w:abstractNumId w:val="14"/>
  </w:num>
  <w:num w:numId="16" w16cid:durableId="604045922">
    <w:abstractNumId w:val="2"/>
  </w:num>
  <w:num w:numId="17" w16cid:durableId="1732968943">
    <w:abstractNumId w:val="4"/>
  </w:num>
  <w:num w:numId="18" w16cid:durableId="797190334">
    <w:abstractNumId w:val="11"/>
  </w:num>
  <w:num w:numId="19" w16cid:durableId="770048916">
    <w:abstractNumId w:val="5"/>
  </w:num>
  <w:num w:numId="20" w16cid:durableId="1635133204">
    <w:abstractNumId w:val="18"/>
  </w:num>
  <w:num w:numId="21" w16cid:durableId="1118917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16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16648797.doc"/>
    <w:docVar w:name="arg5" w:val="8"/>
  </w:docVars>
  <w:rsids>
    <w:rsidRoot w:val="005F2D40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5F2D40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0453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3BA8FF"/>
  <w15:docId w15:val="{93403724-B025-411D-8EB4-228C707C8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4</TotalTime>
  <Pages>1</Pages>
  <Words>5343</Words>
  <Characters>30458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2023-03-21T13:45:00Z</dcterms:created>
  <dcterms:modified xsi:type="dcterms:W3CDTF">2023-03-21T13:49:00Z</dcterms:modified>
</cp:coreProperties>
</file>