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628F6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5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0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2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35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7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F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B1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B7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0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76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95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AA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E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E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5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2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A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1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F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57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AA224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541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48A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51E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486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FA3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582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2A9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0E5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76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9B0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3B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EDA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2AD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F8C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07E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F73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324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0D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BA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41D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91E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7FE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B2A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AB0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A6E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CF7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C08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6E4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0D1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7C9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76A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1C0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077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77C73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8B7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B70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9FE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284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941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F38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578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922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984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E61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5DE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688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938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169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7DA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0FD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417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2C0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25A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275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E6A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ADE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3BA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0A9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270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A8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CD9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EEA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9C3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CD5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CE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E62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4A1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03EEE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49A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997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D21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51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8ED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4FE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F09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149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FDA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479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622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20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462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F35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718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3C7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66F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A9C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0D7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236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70C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7B8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93B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BDE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440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675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BD7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736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24E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9A0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3AB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1D6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555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3BA06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7A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5E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49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C6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E7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A98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2C1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11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BA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81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B8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0A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04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DCC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13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88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F67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A62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EF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FD2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86D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845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D9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A7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F7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FF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D47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2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06B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02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476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50C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32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944AE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C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52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D8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A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5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CD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F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6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70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7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C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0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24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AF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88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7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02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85D0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D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6F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3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99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4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F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A8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C4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171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273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17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065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2F9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41E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D2E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E16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8CE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559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1CFE8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E3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6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FD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FA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462B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B7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14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4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0B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94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B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2C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1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39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C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A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73F7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9E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FB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B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E5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6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9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6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96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6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4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93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8E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01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C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85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D7DE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9F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7B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43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6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07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4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3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2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C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E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1515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91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D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2E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82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5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6F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C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C1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B9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30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B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1E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1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B1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2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99EF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0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6F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3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E0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2D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50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03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6112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C0D7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C2B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F2F42" w14:textId="643222C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6F45D6">
              <w:rPr>
                <w:rFonts w:ascii="Arial" w:hAnsi="Arial"/>
                <w:lang w:eastAsia="sk-SK"/>
              </w:rPr>
              <w:t>2</w:t>
            </w:r>
            <w:r w:rsidR="00590563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4DF8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F314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158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9FBD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F2E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427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F973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B8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A3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8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5D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AD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6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2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5E13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0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6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C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04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6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8D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79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09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F88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7769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12941D8" wp14:editId="26CF9D30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807AD2" w14:textId="77777777" w:rsidR="006953BA" w:rsidRDefault="006953BA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C6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5B9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D3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CC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0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A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6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F5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13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25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0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9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98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29749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F2DF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FF9FB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01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5CE0A3E" wp14:editId="4C6B964C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44C87E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671B26B" wp14:editId="62D69C12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116984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2E3947" wp14:editId="2E58315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24CB08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86A64BA" wp14:editId="74A6DFE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E2BD2D" w14:textId="77777777" w:rsidR="006953BA" w:rsidRDefault="00B94262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0E97551" wp14:editId="574685C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03D82B" w14:textId="00992D83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6F45D6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590563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E975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F03D82B" w14:textId="00992D83"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6F45D6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590563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7863B71" wp14:editId="03A3415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EDD800" w14:textId="624026FD" w:rsidR="006953BA" w:rsidRDefault="006953BA" w:rsidP="00944C3D">
                                  <w:r>
                                    <w:t>20</w:t>
                                  </w:r>
                                  <w:r w:rsidR="006F45D6">
                                    <w:t>2</w:t>
                                  </w:r>
                                  <w:r w:rsidR="00590563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63B71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3EDD800" w14:textId="624026FD" w:rsidR="006953BA" w:rsidRDefault="006953BA" w:rsidP="00944C3D">
                            <w:r>
                              <w:t>20</w:t>
                            </w:r>
                            <w:r w:rsidR="006F45D6">
                              <w:t>2</w:t>
                            </w:r>
                            <w:r w:rsidR="00590563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90E2735" wp14:editId="1F02E11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FC9A02" w14:textId="77777777" w:rsidR="006953BA" w:rsidRDefault="00B94262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1DBA3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67DC89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28619C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C82EC9A" wp14:editId="55BBAC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73F7BB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BCF114C" wp14:editId="71D750F8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1B1462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4A3B6B" wp14:editId="76D6657D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0459F6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A0062B9" wp14:editId="1BD825DB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57FAEB" w14:textId="046664CD" w:rsidR="006953BA" w:rsidRDefault="006953BA" w:rsidP="00944C3D">
                                  <w:r>
                                    <w:t>20</w:t>
                                  </w:r>
                                  <w:r w:rsidR="00590563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062B9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157FAEB" w14:textId="046664CD" w:rsidR="006953BA" w:rsidRDefault="006953BA" w:rsidP="00944C3D">
                            <w:r>
                              <w:t>20</w:t>
                            </w:r>
                            <w:r w:rsidR="00590563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E310372" wp14:editId="495E11CB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F7CF6D" w14:textId="77777777" w:rsidR="006953BA" w:rsidRDefault="00B94262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8DD695F" wp14:editId="21202613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026C4A" w14:textId="561D34A9" w:rsidR="006953BA" w:rsidRDefault="006953BA" w:rsidP="00944C3D">
                                  <w:r>
                                    <w:t>20</w:t>
                                  </w:r>
                                  <w:r w:rsidR="00590563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DD695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0026C4A" w14:textId="561D34A9" w:rsidR="006953BA" w:rsidRDefault="006953BA" w:rsidP="00944C3D">
                            <w:r>
                              <w:t>20</w:t>
                            </w:r>
                            <w:r w:rsidR="00590563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9616218" wp14:editId="57FD1F9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91B246" w14:textId="77777777" w:rsidR="006953BA" w:rsidRDefault="00B94262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98EDE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EB3FE8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9885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1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217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E3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C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6B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5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EA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C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6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B3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6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A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8D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90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BA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C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1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4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8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7B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5E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C9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9B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95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80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F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0B78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F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AC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E2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BB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C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E2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FF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57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8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A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5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F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A1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6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0D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4F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01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69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711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BAA4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0B0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4164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8BDD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1B6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DA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25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F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3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5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0E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61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6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AC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2FCA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2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AD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98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D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AD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8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EA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A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8A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C0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5A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BB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74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9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B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F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54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D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66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5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8C84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2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3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9B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2F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03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9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EF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D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DD47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E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9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CF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9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5D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E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BD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CE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7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37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EB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5C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60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C8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CF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5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B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0C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53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E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81C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2F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2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3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C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62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34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53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255F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02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E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0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7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E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7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3D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A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30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18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D2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82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D8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CD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85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AF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0C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60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D1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50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478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E7D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75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4F0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CC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31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6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8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A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C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33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15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4D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7524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F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B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1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3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FE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62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D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B1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CC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8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1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E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1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F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5E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6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9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20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9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97F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E9A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33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123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981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CFD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A22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9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2E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5DDD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64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85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4B1BAC6" wp14:editId="51570C6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D3FD01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2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32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D0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9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1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E4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51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1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5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B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FA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D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60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57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83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D7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30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42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3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90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BD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3E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8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1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5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3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DC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D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8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1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74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C0E7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8C6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95A5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06B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9B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82C5E6" wp14:editId="1AEEC82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25D9D1" w14:textId="77777777" w:rsidR="006953BA" w:rsidRPr="00391121" w:rsidRDefault="00C909C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36120073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6953BA" w:rsidRPr="00391121" w:rsidRDefault="00C909C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36120073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21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EF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F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83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CD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05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D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AE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91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81FBA0" wp14:editId="769F197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A3216A" w14:textId="77777777" w:rsidR="006953BA" w:rsidRPr="00391121" w:rsidRDefault="00C909C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2021497412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6953BA" w:rsidRPr="00391121" w:rsidRDefault="00C909C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2021497412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29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F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61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8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74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5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BD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2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A3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A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1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0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8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D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E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4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8F50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8E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D168F5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851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7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FB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FA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9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4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0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F6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A9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44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D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4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5C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DE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F5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17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F42F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2F6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840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4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9FE89B" wp14:editId="21AB532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6359D9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C909C5">
                                    <w:rPr>
                                      <w:rFonts w:ascii="Arial" w:hAnsi="Arial" w:cs="Arial"/>
                                    </w:rPr>
                                    <w:t xml:space="preserve">Východná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C909C5">
                              <w:rPr>
                                <w:rFonts w:ascii="Arial" w:hAnsi="Arial" w:cs="Arial"/>
                              </w:rPr>
                              <w:t xml:space="preserve">Východná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F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4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D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C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B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B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E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37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E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F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5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62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7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A9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7A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B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71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90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4A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D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2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E7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60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C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16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2C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F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AF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22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42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3D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5DA7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05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688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5F51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0BB7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4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BC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7D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E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73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BA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4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A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52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69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4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02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3A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2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A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AF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82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63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9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61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25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09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31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D8353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A9A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A1FEFF" wp14:editId="15C051D5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38851F" w14:textId="77777777" w:rsidR="006953BA" w:rsidRPr="00391121" w:rsidRDefault="00C909C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Východná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6953BA" w:rsidRPr="00391121" w:rsidRDefault="00C909C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Východná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3A4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B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10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7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E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5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5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45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B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C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CD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B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20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B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4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FF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FD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102004" wp14:editId="1BA8DF7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6FA044" w14:textId="77777777" w:rsidR="006953BA" w:rsidRDefault="00C909C5" w:rsidP="00944C3D">
                                  <w:r>
                                    <w:t>2426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6953BA" w:rsidRDefault="00C909C5" w:rsidP="00944C3D">
                            <w:r>
                              <w:t>2426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3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38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9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0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5C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2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254A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E0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283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D18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DD73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E946A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890CF6A" wp14:editId="2671D5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B336DC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C909C5">
                                    <w:rPr>
                                      <w:rFonts w:ascii="Arial" w:hAnsi="Arial" w:cs="Arial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C909C5">
                              <w:rPr>
                                <w:rFonts w:ascii="Arial" w:hAnsi="Arial" w:cs="Arial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81567BF" wp14:editId="683A1095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528F1E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C4DA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EF0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2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6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84E9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7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0D2D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9B0A42" wp14:editId="54E54F8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9B1277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0C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7E6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0D5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46B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5E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BB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12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E5CB0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4EC8E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C29E2A8" wp14:editId="6DE952B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ADB692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1AD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3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3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7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E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8E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00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0E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5843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1B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97D8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66E6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0B33A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B1666AF" wp14:editId="156E105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8F61EC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CD6E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0D78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DE7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77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7E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8C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6C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C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B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7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9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3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C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3A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2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F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C1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25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DC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50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C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D5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5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3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ED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5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A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52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9E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5A84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25B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D6FA47" w14:textId="5DD64F32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590563">
              <w:rPr>
                <w:rFonts w:ascii="Arial" w:hAnsi="Arial"/>
                <w:lang w:eastAsia="sk-SK"/>
              </w:rPr>
              <w:t>21.3.2023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4C7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3DA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C77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8A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9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D533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A3A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31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D6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C6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EC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0D2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1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B333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2B2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B7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AC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BC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4A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850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71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F717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D1C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A3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50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5F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68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BDB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B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0C2B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440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D0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63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DC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65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A32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1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688B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F53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F8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3B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B6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C2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9A45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9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8530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AC0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F6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38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31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47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661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B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EB34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9BD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A4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D3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27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D7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BAED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5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5D09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5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D5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D3AAA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745D70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D56062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836AFE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507116C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2B345AA4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286098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B28C34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5D96ED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17CF57C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5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4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DC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4188B5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5626919F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20AD62FF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36BB8922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5388B58B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3EA96751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03ED75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CB3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1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9C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13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67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9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4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4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6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62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5D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8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2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9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8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4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B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F8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4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4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125B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16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7C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B35C94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2976AE83" w14:textId="77777777" w:rsidR="00944C3D" w:rsidRDefault="00944C3D" w:rsidP="00944C3D">
      <w:pPr>
        <w:rPr>
          <w:rFonts w:ascii="Arial" w:hAnsi="Arial"/>
        </w:rPr>
      </w:pPr>
    </w:p>
    <w:p w14:paraId="4911A0A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44CB79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E2C6ABB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907755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E2CF8D9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E5374C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2D025CF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2B499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56D5E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D517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B503D3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EB57986" w14:textId="18C51F57" w:rsidR="00944C3D" w:rsidRPr="008D0433" w:rsidRDefault="00C909C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Ru</w:t>
            </w:r>
            <w:r w:rsidR="00590563">
              <w:rPr>
                <w:rFonts w:ascii="Arial" w:hAnsi="Arial" w:cs="Arial"/>
                <w:sz w:val="16"/>
                <w:szCs w:val="16"/>
              </w:rPr>
              <w:t xml:space="preserve">dolf </w:t>
            </w:r>
            <w:proofErr w:type="spellStart"/>
            <w:r w:rsidR="00590563">
              <w:rPr>
                <w:rFonts w:ascii="Arial" w:hAnsi="Arial" w:cs="Arial"/>
                <w:sz w:val="16"/>
                <w:szCs w:val="16"/>
              </w:rPr>
              <w:t>Kukeľ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2303E4F2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72D4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B3933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04989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01B8D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083A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E79E14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E2497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CE06A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8754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A827E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40EA89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165CDF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99B704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2EE45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0FB300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F6D71F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4BB497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FFDF73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AE4EFC4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D0251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CF2D9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B99EB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DBE203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BCF29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5802074" w14:textId="5D5002C7" w:rsidR="00944C3D" w:rsidRPr="008D0433" w:rsidRDefault="0059056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F69ED36" w14:textId="618772A5" w:rsidR="00944C3D" w:rsidRPr="008D0433" w:rsidRDefault="0059056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7206C41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1E596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FD218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9F0B2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F80E2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89DC4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7781A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5A6BE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F9DBFE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F449A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5D5FB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D2D7B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7985A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08299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31216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4DA930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047590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C2E0661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B7859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78DC01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40FD77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ECA2CFA" w14:textId="2446026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590563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D2C3B7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4F37EA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B5B8018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C4FC9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BF8E4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65CA6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CB8DF4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04DC8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31B31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551C3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84490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B596E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0F2B1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99412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11CFF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DF315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17FFB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5D583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64C1D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56D90B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75602D2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9B6DE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779EE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2BCB4AB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0FD84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8C39E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3B078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417A8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AB8F6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4C8E0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96905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D11CFC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F5C50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39082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9F986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4A695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5CDDF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5F0AA5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CC38C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502E26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26135DDF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AB35B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DBC14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36C25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6D861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8F453F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0050B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CA679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9859D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606AB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96E12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0457E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5054E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7A9DD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AA965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321DC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A4803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7AC2B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3128D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9B992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7791F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0AC78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3AA4F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7C2BB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49133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C4704E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3288E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5F253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C8B74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CF220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155B8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464C87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96B848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CC8F0B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C747A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F142A0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39D4B5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4616CE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89AC6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C7E435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38A960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7B4EE25" w14:textId="77777777" w:rsidTr="00503750">
        <w:tc>
          <w:tcPr>
            <w:tcW w:w="2302" w:type="dxa"/>
            <w:vAlign w:val="center"/>
          </w:tcPr>
          <w:p w14:paraId="16AA5D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0C021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5E32E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77D0D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3813E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0493E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501C6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02ADE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304173A" w14:textId="77777777" w:rsidTr="00503750">
        <w:tc>
          <w:tcPr>
            <w:tcW w:w="15593" w:type="dxa"/>
            <w:gridSpan w:val="8"/>
            <w:vAlign w:val="center"/>
          </w:tcPr>
          <w:p w14:paraId="2320F9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81D3C86" w14:textId="77777777" w:rsidTr="00503750">
        <w:tc>
          <w:tcPr>
            <w:tcW w:w="2302" w:type="dxa"/>
            <w:vAlign w:val="center"/>
          </w:tcPr>
          <w:p w14:paraId="0EFBEA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16AC4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10F8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221E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F82F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48BA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436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4C67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4CAE5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4A7AA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F528D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F8BD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7D4D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1F44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86AE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E86E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F558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3B11A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8C870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C8760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7EB4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D660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5353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BA18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5647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0635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615CB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61FE7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10EE0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2D018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4644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BEB0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7BEC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214A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3E7D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FDEAD6B" w14:textId="77777777" w:rsidTr="00503750">
        <w:tc>
          <w:tcPr>
            <w:tcW w:w="2302" w:type="dxa"/>
            <w:vAlign w:val="center"/>
          </w:tcPr>
          <w:p w14:paraId="5F2F6B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94905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5B42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47D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15E7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65F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190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6899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5F1FAD" w14:textId="77777777" w:rsidTr="00503750">
        <w:tc>
          <w:tcPr>
            <w:tcW w:w="15593" w:type="dxa"/>
            <w:gridSpan w:val="8"/>
            <w:vAlign w:val="center"/>
          </w:tcPr>
          <w:p w14:paraId="5CAFBF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BB4F60A" w14:textId="77777777" w:rsidTr="00503750">
        <w:tc>
          <w:tcPr>
            <w:tcW w:w="2302" w:type="dxa"/>
            <w:vAlign w:val="center"/>
          </w:tcPr>
          <w:p w14:paraId="254F0C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4A951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A10D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92C4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8385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A5E4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2CC0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EC06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06D66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84F98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09584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0147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1754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1DB0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165B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AF38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238D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BB520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85C8D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19A39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A850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2629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1F7B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C7A9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AF31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06DF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70436C" w14:textId="77777777" w:rsidTr="00503750">
        <w:tc>
          <w:tcPr>
            <w:tcW w:w="2302" w:type="dxa"/>
            <w:vAlign w:val="center"/>
          </w:tcPr>
          <w:p w14:paraId="4247CC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77D86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ABE5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853E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B7E3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B044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522B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5C4F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D51053" w14:textId="77777777" w:rsidTr="00503750">
        <w:tc>
          <w:tcPr>
            <w:tcW w:w="15593" w:type="dxa"/>
            <w:gridSpan w:val="8"/>
            <w:vAlign w:val="center"/>
          </w:tcPr>
          <w:p w14:paraId="5AD76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52B4FE0" w14:textId="77777777" w:rsidTr="00503750">
        <w:tc>
          <w:tcPr>
            <w:tcW w:w="2302" w:type="dxa"/>
            <w:vAlign w:val="center"/>
          </w:tcPr>
          <w:p w14:paraId="29DFFA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09D8D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3C2B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4EE8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3E39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2F0B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D371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AFAA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F51E1A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9A42A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9FF60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23B7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352B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E313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612E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47A4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8DB2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BEBA4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C90A2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3C2D7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D091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7627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CFDB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15F5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8477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D9AC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9789C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5FE04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D0244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1499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5740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5669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11A3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A751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FCE9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39CB8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18D77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3AC89C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414A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AE0E3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7D39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0BEC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6F82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E711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973E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47AC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D8EC9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D2FA7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82AC0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14B0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BCF7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8228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6731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E7CA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0AC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F8C9F9" w14:textId="77777777" w:rsidR="00944C3D" w:rsidRDefault="00944C3D" w:rsidP="00944C3D">
      <w:pPr>
        <w:rPr>
          <w:rFonts w:ascii="Arial" w:hAnsi="Arial"/>
          <w:b/>
        </w:rPr>
      </w:pPr>
    </w:p>
    <w:p w14:paraId="596937F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B2DD0FA" w14:textId="77777777" w:rsidTr="00503750">
        <w:tc>
          <w:tcPr>
            <w:tcW w:w="1944" w:type="dxa"/>
            <w:vAlign w:val="center"/>
          </w:tcPr>
          <w:p w14:paraId="3495B9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EF4A6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AAD49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4E966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91A96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C1625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8A4EE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A4E48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8351C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8916A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D9C76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675AB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EB89B00" w14:textId="77777777" w:rsidTr="00503750">
        <w:tc>
          <w:tcPr>
            <w:tcW w:w="15685" w:type="dxa"/>
            <w:gridSpan w:val="12"/>
            <w:vAlign w:val="center"/>
          </w:tcPr>
          <w:p w14:paraId="57B6E6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8CEBFA7" w14:textId="77777777" w:rsidTr="00503750">
        <w:tc>
          <w:tcPr>
            <w:tcW w:w="1944" w:type="dxa"/>
            <w:vAlign w:val="center"/>
          </w:tcPr>
          <w:p w14:paraId="2B1F23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4A83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4E0C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F546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391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C49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27E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5F4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DF7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8D0D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38A0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7E4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3110D4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E9B47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6039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3C56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66DE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34EF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CE1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85F6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3EC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6C7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74EB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7DB0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F59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86128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65F48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0757B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5FEB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86B0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EBB5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A56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BBB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4F0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065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2FC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C381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9AC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8CAAE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980D5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E95F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46F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030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904D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8C6F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3BAD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2E1CD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B9D5A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E960D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D847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E94C6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B3FCF56" w14:textId="77777777" w:rsidTr="00503750">
        <w:tc>
          <w:tcPr>
            <w:tcW w:w="1944" w:type="dxa"/>
            <w:vAlign w:val="center"/>
          </w:tcPr>
          <w:p w14:paraId="5B8409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35DE6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47348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5BB1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FBB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0F8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8C1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AB2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1EB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A12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71E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0956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9A4264" w14:textId="77777777" w:rsidTr="00503750">
        <w:tc>
          <w:tcPr>
            <w:tcW w:w="15685" w:type="dxa"/>
            <w:gridSpan w:val="12"/>
            <w:vAlign w:val="center"/>
          </w:tcPr>
          <w:p w14:paraId="5A0205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DB44933" w14:textId="77777777" w:rsidTr="00503750">
        <w:tc>
          <w:tcPr>
            <w:tcW w:w="1944" w:type="dxa"/>
            <w:vAlign w:val="center"/>
          </w:tcPr>
          <w:p w14:paraId="2AF1BA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69E5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9EA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9C3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927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474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F9E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2F5C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03EE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E87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2F18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0D4C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4FCCB3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868F5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D93B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EA6A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FE8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6BD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71B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54D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04C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058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A8D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ECF3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D7A2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5B3CFE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D6C93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9589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73C0B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57EF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39D4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A47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0176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269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2D8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4D1A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6116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3D0C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EBC0F2" w14:textId="77777777" w:rsidTr="00503750">
        <w:tc>
          <w:tcPr>
            <w:tcW w:w="1944" w:type="dxa"/>
            <w:vAlign w:val="center"/>
          </w:tcPr>
          <w:p w14:paraId="733F9E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AAB1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BFD3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D1D0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D961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765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034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DA3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E5F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3DF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A23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C332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C2397B" w14:textId="77777777" w:rsidTr="00503750">
        <w:tc>
          <w:tcPr>
            <w:tcW w:w="15685" w:type="dxa"/>
            <w:gridSpan w:val="12"/>
            <w:vAlign w:val="center"/>
          </w:tcPr>
          <w:p w14:paraId="3F55C0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58964D3" w14:textId="77777777" w:rsidTr="00503750">
        <w:tc>
          <w:tcPr>
            <w:tcW w:w="1944" w:type="dxa"/>
            <w:vAlign w:val="center"/>
          </w:tcPr>
          <w:p w14:paraId="512401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D518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BFD3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4B8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E423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326D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4CC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63A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A49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8479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62E8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9AB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FC8CB2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2EDAF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37B0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E64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DF65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3BE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EE7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882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097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97F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DD5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CA0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962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2BAE6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6AE5F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A92C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BB79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F06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D2F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76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AA7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B6C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B57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4CB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7DE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B664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D6B5B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1CDDD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B6C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5127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6EE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E56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69F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AC8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F29E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C47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263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457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187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C77AFC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904F2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43E66B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8C600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F20F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F7F8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B43B3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5BE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D54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362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65EA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F3FD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528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543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746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E1AC4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8F689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4F6F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2828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4064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839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A87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434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2F7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1B90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7B0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DAA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45EE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9BD6D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8D0FC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5A2344E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3778BC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ABD82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3DC3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EAE4E8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C3AD1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71AA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657E5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00644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72CE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41F93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6ACB4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96B8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3F39B2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501F8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B405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954B3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E743A6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80E13A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BF05F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F80F7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AE55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74AC6D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F1598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A8A6F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D436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0C408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ABBAD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CF54D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9A452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8C8AB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1145D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54B25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EE260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3B2C2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DDC7C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914977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64503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0A889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CAC3F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717D6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87FE2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D1E28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37E8FD9" w14:textId="77777777" w:rsidTr="00503750">
        <w:trPr>
          <w:trHeight w:val="1073"/>
        </w:trPr>
        <w:tc>
          <w:tcPr>
            <w:tcW w:w="3614" w:type="dxa"/>
            <w:vMerge/>
          </w:tcPr>
          <w:p w14:paraId="760461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11432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EED35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D1C84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A0244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41B3B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3C18E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8CE1AD2" w14:textId="77777777" w:rsidTr="00503750">
        <w:trPr>
          <w:trHeight w:val="283"/>
        </w:trPr>
        <w:tc>
          <w:tcPr>
            <w:tcW w:w="3614" w:type="dxa"/>
          </w:tcPr>
          <w:p w14:paraId="196155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16BE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19E57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28DDE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8E40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55B2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A61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AE0166D" w14:textId="77777777" w:rsidTr="00503750">
        <w:trPr>
          <w:trHeight w:val="283"/>
        </w:trPr>
        <w:tc>
          <w:tcPr>
            <w:tcW w:w="3614" w:type="dxa"/>
          </w:tcPr>
          <w:p w14:paraId="65E7A6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D86B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3A69F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A4AE6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8299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402B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7D03D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B44DECD" w14:textId="77777777" w:rsidTr="00503750">
        <w:trPr>
          <w:trHeight w:val="283"/>
        </w:trPr>
        <w:tc>
          <w:tcPr>
            <w:tcW w:w="3614" w:type="dxa"/>
          </w:tcPr>
          <w:p w14:paraId="71C920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BEFA9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44F5A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35B4B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6F56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4A5F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2E74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C244CF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7AA831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B13EB7C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374DD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55DB7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742FA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F7FD0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572F5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644AA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35D1B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602AC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FAA15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D8E9DF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63DD7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2ADEC8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4DCE9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AFA4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0F9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311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4DE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A0F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535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F2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A82B0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841C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575D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3BBC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ADE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124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863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E56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30A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ABDD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6CD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D85DA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6F26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E15E5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0B8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B665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692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A18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C7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E41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C3DB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E9C88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D8E7C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E3CE6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15E5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79C5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8BD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53CE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C0C9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94A4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20A3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063B87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2BE2B7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4959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C6D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216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CA81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E980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002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082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DC5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DE3C1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A847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36DADF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B49C1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1D42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7E7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7BE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B08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C4F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8C5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F28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42F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0E569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B794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ACDA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314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B1F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67F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CAC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3C7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9C3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FF2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365D0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1D42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F9DC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042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BBE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8CA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1EA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512F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8533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23C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011C2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9BD40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D21B5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2ADF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C76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800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C7E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AC7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07CC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5403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6E027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1A307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D70829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611FF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A132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DCA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0E93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2F1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56C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3EA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37E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7130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55C9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04FD02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0F11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5C9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4D0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580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0EA9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69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591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48C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4DCA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569D5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DDF541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BA910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E62A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0906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3F15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1E88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6DFB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4B20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28FA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1549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B5AF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2531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E5C4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B786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B2B2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6992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368B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9676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453C44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D25E3E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1A40D2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D993F8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BC6C1DB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B27C8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4022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7862D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17A87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A5E8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163E2C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307CB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D0A1DF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82B80E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FD6D4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54D45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9FC86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FFEE0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F0C4A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B598E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BB7CC6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2885B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BEFC412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2D8E7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4339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BEFF9D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0518D3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A27F0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BD343F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841DD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EAA7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23A2E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28356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94DC4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35142B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2E25E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153082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96C25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4ECF93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22923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015998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F7A544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001F2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6B802A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C4A47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B3AD8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7B0407D" w14:textId="77777777" w:rsidR="00944C3D" w:rsidRDefault="00944C3D" w:rsidP="00944C3D">
      <w:pPr>
        <w:rPr>
          <w:rFonts w:ascii="Arial" w:hAnsi="Arial"/>
          <w:b/>
        </w:rPr>
      </w:pPr>
    </w:p>
    <w:p w14:paraId="2FA6D0D4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CD99262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DA631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BC7D4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C32E9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84385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158F5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F22D6E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1D191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FBBF7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90221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1BC48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E6B9A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69B50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F7ACD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52430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8753E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554CF3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26CE7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37057C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893F8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FB185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DCB11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B75C0C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F7226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940C4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4B117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82F9A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CAF5E6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1D892AE" w14:textId="77777777" w:rsidTr="00503750">
        <w:tc>
          <w:tcPr>
            <w:tcW w:w="2835" w:type="dxa"/>
            <w:vAlign w:val="center"/>
          </w:tcPr>
          <w:p w14:paraId="5EC518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A467E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D713A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BDADC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658A4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1BB84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0D70922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C7FC9F1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D730D3F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D033F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66F50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D30D5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B4CAD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A0618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485FB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2FEC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EC5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F22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EEA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B43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2B7CFE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6C963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70D9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756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E8B1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E40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1FEF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A56AE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B66DB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4115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03D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545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434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B7E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5D77A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B0366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C7C5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20A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7FF2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832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9A9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A2905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7C437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D7F0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0CE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0C4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54D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12C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80653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C8956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BB5B8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762F6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043F2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F7ADB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D0D4C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1B8817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E4AB34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2CD765A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F422B52" w14:textId="77777777" w:rsidR="00944C3D" w:rsidRDefault="00944C3D" w:rsidP="00944C3D">
      <w:pPr>
        <w:rPr>
          <w:rFonts w:ascii="Arial" w:hAnsi="Arial"/>
          <w:b/>
        </w:rPr>
      </w:pPr>
    </w:p>
    <w:p w14:paraId="1884AD5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905BD32" w14:textId="77777777" w:rsidTr="00503750">
        <w:tc>
          <w:tcPr>
            <w:tcW w:w="2835" w:type="dxa"/>
            <w:vAlign w:val="center"/>
          </w:tcPr>
          <w:p w14:paraId="34FB10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EC3C1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6DCD7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1370E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82E26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D8CAE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F873F9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C37E8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7EDBE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B8E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E42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C5A2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FF7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DC9F5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2A010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19C3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633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949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DDA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9D5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F96E0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1D9A8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6297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E8C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5DF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164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8E9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EF352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FE46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2E19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604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9B3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1E5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E374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B8E3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BD80A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A1A22E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B9198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146F2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F9570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8D81C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004F2A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8DE686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EF5DB5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7573E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9020E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5F07553" w14:textId="77777777" w:rsidTr="00503750">
        <w:trPr>
          <w:trHeight w:val="699"/>
        </w:trPr>
        <w:tc>
          <w:tcPr>
            <w:tcW w:w="3502" w:type="dxa"/>
            <w:vMerge/>
          </w:tcPr>
          <w:p w14:paraId="18ED87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B6F73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D9F5E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09829E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4D1DF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27600A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403607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7667FA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88CFC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3CADFF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8FDB06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6123EE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23BB7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7F4076D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7CD9D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504E3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9AE08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0D6ACB89" w14:textId="77777777" w:rsidTr="00503750">
        <w:trPr>
          <w:trHeight w:val="593"/>
        </w:trPr>
        <w:tc>
          <w:tcPr>
            <w:tcW w:w="3497" w:type="dxa"/>
          </w:tcPr>
          <w:p w14:paraId="7BA3A2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FAB9E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5E3C0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D43656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0EF3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9ABD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B0F8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A00E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959B6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F776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5F1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395F8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4D1B7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223C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7CB5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65D04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13CA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B435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DF0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F81A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3FFC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A80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7F5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D652E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13FAB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4853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E72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C1BE0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37F6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C034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08C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7FEC5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A36B5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5A5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873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357E6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9B077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797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C71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8BBE25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E3F8B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6CA22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AA8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FED6E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0A9A4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CCC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6A09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C0899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887F95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3749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4F9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6C0129" w14:textId="77777777" w:rsidR="00944C3D" w:rsidRDefault="00944C3D" w:rsidP="00944C3D">
      <w:pPr>
        <w:rPr>
          <w:rFonts w:ascii="Arial" w:hAnsi="Arial"/>
          <w:b/>
        </w:rPr>
      </w:pPr>
    </w:p>
    <w:p w14:paraId="3C75536B" w14:textId="77777777" w:rsidR="00944C3D" w:rsidRDefault="00944C3D" w:rsidP="00944C3D">
      <w:pPr>
        <w:rPr>
          <w:rFonts w:ascii="Arial" w:hAnsi="Arial"/>
          <w:b/>
        </w:rPr>
      </w:pPr>
    </w:p>
    <w:p w14:paraId="7C0DFB52" w14:textId="77777777" w:rsidR="00944C3D" w:rsidRDefault="00944C3D" w:rsidP="00944C3D">
      <w:pPr>
        <w:rPr>
          <w:rFonts w:ascii="Arial" w:hAnsi="Arial"/>
          <w:b/>
        </w:rPr>
      </w:pPr>
    </w:p>
    <w:p w14:paraId="3F6F759F" w14:textId="77777777" w:rsidR="00944C3D" w:rsidRDefault="00944C3D" w:rsidP="00944C3D">
      <w:pPr>
        <w:rPr>
          <w:rFonts w:ascii="Arial" w:hAnsi="Arial"/>
          <w:b/>
        </w:rPr>
      </w:pPr>
    </w:p>
    <w:p w14:paraId="32001FE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3D96AA83" w14:textId="77777777" w:rsidTr="00503750">
        <w:tc>
          <w:tcPr>
            <w:tcW w:w="2622" w:type="dxa"/>
            <w:vAlign w:val="center"/>
          </w:tcPr>
          <w:p w14:paraId="49D534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35DC3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F170C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2556C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220F7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5D397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15538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D568B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C26F5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2A6716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8182D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33E667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595E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1D998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879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FD8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7908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355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77522D0" w14:textId="77777777" w:rsidTr="00503750">
        <w:tc>
          <w:tcPr>
            <w:tcW w:w="2622" w:type="dxa"/>
            <w:vAlign w:val="center"/>
          </w:tcPr>
          <w:p w14:paraId="4BED4C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9AEEE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7077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694D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D35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F23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C31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F34DC3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3C54B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2EA4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A40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DDE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790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7F2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BF6935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9F25D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1FB4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ABF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A85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17E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C17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F72BD68" w14:textId="77777777" w:rsidTr="00503750">
        <w:tc>
          <w:tcPr>
            <w:tcW w:w="2622" w:type="dxa"/>
            <w:vAlign w:val="center"/>
          </w:tcPr>
          <w:p w14:paraId="0D7EB6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13EC799" w14:textId="789A0A9E" w:rsidR="00944C3D" w:rsidRPr="008C56AB" w:rsidRDefault="00590563" w:rsidP="00B6452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16875</w:t>
            </w:r>
          </w:p>
        </w:tc>
        <w:tc>
          <w:tcPr>
            <w:tcW w:w="1275" w:type="dxa"/>
            <w:vAlign w:val="center"/>
          </w:tcPr>
          <w:p w14:paraId="707C218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52030C8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EFC4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3940AB" w14:textId="358C73FB" w:rsidR="00944C3D" w:rsidRPr="008C56AB" w:rsidRDefault="00590563" w:rsidP="00546C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24898</w:t>
            </w:r>
          </w:p>
        </w:tc>
      </w:tr>
      <w:tr w:rsidR="0099716A" w:rsidRPr="00050529" w14:paraId="538D6B0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D91E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76433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A2B76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76C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B6C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A79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675668A" w14:textId="77777777" w:rsidTr="00503750">
        <w:tc>
          <w:tcPr>
            <w:tcW w:w="2622" w:type="dxa"/>
            <w:vAlign w:val="center"/>
          </w:tcPr>
          <w:p w14:paraId="735092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51DE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801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19B2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E48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5CB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3E339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0EB9EF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74128A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4EC5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BF24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08C2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0C6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126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053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08EF60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C200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2988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A46F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4B3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B10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9F3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4590B3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8228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74BA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170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1E89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9E12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36B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9DFF0F0" w14:textId="77777777" w:rsidTr="00503750">
        <w:tc>
          <w:tcPr>
            <w:tcW w:w="2622" w:type="dxa"/>
            <w:vAlign w:val="center"/>
          </w:tcPr>
          <w:p w14:paraId="6710E7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E909F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49E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E89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4D4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A36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5E65C5" w14:textId="77777777" w:rsidTr="00503750">
        <w:tc>
          <w:tcPr>
            <w:tcW w:w="2622" w:type="dxa"/>
            <w:vAlign w:val="center"/>
          </w:tcPr>
          <w:p w14:paraId="1F2B28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5B57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DB72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114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BF1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A0D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414F5CC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731FF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E9F1CA1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1A1FB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404191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20427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A2096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1CA8211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09D8B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12565919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9CC36F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A65115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63CFD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A4D38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F5475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0F3E5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CDBF9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8F698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D7F3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C9E1E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B52F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39CF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FEA39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D1F11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E810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DD0E4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A79E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1C2C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9D47C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B588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7262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33880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06B6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505E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A4820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FAA45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825B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C069E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52B8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7F2D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01240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B2DE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8249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05A63C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A27B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07FA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82F82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8390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66C8F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F386B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8A10F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C4EAE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FC8C8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B995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2B834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5B1E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D1194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4C338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6A22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EAD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C76C4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91983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A944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DB700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EEF2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88CD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7413D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2C941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E90A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834F8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B425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3B272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859DE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C01DF5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E22A2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79002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E08938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BBCBFAF" w14:textId="77777777" w:rsidTr="00503750">
        <w:tc>
          <w:tcPr>
            <w:tcW w:w="2835" w:type="dxa"/>
            <w:vAlign w:val="center"/>
          </w:tcPr>
          <w:p w14:paraId="7A1103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9B1D5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65248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DA294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1392F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9CD15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43185EE" w14:textId="77777777" w:rsidTr="00503750">
        <w:tc>
          <w:tcPr>
            <w:tcW w:w="2835" w:type="dxa"/>
            <w:vAlign w:val="center"/>
          </w:tcPr>
          <w:p w14:paraId="23126D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4FCA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D42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A4C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E6A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861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3F0259" w14:textId="77777777" w:rsidTr="00503750">
        <w:tc>
          <w:tcPr>
            <w:tcW w:w="2835" w:type="dxa"/>
            <w:vAlign w:val="center"/>
          </w:tcPr>
          <w:p w14:paraId="5AEBF5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92B4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181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10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75D0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DC0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925A5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049D1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AF1F6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88FB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2989B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95A0A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40F8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CCE6B35" w14:textId="77777777" w:rsidTr="00503750">
        <w:tc>
          <w:tcPr>
            <w:tcW w:w="2835" w:type="dxa"/>
            <w:vAlign w:val="center"/>
          </w:tcPr>
          <w:p w14:paraId="3CA0E8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3FD39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828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B9B7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B1A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0F16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E2E03F" w14:textId="77777777" w:rsidTr="00503750">
        <w:tc>
          <w:tcPr>
            <w:tcW w:w="2835" w:type="dxa"/>
            <w:vAlign w:val="center"/>
          </w:tcPr>
          <w:p w14:paraId="25F3B2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11BBD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426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E25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F29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1CFB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633372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7C187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6810FA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41BFF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6E928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F8A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E79C4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F82CE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EB98C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F530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3986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E0F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BF6E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0B3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DF3DE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A55E82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25F6DE9C" w14:textId="77777777" w:rsidTr="00503750">
        <w:tc>
          <w:tcPr>
            <w:tcW w:w="2552" w:type="dxa"/>
            <w:shd w:val="clear" w:color="auto" w:fill="auto"/>
            <w:vAlign w:val="center"/>
          </w:tcPr>
          <w:p w14:paraId="3CB742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D8ACC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0D7FB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8E2AD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B3547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F3F16EC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AC6D8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977C09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223EFF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7BAB14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02FA7A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2CB579B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525F15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4BA721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FB709A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BF977A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C70E9E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DECB0B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C4473C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BF94179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919CF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E36EB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181D514" w14:textId="77777777" w:rsidTr="00503750">
        <w:tc>
          <w:tcPr>
            <w:tcW w:w="4395" w:type="dxa"/>
            <w:vMerge/>
          </w:tcPr>
          <w:p w14:paraId="445180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5B0C6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9B074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8B31B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CD830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CBE8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356818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4A6F42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A306E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F1B7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CC6E0B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250621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3F0DC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A5B0D42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121889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06CECE7" w14:textId="77777777" w:rsidTr="00503750">
        <w:tc>
          <w:tcPr>
            <w:tcW w:w="4395" w:type="dxa"/>
            <w:vAlign w:val="center"/>
          </w:tcPr>
          <w:p w14:paraId="70D0F1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AC0B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54FCA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7DFE752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DC945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D6E4D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9540B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6B6A08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3BA1B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5CCD14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851D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A73E1E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73859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7C84EB4" w14:textId="0766A5C7" w:rsidR="00944C3D" w:rsidRPr="008C56AB" w:rsidRDefault="00590563" w:rsidP="006D595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37710</w:t>
            </w:r>
          </w:p>
        </w:tc>
        <w:tc>
          <w:tcPr>
            <w:tcW w:w="2835" w:type="dxa"/>
            <w:vAlign w:val="center"/>
          </w:tcPr>
          <w:p w14:paraId="2A7FF8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AAE720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15A1E5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3FF0E12" w14:textId="77777777" w:rsidTr="00503750">
        <w:tc>
          <w:tcPr>
            <w:tcW w:w="4395" w:type="dxa"/>
            <w:vAlign w:val="center"/>
          </w:tcPr>
          <w:p w14:paraId="694B8DC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28A19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6F79AE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EF10E2E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ACBCD8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798EA7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68C8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B9D2218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0B9CB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2C5E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D204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FA96AE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631DD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52167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3EAB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3D0329A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177A7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6624D3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3A18A5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5C4F8F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53234C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21FB9A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21B2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0912C9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68BAE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D626A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BBB7BA6" w14:textId="77777777" w:rsidTr="00503750">
        <w:tc>
          <w:tcPr>
            <w:tcW w:w="1843" w:type="dxa"/>
            <w:vAlign w:val="center"/>
          </w:tcPr>
          <w:p w14:paraId="0A959C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8A581C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071AF1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45653A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ED503B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CFC649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9ABB7E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580B501" w14:textId="77777777" w:rsidTr="00503750">
        <w:tc>
          <w:tcPr>
            <w:tcW w:w="1843" w:type="dxa"/>
            <w:vAlign w:val="center"/>
          </w:tcPr>
          <w:p w14:paraId="128381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A1A17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04CB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07FE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ACF8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D48E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7B12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14C8E5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5ACA3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B01CD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2898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68A0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EA49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22BA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58A8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676F275" w14:textId="77777777" w:rsidTr="00503750">
        <w:tc>
          <w:tcPr>
            <w:tcW w:w="1843" w:type="dxa"/>
            <w:vAlign w:val="center"/>
          </w:tcPr>
          <w:p w14:paraId="70FDFC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AD7D9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BB37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466A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6635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25D1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F4B9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93838B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C4040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7FD31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6CEF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1A99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86CC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727D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34E4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9ABBBD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CE3DF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CF5AB5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BC363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7A0DE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773B9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93A28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CFE5B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C525A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E54DBD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7694CCE" w14:textId="77777777" w:rsidTr="00503750">
        <w:trPr>
          <w:trHeight w:val="664"/>
        </w:trPr>
        <w:tc>
          <w:tcPr>
            <w:tcW w:w="3372" w:type="dxa"/>
          </w:tcPr>
          <w:p w14:paraId="6881C4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56AD16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DF0BC0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3C77C4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DB437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5C5F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494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9A6C6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6F89FC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B15F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A9A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02D84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A3EB3A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27F7C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DF5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3DB77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62F14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73F9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8A1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F9F76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1B42AF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7E14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13D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51903D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F94761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D843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70F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176B9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28794B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144E47D" w14:textId="77777777" w:rsidTr="00503750">
        <w:tc>
          <w:tcPr>
            <w:tcW w:w="2835" w:type="dxa"/>
            <w:vAlign w:val="center"/>
          </w:tcPr>
          <w:p w14:paraId="4661ED6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5DE557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D81EBD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C4215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E4AA91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1215027" w14:textId="77777777" w:rsidTr="00503750">
        <w:tc>
          <w:tcPr>
            <w:tcW w:w="2835" w:type="dxa"/>
          </w:tcPr>
          <w:p w14:paraId="5AFE7E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03A8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C6D7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4AB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ABB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2E654F" w14:textId="77777777" w:rsidTr="00503750">
        <w:tc>
          <w:tcPr>
            <w:tcW w:w="2835" w:type="dxa"/>
          </w:tcPr>
          <w:p w14:paraId="160CBA9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15F0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576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219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DA4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BE4102" w14:textId="77777777" w:rsidTr="00503750">
        <w:tc>
          <w:tcPr>
            <w:tcW w:w="2835" w:type="dxa"/>
          </w:tcPr>
          <w:p w14:paraId="19F1394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6302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9EE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C1B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7FB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16F9D4" w14:textId="77777777" w:rsidTr="00503750">
        <w:tc>
          <w:tcPr>
            <w:tcW w:w="2835" w:type="dxa"/>
            <w:vAlign w:val="center"/>
          </w:tcPr>
          <w:p w14:paraId="49D09B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2F7E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87E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8F4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156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535A0D" w14:textId="77777777" w:rsidTr="00503750">
        <w:tc>
          <w:tcPr>
            <w:tcW w:w="2835" w:type="dxa"/>
            <w:vAlign w:val="center"/>
          </w:tcPr>
          <w:p w14:paraId="557B1F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F75F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6D5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1996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B2BE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27B64C" w14:textId="77777777" w:rsidTr="00503750">
        <w:tc>
          <w:tcPr>
            <w:tcW w:w="2835" w:type="dxa"/>
          </w:tcPr>
          <w:p w14:paraId="5DB250E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CD79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585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AF6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5593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CEFBD2" w14:textId="77777777" w:rsidTr="00503750">
        <w:tc>
          <w:tcPr>
            <w:tcW w:w="2835" w:type="dxa"/>
          </w:tcPr>
          <w:p w14:paraId="0D89463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658A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2732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BA33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D552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7D6C1C" w14:textId="77777777" w:rsidTr="00503750">
        <w:tc>
          <w:tcPr>
            <w:tcW w:w="2835" w:type="dxa"/>
          </w:tcPr>
          <w:p w14:paraId="1D9F64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6E55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801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187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26151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A939EC" w14:textId="77777777" w:rsidR="00944C3D" w:rsidRDefault="00944C3D" w:rsidP="00944C3D">
      <w:pPr>
        <w:rPr>
          <w:rFonts w:ascii="Arial" w:hAnsi="Arial"/>
          <w:b/>
        </w:rPr>
      </w:pPr>
    </w:p>
    <w:p w14:paraId="6F20051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0A9DC7A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A6F8A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642C159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A4604A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B2D1B4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C7BB3B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ECECCA4" w14:textId="77777777" w:rsidTr="00503750">
        <w:trPr>
          <w:trHeight w:val="443"/>
        </w:trPr>
        <w:tc>
          <w:tcPr>
            <w:tcW w:w="2560" w:type="dxa"/>
          </w:tcPr>
          <w:p w14:paraId="4F7C173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693D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18EF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5867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1F42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1B59F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E8D8CF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764B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2BE1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4831C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4D980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902B5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F56623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001E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3A2B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4B60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5D9B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40191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1DC2AF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668D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0226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2C26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849B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0ECA83" w14:textId="77777777" w:rsidR="00944C3D" w:rsidRDefault="00944C3D" w:rsidP="00944C3D">
      <w:pPr>
        <w:rPr>
          <w:rFonts w:ascii="Arial" w:hAnsi="Arial"/>
          <w:b/>
        </w:rPr>
      </w:pPr>
    </w:p>
    <w:p w14:paraId="577BF0E9" w14:textId="77777777" w:rsidR="00944C3D" w:rsidRDefault="00944C3D" w:rsidP="00944C3D">
      <w:pPr>
        <w:rPr>
          <w:rFonts w:ascii="Arial" w:hAnsi="Arial"/>
          <w:b/>
        </w:rPr>
      </w:pPr>
    </w:p>
    <w:p w14:paraId="48D5F50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32529D0" w14:textId="77777777" w:rsidR="00944C3D" w:rsidRDefault="00944C3D" w:rsidP="00944C3D">
      <w:pPr>
        <w:rPr>
          <w:rFonts w:ascii="Arial" w:hAnsi="Arial"/>
          <w:b/>
        </w:rPr>
      </w:pPr>
    </w:p>
    <w:p w14:paraId="53C1F37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159E96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2A613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844AF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E0E30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37DC05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15D3A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0886E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D16EC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89646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A4922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2BB62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9CD28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85F75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7DD01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4804C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8F6BB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A6E029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9665A1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6BCBF26" w14:textId="77777777" w:rsidTr="00503750">
        <w:trPr>
          <w:trHeight w:val="677"/>
        </w:trPr>
        <w:tc>
          <w:tcPr>
            <w:tcW w:w="3358" w:type="dxa"/>
          </w:tcPr>
          <w:p w14:paraId="269AC1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A09BE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2CDA84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F2F021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1FDE0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38B7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95F6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2CBF0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96F3E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BC97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BFA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19A92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0A8D2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7A4F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14E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BCDD4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A7A35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D737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B18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FE0F6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B8180A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2313F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56C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8F9AC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2A0E47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16976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E7B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32F81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263DAE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3880CE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BD290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8085A9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312551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564B1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2EDAC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E8BC42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157B5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CDD3D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412E05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2F05E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A6A76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8F2B3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B7AB08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CD4246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184938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CA2423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61D5A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F30FE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58E3C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2ABA32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7D432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2B423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D1C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0EFFC2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D9FDE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9183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D0F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976AB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F7699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3E05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777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459DB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5E4C75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4BF3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E29A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2CA44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8C03C2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1CFE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267A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A7B02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71EB3F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5FAFD40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FEA1F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3CA7A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9D25B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02F273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8D254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807F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DB7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28F78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BFF5D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EBA0F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F20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B5E82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0AD04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88088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0B8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E7DB2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7977D0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9A44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6F60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D0C02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6CFC8C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C565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709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6777D2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26C983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5E52409" w14:textId="77777777" w:rsidTr="00503750">
        <w:tc>
          <w:tcPr>
            <w:tcW w:w="3686" w:type="dxa"/>
            <w:vAlign w:val="center"/>
          </w:tcPr>
          <w:p w14:paraId="4B1869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294F0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6E4E2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B3EE6D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2A43E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EFDE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A326A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0297E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729AC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4C2FD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776A7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FAA505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8B65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2B9D4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E1250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05AF31F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3D8651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FAAA3C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C2DCB9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E77BA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958D78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2807B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60A28C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CB53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D5FA2A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05103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EFB4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294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2E47C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8EF7A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64A6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3E89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559CA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C8440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8BCE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4B2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4C11F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167FFA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DC84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9D9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2C977E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C5920B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490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6D1A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BC71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4D975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DB4E5D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08A032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E12F4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CDFCB6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7DE224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A700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6C53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EA9C6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FD4B9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EE24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0FF83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7F2B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8C05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445F6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B369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6D95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1BB03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60CBA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169E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FD843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43D99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AFF44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1C62598" w14:textId="77777777" w:rsidR="00944C3D" w:rsidRDefault="00944C3D" w:rsidP="00944C3D">
      <w:pPr>
        <w:rPr>
          <w:sz w:val="22"/>
          <w:szCs w:val="22"/>
        </w:rPr>
      </w:pPr>
    </w:p>
    <w:p w14:paraId="399D1C79" w14:textId="77777777" w:rsidR="00944C3D" w:rsidRDefault="00944C3D" w:rsidP="00944C3D">
      <w:pPr>
        <w:rPr>
          <w:sz w:val="22"/>
          <w:szCs w:val="22"/>
        </w:rPr>
      </w:pPr>
    </w:p>
    <w:p w14:paraId="5B5A292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CE94C7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D26DA15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68906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C104E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4E551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682DF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F20839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3B78DC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3C6141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0FD43D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2EED9A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D662F8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43AD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61E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4D648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01FDFB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1D71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4C7E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564C5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51605F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8F022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67C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974D5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BBC5E2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47409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A8F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B61761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27ED5A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6D63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4362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CCF8C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0AB973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1D3F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C2CE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E75DF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26FE88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A37F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05B4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0C4D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16881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B000AFA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96FB21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D10377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22C5D3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7EBA13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BB1DB2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1307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B6BF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B1226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5953FC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9BDA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B65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0F0D0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F821C3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D805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055F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DFC9B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8744B5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07B3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A555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88FBD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4B057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01C9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42EB2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A6F80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8338B3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C711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3C6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18749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585650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980B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8ECE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3E0E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B0440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12EA40D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55842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FF79B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4ED453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D84F9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6043D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516CEF7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70EC7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0297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80678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40FECE0" w14:textId="77777777" w:rsidR="00944C3D" w:rsidRPr="003607F0" w:rsidRDefault="00944C3D" w:rsidP="00944C3D"/>
    <w:p w14:paraId="11FF1084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B2F91" w14:textId="77777777" w:rsidR="00904B92" w:rsidRDefault="00904B92">
      <w:r>
        <w:separator/>
      </w:r>
    </w:p>
  </w:endnote>
  <w:endnote w:type="continuationSeparator" w:id="0">
    <w:p w14:paraId="1B965235" w14:textId="77777777" w:rsidR="00904B92" w:rsidRDefault="0090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7791E" w14:textId="77777777" w:rsidR="006953BA" w:rsidRDefault="006953BA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63BE37C8" w14:textId="77777777" w:rsidR="006953BA" w:rsidRDefault="006953BA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FED4E" w14:textId="77777777" w:rsidR="006953BA" w:rsidRDefault="006953BA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E0F9CE2" w14:textId="77777777" w:rsidR="006953BA" w:rsidRDefault="006953BA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C2563" w14:textId="77777777" w:rsidR="006953BA" w:rsidRPr="00010D38" w:rsidRDefault="006953BA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29034273" w14:textId="77777777" w:rsidR="006953BA" w:rsidRDefault="006953BA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5B1F2" w14:textId="77777777" w:rsidR="00904B92" w:rsidRDefault="00904B92">
      <w:r>
        <w:separator/>
      </w:r>
    </w:p>
  </w:footnote>
  <w:footnote w:type="continuationSeparator" w:id="0">
    <w:p w14:paraId="24238758" w14:textId="77777777" w:rsidR="00904B92" w:rsidRDefault="0090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302577">
    <w:abstractNumId w:val="13"/>
  </w:num>
  <w:num w:numId="2" w16cid:durableId="1669750765">
    <w:abstractNumId w:val="17"/>
  </w:num>
  <w:num w:numId="3" w16cid:durableId="271548082">
    <w:abstractNumId w:val="8"/>
  </w:num>
  <w:num w:numId="4" w16cid:durableId="1230312108">
    <w:abstractNumId w:val="7"/>
  </w:num>
  <w:num w:numId="5" w16cid:durableId="66748887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045924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7598498">
    <w:abstractNumId w:val="20"/>
  </w:num>
  <w:num w:numId="8" w16cid:durableId="463886505">
    <w:abstractNumId w:val="10"/>
  </w:num>
  <w:num w:numId="9" w16cid:durableId="147404719">
    <w:abstractNumId w:val="0"/>
  </w:num>
  <w:num w:numId="10" w16cid:durableId="1697196823">
    <w:abstractNumId w:val="19"/>
  </w:num>
  <w:num w:numId="11" w16cid:durableId="577860139">
    <w:abstractNumId w:val="6"/>
  </w:num>
  <w:num w:numId="12" w16cid:durableId="1920796526">
    <w:abstractNumId w:val="9"/>
  </w:num>
  <w:num w:numId="13" w16cid:durableId="2122188755">
    <w:abstractNumId w:val="12"/>
  </w:num>
  <w:num w:numId="14" w16cid:durableId="1440442232">
    <w:abstractNumId w:val="15"/>
  </w:num>
  <w:num w:numId="15" w16cid:durableId="129638293">
    <w:abstractNumId w:val="14"/>
  </w:num>
  <w:num w:numId="16" w16cid:durableId="657880791">
    <w:abstractNumId w:val="2"/>
  </w:num>
  <w:num w:numId="17" w16cid:durableId="119300955">
    <w:abstractNumId w:val="4"/>
  </w:num>
  <w:num w:numId="18" w16cid:durableId="999574633">
    <w:abstractNumId w:val="11"/>
  </w:num>
  <w:num w:numId="19" w16cid:durableId="601718281">
    <w:abstractNumId w:val="5"/>
  </w:num>
  <w:num w:numId="20" w16cid:durableId="420102520">
    <w:abstractNumId w:val="18"/>
  </w:num>
  <w:num w:numId="21" w16cid:durableId="1375541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1F7724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46C37"/>
    <w:rsid w:val="00572A39"/>
    <w:rsid w:val="00573DF0"/>
    <w:rsid w:val="00583D8D"/>
    <w:rsid w:val="00584815"/>
    <w:rsid w:val="00590563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6675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953BA"/>
    <w:rsid w:val="006A3399"/>
    <w:rsid w:val="006A789F"/>
    <w:rsid w:val="006B168A"/>
    <w:rsid w:val="006B2D46"/>
    <w:rsid w:val="006B4786"/>
    <w:rsid w:val="006C4CAE"/>
    <w:rsid w:val="006D5952"/>
    <w:rsid w:val="006D7F5C"/>
    <w:rsid w:val="006E48BA"/>
    <w:rsid w:val="006E54EB"/>
    <w:rsid w:val="006F31A6"/>
    <w:rsid w:val="006F45D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04B92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1C04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452C"/>
    <w:rsid w:val="00B6597A"/>
    <w:rsid w:val="00B808E2"/>
    <w:rsid w:val="00B85F0B"/>
    <w:rsid w:val="00B9049A"/>
    <w:rsid w:val="00B94262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09C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CA1A0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703D3-7351-41BB-94DD-9B692F71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5277</Words>
  <Characters>30081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2023-03-21T12:19:00Z</dcterms:created>
  <dcterms:modified xsi:type="dcterms:W3CDTF">2023-03-21T12:19:00Z</dcterms:modified>
</cp:coreProperties>
</file>