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33FE23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73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CA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EA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F7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E0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F5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F2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91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63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F0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A3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45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05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D3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CE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66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CA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80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CD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C0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12E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EEB6C7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5EC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A78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DC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B4BC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AEB4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78C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BB90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AA04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7D8E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E04A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AB4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D73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4734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C08B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B402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F2C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52F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D37F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D228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6031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6A9C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472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35F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F20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ADC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D90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CD84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5467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181E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C34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655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739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247D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EF724D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AE38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A924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EC79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1091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BB72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118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AC8E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DC9A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89D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5442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9AAE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7F9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7ACC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FA18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8226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1173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8488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62F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CE04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824E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1C6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EC79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087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F5F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2D7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8C9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DF5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888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876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F77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F35F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F65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0403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09EB0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DB2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C334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292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75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DE10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1DD7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E5BE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C97F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CF6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95A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52DF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6792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6A1F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4EA1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76F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99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188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D85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0B3E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7634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C0DC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DB61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3095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E9D0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F0BE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C831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1DEE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54A4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DA5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D9C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CB1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856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53F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CFCE6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084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DBC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B06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C28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DB9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036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606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3D3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865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522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255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C82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6F6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197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D18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612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0C6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00B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0EA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1DB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2F4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A2E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26D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476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C61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B2A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C7D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1CE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AE4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F2F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4C6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EE8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A08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7DF97A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36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E4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EA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85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0F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9D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58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8A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87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CC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F8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1E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A3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4F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06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72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40C7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C748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BF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8C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24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94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03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32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D8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296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667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8C2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7DE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AA9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EBA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7BD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305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D79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B8C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75A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9C979A2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C3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8B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AE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5C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721C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18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2F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A7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6D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D2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CA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91B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51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05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F0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1D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BC6028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1A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6C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C8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67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BFB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87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B8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B9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FC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78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F1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02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59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5E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7E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D7C6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DE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75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92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AD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A2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2B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8B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C0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5F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52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F4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07A84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ED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03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B0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75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D7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17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03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1A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19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0D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F5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51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F7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51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D6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85CA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3D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DA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45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2C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C4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75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04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8D87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4420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55A9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100841" w14:textId="601377F3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17017D">
              <w:rPr>
                <w:rFonts w:ascii="Arial" w:hAnsi="Arial"/>
                <w:lang w:eastAsia="sk-SK"/>
              </w:rPr>
              <w:t>2</w:t>
            </w:r>
            <w:r w:rsidR="00B66EFB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9531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5A36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963A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1E0D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AFDF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D6AC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65F2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C8B7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E6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19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8B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6F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25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B0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1B8F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90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9F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05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39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1E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7D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13C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49C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B14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48242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A0BE1CF" wp14:editId="64E2B2BD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5DEF73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02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824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7F3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696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B8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C5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8C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2F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99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63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C3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0A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78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3BE77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366D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3B5C7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C778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67EFF61E" wp14:editId="7BC1C798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03678C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413053C" wp14:editId="78BCA1BD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587F6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795D2C8" wp14:editId="49C43E10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D75F13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88DCBF3" wp14:editId="42D5DE7A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211BBC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1C4C6D0" wp14:editId="150BE0E6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D69EEA" w14:textId="664BCFE0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17017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B66EFB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C4C6D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FD69EEA" w14:textId="664BCFE0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17017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B66EFB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3BF880A" wp14:editId="65D288C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9A35A6" w14:textId="1B209F27" w:rsidR="000B647F" w:rsidRDefault="0099716A" w:rsidP="00944C3D">
                                  <w:r>
                                    <w:t>20</w:t>
                                  </w:r>
                                  <w:r w:rsidR="0017017D">
                                    <w:t>2</w:t>
                                  </w:r>
                                  <w:r w:rsidR="00B66EFB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BF880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59A35A6" w14:textId="1B209F27" w:rsidR="000B647F" w:rsidRDefault="0099716A" w:rsidP="00944C3D">
                            <w:r>
                              <w:t>20</w:t>
                            </w:r>
                            <w:r w:rsidR="0017017D">
                              <w:t>2</w:t>
                            </w:r>
                            <w:r w:rsidR="00B66EFB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8D51287" wp14:editId="0134AAA6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CA9BBF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F377E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F4C83C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569655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5C836178" wp14:editId="373F1728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8B372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0A682151" wp14:editId="57D2D45A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A7614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E2955D0" wp14:editId="22CDF397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93D3A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206B854" wp14:editId="66DA4B80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12A78D" w14:textId="79084F41" w:rsidR="000B647F" w:rsidRDefault="0099716A" w:rsidP="00944C3D">
                                  <w:r>
                                    <w:t>20</w:t>
                                  </w:r>
                                  <w:r w:rsidR="00B66EFB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06B854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612A78D" w14:textId="79084F41" w:rsidR="000B647F" w:rsidRDefault="0099716A" w:rsidP="00944C3D">
                            <w:r>
                              <w:t>20</w:t>
                            </w:r>
                            <w:r w:rsidR="00B66EFB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5F8F574C" wp14:editId="1914EABC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24F25A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27DE5E5" wp14:editId="42E9537D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4F7E76" w14:textId="4A8C4BA5" w:rsidR="000B647F" w:rsidRDefault="0099716A" w:rsidP="00944C3D">
                                  <w:r>
                                    <w:t>20</w:t>
                                  </w:r>
                                  <w:r w:rsidR="00B66EFB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7DE5E5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14F7E76" w14:textId="4A8C4BA5" w:rsidR="000B647F" w:rsidRDefault="0099716A" w:rsidP="00944C3D">
                            <w:r>
                              <w:t>20</w:t>
                            </w:r>
                            <w:r w:rsidR="00B66EFB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0C34BF53" wp14:editId="5E9C8F9E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CD9D54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7612C2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5E75F2F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C530B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68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9B19C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72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29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90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F36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F6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1D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59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2D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B3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7A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EF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62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02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AD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68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6B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44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FE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B8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1F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9F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F1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46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BC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74F1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9F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F89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7E8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01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89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30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4F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96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C1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10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8B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BE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3F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38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30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EC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72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03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F03F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73ED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3B05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04CA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956B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19A1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0DB8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39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BB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F7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0B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4C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B4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2E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3F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65BD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E2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46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DA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6DB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CE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EF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D7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7D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CD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71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9A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66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65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91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3E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F2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D8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76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AE6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C2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128D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39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CA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3E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6A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BB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38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FA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C2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9E02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C6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6F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4E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6A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61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31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62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CE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FE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28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02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9F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93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4D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D7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37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0C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27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360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3B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90C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B6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17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20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AD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E9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C2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20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15F6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2A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64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43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35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FDB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1C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1B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24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F8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6B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D9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B6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10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6C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D8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E6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79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5A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5B4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EE9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3FA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24E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16D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3FA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F1B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25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30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08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92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11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D1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D1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3D8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DEA0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CC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1EB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95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80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71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1B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D2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CF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83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F8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D6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BF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76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86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00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06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65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89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75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02D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3EE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397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46F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EC9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789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8D5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52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0E2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59A8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43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7D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373E90A4" wp14:editId="763FC129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BAD79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CC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F0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79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A9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CC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40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62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BC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B8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F7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58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4B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A9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26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0F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3F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0F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F3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28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F5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47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0C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85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32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BF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0A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15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76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D7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9A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D2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5C79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4244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E0D77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2B6C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30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6E23D15" wp14:editId="304DF36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69B095" w14:textId="77777777" w:rsidR="000B647F" w:rsidRPr="00391121" w:rsidRDefault="00F249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31203256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A332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F249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31203256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0A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37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D5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D5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51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A0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21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A9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8F8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98030D4" wp14:editId="05DE1082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276700" w14:textId="77777777" w:rsidR="000B647F" w:rsidRPr="00391121" w:rsidRDefault="00F249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2021377908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F249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2021377908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3D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81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15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EA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4E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03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B3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F9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BD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18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36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92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F6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7A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D6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34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EC3BB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5D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E59D3A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71A6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A5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45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C0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15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85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9A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CB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9D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5C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58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43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7F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7B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16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15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E46C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B0C5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D5E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2B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32BF663" wp14:editId="3897FF6B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58609C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5E41ED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proofErr w:type="spellStart"/>
                                  <w:r w:rsidR="00F2496A">
                                    <w:rPr>
                                      <w:rFonts w:ascii="Arial" w:hAnsi="Arial" w:cs="Arial"/>
                                    </w:rPr>
                                    <w:t>Gen</w:t>
                                  </w:r>
                                  <w:proofErr w:type="spellEnd"/>
                                  <w:r w:rsidR="00F2496A">
                                    <w:rPr>
                                      <w:rFonts w:ascii="Arial" w:hAnsi="Arial" w:cs="Arial"/>
                                    </w:rPr>
                                    <w:t xml:space="preserve"> Svobodu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5E41ED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="00F2496A">
                              <w:rPr>
                                <w:rFonts w:ascii="Arial" w:hAnsi="Arial" w:cs="Arial"/>
                              </w:rPr>
                              <w:t>Gen</w:t>
                            </w:r>
                            <w:proofErr w:type="spellEnd"/>
                            <w:r w:rsidR="00F2496A">
                              <w:rPr>
                                <w:rFonts w:ascii="Arial" w:hAnsi="Arial" w:cs="Arial"/>
                              </w:rPr>
                              <w:t xml:space="preserve"> Svobodu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F5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E3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28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22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27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E8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31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74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A4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C2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0D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A6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C4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F5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A1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DD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40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DF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CA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22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B2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A9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C5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FB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C0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3E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85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9A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C0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96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46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CB39C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BD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E184C4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340A3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8792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07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B4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9C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2D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45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83D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6E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DC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AF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C2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B4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55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C5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39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59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22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E4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29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C3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76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C6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9F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E0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598C7C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4D84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A2E8257" wp14:editId="254B0E9C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719B94" w14:textId="77777777" w:rsidR="000B647F" w:rsidRPr="00391121" w:rsidRDefault="00F249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Gen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, Svobodu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F249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Gen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, Svobodu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7999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E9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5D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5E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E6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79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1A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DC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BE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D3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8D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55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75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EE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E7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50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4C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B7C49B1" wp14:editId="7A23EF0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2482FE" w14:textId="77777777" w:rsidR="000B647F" w:rsidRDefault="00F2496A" w:rsidP="00944C3D">
                                  <w:r>
                                    <w:t>2754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F2496A" w:rsidP="00944C3D">
                            <w:r>
                              <w:t>2754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85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88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96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D2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79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C7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B799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F599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CC1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8E29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3AABB9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47EC454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F95D6AE" wp14:editId="4259A3D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C3EFA7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3EFEFD0" wp14:editId="26CFBD94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9D5D3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E2BC84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AF5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99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E0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A97AD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6C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D6BE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AA8A764" wp14:editId="032A6BE4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1EBE8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F5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9F6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37A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B58C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D6A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D8E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453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206DEE0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45170E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D79C506" wp14:editId="13883D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7CB1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3658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5C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47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2A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61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45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61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88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16BE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B5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E2465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B134E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4E47255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CB376DB" wp14:editId="3BE39B4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CC629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A71110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A7859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BC2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E8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E6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96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91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9E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1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34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29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C5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DC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5E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5F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6A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55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2B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89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B2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16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9A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F2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79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0E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AA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12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91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84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C4F8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9F94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712BACA" w14:textId="188C961F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B66EFB">
              <w:rPr>
                <w:rFonts w:ascii="Arial" w:hAnsi="Arial"/>
                <w:lang w:eastAsia="sk-SK"/>
              </w:rPr>
              <w:t>22.3.2023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494D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D504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B729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5F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9B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7F62C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6D5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F95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AAB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80B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EB5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D413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C0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D1B3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DFE0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92D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40A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241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01BA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4686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B4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42E6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8D5F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AA6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1B3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02E4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0FC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E023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6F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FC77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18DE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9E7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853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F64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D91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2EF1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D1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EE3C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917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04B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CF4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C60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2C6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7A3F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EF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A57B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DA44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F45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3F6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CE3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599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62B3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18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7C68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C6FD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6A1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4249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14B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D41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F742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37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0585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CC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7C7C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F8301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05942B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B620D7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BABB95D" w14:textId="21A45DD8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9B0DE9E" w14:textId="77777777" w:rsidR="0017017D" w:rsidRDefault="0017017D" w:rsidP="00503750">
            <w:pPr>
              <w:rPr>
                <w:rFonts w:ascii="Arial" w:hAnsi="Arial"/>
                <w:lang w:eastAsia="sk-SK"/>
              </w:rPr>
            </w:pPr>
          </w:p>
          <w:p w14:paraId="05F32E4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D433F9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7EC8AD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896DF93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BE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11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9F4E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C51BF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0CF5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C8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E1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BEC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66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DC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68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17A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4C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5D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18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BB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49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58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D1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F5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60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6C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80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F5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EF1B2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B3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BC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BE4104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27518D19" w14:textId="77777777" w:rsidR="00944C3D" w:rsidRDefault="00944C3D" w:rsidP="00944C3D">
      <w:pPr>
        <w:rPr>
          <w:rFonts w:ascii="Arial" w:hAnsi="Arial"/>
        </w:rPr>
      </w:pPr>
    </w:p>
    <w:p w14:paraId="7E9EC421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BD73434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9FA7F6F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9F7CFA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2E5AC68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013E5DA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3163DD1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665AE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5E016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0BDEE1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70B5FCF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F25BB68" w14:textId="77777777" w:rsidR="00944C3D" w:rsidRPr="008D0433" w:rsidRDefault="00F2496A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Božik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Miroslav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5936EE1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4118F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90C12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0B748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26D16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E0AE8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5EC1969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734FE5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B360F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40D86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97A1FE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D2E66BE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182835D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59A6DA3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10D562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7AEF38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DC1687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FD1A90B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94F091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8F2BA35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581CF8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6A8549D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66EEF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CD56215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2DE4D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544CECF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BBEABE6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7FED04A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1209D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B365C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F767E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2FA27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2D943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3FAB4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3F26C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0D6913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4C77EF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027B2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DF618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E84FAA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E90E96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857F81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1D5E0CC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651DECE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816C20C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C1F158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F8AE890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F08BF71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DA537CE" w14:textId="6467E00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áno</w:t>
      </w:r>
      <w:r w:rsidR="00B66EFB">
        <w:rPr>
          <w:rFonts w:ascii="Arial" w:hAnsi="Arial"/>
          <w:sz w:val="22"/>
          <w:szCs w:val="22"/>
        </w:rPr>
        <w:t>x</w:t>
      </w:r>
      <w:proofErr w:type="spellEnd"/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665AA6EF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EC31B8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3F4EA12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E0307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53BA3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4BFC95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24FFF6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5C489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FEA78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12422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741A7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205F8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A1FBC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E8806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B10FD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8294E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3AA19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F9F34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8BAAC6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C742BA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FBB8FC4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98733D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2DC66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2C4A452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84B44E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A9F2F0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7DCFD7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3F4556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F7C6F5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3C71A5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8496F7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446F4F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1315B0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D7D586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CB5713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7C4FFF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B9C1D9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F27FD8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C36DFF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039F29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71570563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6A1CAD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6936F4C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7C58AA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709077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9EF2BB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2768B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8E19D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261DC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F4D77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3EA56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76C01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57856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48D09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1A21C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5EA2F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55CEA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8A537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53F38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55C34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DA59E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2A007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03A4A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75151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59D7D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499360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44B733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33809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7BE6B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F202C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1A7BC3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AEC6ADE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ACC74CE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00A9D87C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EE2B1C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9CA5FD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3CB332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575326C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C1C28A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50A38E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239F2F1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19382AD" w14:textId="77777777" w:rsidTr="00503750">
        <w:tc>
          <w:tcPr>
            <w:tcW w:w="2302" w:type="dxa"/>
            <w:vAlign w:val="center"/>
          </w:tcPr>
          <w:p w14:paraId="2CDD66A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44B81F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6A92D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34EF7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76699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61DE5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3FF4A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3E4F4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F6B83A5" w14:textId="77777777" w:rsidTr="00503750">
        <w:tc>
          <w:tcPr>
            <w:tcW w:w="15593" w:type="dxa"/>
            <w:gridSpan w:val="8"/>
            <w:vAlign w:val="center"/>
          </w:tcPr>
          <w:p w14:paraId="43091B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6BF35B0" w14:textId="77777777" w:rsidTr="00503750">
        <w:tc>
          <w:tcPr>
            <w:tcW w:w="2302" w:type="dxa"/>
            <w:vAlign w:val="center"/>
          </w:tcPr>
          <w:p w14:paraId="6AA628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359B1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2EC7D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A8BA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F493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C4C4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B7F0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8169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8E764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07B6A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9C091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962D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54AE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B741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695B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D794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7975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39C70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25D84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8C226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4667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F2BA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E384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50CE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1800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C8BE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3C459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C9501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B61C1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03C88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5CF0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84CA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4D2C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1A13E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1F9E7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FF2068E" w14:textId="77777777" w:rsidTr="00503750">
        <w:tc>
          <w:tcPr>
            <w:tcW w:w="2302" w:type="dxa"/>
            <w:vAlign w:val="center"/>
          </w:tcPr>
          <w:p w14:paraId="12462B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904E3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8A5D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3D62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EA71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22F2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C706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5599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B8D2F9" w14:textId="77777777" w:rsidTr="00503750">
        <w:tc>
          <w:tcPr>
            <w:tcW w:w="15593" w:type="dxa"/>
            <w:gridSpan w:val="8"/>
            <w:vAlign w:val="center"/>
          </w:tcPr>
          <w:p w14:paraId="52F241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2E7AD87" w14:textId="77777777" w:rsidTr="00503750">
        <w:tc>
          <w:tcPr>
            <w:tcW w:w="2302" w:type="dxa"/>
            <w:vAlign w:val="center"/>
          </w:tcPr>
          <w:p w14:paraId="7782615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FDD1A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03B52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D07D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166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6DA0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A913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6F89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EF031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CF8D6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14711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6DB5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DD41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2669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A913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621A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7A12A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292AF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85583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39B49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5667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DA1D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B2A5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9595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A28A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AC68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9DCDD5" w14:textId="77777777" w:rsidTr="00503750">
        <w:tc>
          <w:tcPr>
            <w:tcW w:w="2302" w:type="dxa"/>
            <w:vAlign w:val="center"/>
          </w:tcPr>
          <w:p w14:paraId="1C61D7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097A8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3B17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0FD3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2267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E5EE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6F1F5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65F6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74576E" w14:textId="77777777" w:rsidTr="00503750">
        <w:tc>
          <w:tcPr>
            <w:tcW w:w="15593" w:type="dxa"/>
            <w:gridSpan w:val="8"/>
            <w:vAlign w:val="center"/>
          </w:tcPr>
          <w:p w14:paraId="6DEE2E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BDE0E19" w14:textId="77777777" w:rsidTr="00503750">
        <w:tc>
          <w:tcPr>
            <w:tcW w:w="2302" w:type="dxa"/>
            <w:vAlign w:val="center"/>
          </w:tcPr>
          <w:p w14:paraId="3B4B0E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96B87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D381B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95E7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CF29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FE2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1258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E5FB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3D9749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0CFBB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C4B07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56504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7013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B060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7D15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AF72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1E4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6893D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0E1A3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B43EF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84B23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8CE1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A35B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0040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B494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A74E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19A75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FD90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F0B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C161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C5FB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5B0B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C772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7E37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1F9E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0810FA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335263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FE8930D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5803E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3DE52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300EF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F056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3E6F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3746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9C45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2725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063CB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85E5D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747E3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BFD56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FC7A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E3D2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0835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2B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50F6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534624" w14:textId="77777777" w:rsidR="00944C3D" w:rsidRDefault="00944C3D" w:rsidP="00944C3D">
      <w:pPr>
        <w:rPr>
          <w:rFonts w:ascii="Arial" w:hAnsi="Arial"/>
          <w:b/>
        </w:rPr>
      </w:pPr>
    </w:p>
    <w:p w14:paraId="4BB6A606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1E8FA45" w14:textId="77777777" w:rsidTr="00503750">
        <w:tc>
          <w:tcPr>
            <w:tcW w:w="1944" w:type="dxa"/>
            <w:vAlign w:val="center"/>
          </w:tcPr>
          <w:p w14:paraId="390C10F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EF2C2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21A61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91CA1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A7093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BCACC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E26BC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F2436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B57CF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2C74B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2B418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22AE0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A5CCE67" w14:textId="77777777" w:rsidTr="00503750">
        <w:tc>
          <w:tcPr>
            <w:tcW w:w="15685" w:type="dxa"/>
            <w:gridSpan w:val="12"/>
            <w:vAlign w:val="center"/>
          </w:tcPr>
          <w:p w14:paraId="41D603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5F94E6A" w14:textId="77777777" w:rsidTr="00503750">
        <w:tc>
          <w:tcPr>
            <w:tcW w:w="1944" w:type="dxa"/>
            <w:vAlign w:val="center"/>
          </w:tcPr>
          <w:p w14:paraId="656713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E6C4C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BC21E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11A28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96D2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201D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191D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9D15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A57BF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6B30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23388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FB8A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2A84E2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841FD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6A4B6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7EA42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0FCB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9FC60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0B62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CEB7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6FB0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9CBB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DA1D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8A1EC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6E8D4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EDA28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338B4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17C3F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68B29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3B341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D646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6309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B7566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D968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842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44B11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DAD7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C7880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694A4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881C1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4DAFA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FD79F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E0F8E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05ECE8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CAA2F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7EB01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DA58A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2C50B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C6556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6BD33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36518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A2406BE" w14:textId="77777777" w:rsidTr="00503750">
        <w:tc>
          <w:tcPr>
            <w:tcW w:w="1944" w:type="dxa"/>
            <w:vAlign w:val="center"/>
          </w:tcPr>
          <w:p w14:paraId="6A5267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649E8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C6935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B3F79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1905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E18D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F73E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E2E71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CF19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21D1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681C8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BFB7E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BF3A3C" w14:textId="77777777" w:rsidTr="00503750">
        <w:tc>
          <w:tcPr>
            <w:tcW w:w="15685" w:type="dxa"/>
            <w:gridSpan w:val="12"/>
            <w:vAlign w:val="center"/>
          </w:tcPr>
          <w:p w14:paraId="5323A0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F82BD2F" w14:textId="77777777" w:rsidTr="00503750">
        <w:tc>
          <w:tcPr>
            <w:tcW w:w="1944" w:type="dxa"/>
            <w:vAlign w:val="center"/>
          </w:tcPr>
          <w:p w14:paraId="7B29D5C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EFB26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3F3B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7E2FD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341A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BF80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9437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25E7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20FB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E5E9E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EE3EB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C097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ACE928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5A0A0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E371B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32FE6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FAE33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8F11C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EDD3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D8E2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77DC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415A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04936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3C232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C2A95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0AB7B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C7977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F6C0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74D83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3BCB7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9D6A0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E972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E8EB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8FCA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6758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ACD8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10929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7840D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0E7E0A" w14:textId="77777777" w:rsidTr="00503750">
        <w:tc>
          <w:tcPr>
            <w:tcW w:w="1944" w:type="dxa"/>
            <w:vAlign w:val="center"/>
          </w:tcPr>
          <w:p w14:paraId="5636E1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27740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3FFBD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50BC9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39E1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78587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B34B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6ACC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92386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2DADE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188EC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CD6D0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EF56C2" w14:textId="77777777" w:rsidTr="00503750">
        <w:tc>
          <w:tcPr>
            <w:tcW w:w="15685" w:type="dxa"/>
            <w:gridSpan w:val="12"/>
            <w:vAlign w:val="center"/>
          </w:tcPr>
          <w:p w14:paraId="6F061F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A1FEA96" w14:textId="77777777" w:rsidTr="00503750">
        <w:tc>
          <w:tcPr>
            <w:tcW w:w="1944" w:type="dxa"/>
            <w:vAlign w:val="center"/>
          </w:tcPr>
          <w:p w14:paraId="70E02E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353F0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64342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4801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6782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FDAF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3E61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38D5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953EB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37CD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4545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7F7E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E900C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57761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FEF98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5C45F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99F42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DBEB4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8214A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2F5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3CD6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07DE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1F6FC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B4935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284D4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48D6E4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1CECD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5B23D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1DFC6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0D2AA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E314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A156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8569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F1E0B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EBF11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314E9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444C4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D35CE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FCBD9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968C5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36B47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58FF2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4738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52E9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0DF20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AEECB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F2A7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0AC1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A745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81F29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E9981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48976F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80300F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D4A069D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9E674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91A24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0A21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EB053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D7E0C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C41D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9A5B8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A299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F04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13E2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CF2D1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797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B6D0B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BECA6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0C6EF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AEA0D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25D6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A3DC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4269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E224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A70C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AA773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F5B8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1A86D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586FD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71DA7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0D5F25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ABF1D3F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1D7F6C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0D1B6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84D8A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CEF33E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522DE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5C836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9429E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FA611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0ED24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F2C26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31852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71EAD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8F368E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32186D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E34E0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A2CD467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4DD662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8398E4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CA403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B3223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D7FBB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3E3BCBD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33148F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6CEA9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157E4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CCACA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2CC51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360DB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5CE92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0E4FE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708B7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46D9C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C0C7C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E1BC6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89D3F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590E827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4956C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36290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75C95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5D2C0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12A05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425B4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BDAD46C" w14:textId="77777777" w:rsidTr="00503750">
        <w:trPr>
          <w:trHeight w:val="1073"/>
        </w:trPr>
        <w:tc>
          <w:tcPr>
            <w:tcW w:w="3614" w:type="dxa"/>
            <w:vMerge/>
          </w:tcPr>
          <w:p w14:paraId="1326E6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663B2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9B65C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419E8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2101A5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724AA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4AAE9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3090C80" w14:textId="77777777" w:rsidTr="00503750">
        <w:trPr>
          <w:trHeight w:val="283"/>
        </w:trPr>
        <w:tc>
          <w:tcPr>
            <w:tcW w:w="3614" w:type="dxa"/>
          </w:tcPr>
          <w:p w14:paraId="351406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C57CE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F9282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B354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4AFCC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74852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C8C72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5633E22" w14:textId="77777777" w:rsidTr="00503750">
        <w:trPr>
          <w:trHeight w:val="283"/>
        </w:trPr>
        <w:tc>
          <w:tcPr>
            <w:tcW w:w="3614" w:type="dxa"/>
          </w:tcPr>
          <w:p w14:paraId="2D3143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60687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8075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22981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D59F3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EF093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E4698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29D41A7" w14:textId="77777777" w:rsidTr="00503750">
        <w:trPr>
          <w:trHeight w:val="283"/>
        </w:trPr>
        <w:tc>
          <w:tcPr>
            <w:tcW w:w="3614" w:type="dxa"/>
          </w:tcPr>
          <w:p w14:paraId="7B5395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0920F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E6475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F0AB4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8CE4A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1EC5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090EB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EC69E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9A697C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30DA640B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3719B2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6FE52A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589A9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D2B24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0B3521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4D07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61684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8E05F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2CE56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60B334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53CBC2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50D931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6BB287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50B8E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6E81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76A3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7267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F324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C2E5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FA6D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5871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E0950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4D108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23024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EDCF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34C1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E8E5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BF8F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E6E0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4E5A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3F1D7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F0B11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5C12F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F42E1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C330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16B7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9B56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6147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FF63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9C7D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27497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F270C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5C7D2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DEAC7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30045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C7883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666BE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EAAD8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B3567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AC823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AF67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DB2438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DDB4E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729C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F526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BFD8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E320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6DCC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4A88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62FC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C74F3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DEE02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AD61B3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8FF5B6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4A037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17401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69EB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825E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689A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565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0CC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B13A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11DA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9FC1A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76320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0E154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63CE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F7A2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2BB4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B4E2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4F4A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EDFB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C3B9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912C0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D5F7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380A6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41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6A5F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E46C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2614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E3B4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8A5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C18A5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437F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5332A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6CA30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BDA6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B1C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3992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C56A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94A9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2D6E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E535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33A45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786889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BABA3B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B334A2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9B0CA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4645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D2E1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21E2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95A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4B25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E30B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84EA2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0615AA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2B478E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08EE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0414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9B42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48F9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A6C6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179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CDE8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D63CE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7A042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FF486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48A773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F0BFE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3045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E546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D875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23F8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EED3D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4110B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2BBB6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C09CB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489A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509D8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B8E9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EF98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C6A79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1792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68EC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51D6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8EBA65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3919B9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409F294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CABD6A2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114458C8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3755C7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0D4C5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DBA42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D9B0E6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0845F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2AE82AE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60EA7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B4857A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158CA3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6525A5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060F54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6ED2C4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BD817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C0BF88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24B16E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5B9B7E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0D06CD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C744F27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73C7AE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E8CAB7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59B5AF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3FC671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50B457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57B413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50D67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E394BC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71CEA6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B588A5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EBF21A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2395786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48289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EEBFE6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E8C1D0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04233F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6D05AD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51BAB6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CDF87B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666881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67FC9E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F724E5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F33E66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18A8287" w14:textId="77777777" w:rsidR="00944C3D" w:rsidRDefault="00944C3D" w:rsidP="00944C3D">
      <w:pPr>
        <w:rPr>
          <w:rFonts w:ascii="Arial" w:hAnsi="Arial"/>
          <w:b/>
        </w:rPr>
      </w:pPr>
    </w:p>
    <w:p w14:paraId="79BE4A3C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5070A6AC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432CD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7C0DB11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44FE9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8BB7A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4B567F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614F8E00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CB6E2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F29EB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640A9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9BDCC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68A66A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4078F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10BE6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09EFD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E8257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037A71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0EC4EB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33931E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E1534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E8AD4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243A6E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337D00D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5D951B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C4D0B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2CFDB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7E256B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12592A2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E182E3B" w14:textId="77777777" w:rsidTr="00503750">
        <w:tc>
          <w:tcPr>
            <w:tcW w:w="2835" w:type="dxa"/>
            <w:vAlign w:val="center"/>
          </w:tcPr>
          <w:p w14:paraId="097716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8B0FC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8CEB7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D7303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04B98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F1AB1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76CCCD4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0B23FCA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145DE41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C5475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F0D54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322D2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FA110B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82334E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3FAC8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6E49D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8C66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375E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2C66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74D0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4220A7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2F716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C23F3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5336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60A7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1033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0869D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5B4AEB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3EEB99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F5CA2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D4F8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5F7A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F287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050C9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181663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7755D3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2A8E6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A3A6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3156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C614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A10A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EB7E9D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61F9C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5D4C6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D408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4C13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81CB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A765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AC8F8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D65059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794EA7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F3CB4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CAE3F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97A3B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7167E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B0B93E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636A911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A00ACF9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26F87DFD" w14:textId="77777777" w:rsidR="00944C3D" w:rsidRDefault="00944C3D" w:rsidP="00944C3D">
      <w:pPr>
        <w:rPr>
          <w:rFonts w:ascii="Arial" w:hAnsi="Arial"/>
          <w:b/>
        </w:rPr>
      </w:pPr>
    </w:p>
    <w:p w14:paraId="260608DC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DEC8AFE" w14:textId="77777777" w:rsidTr="00503750">
        <w:tc>
          <w:tcPr>
            <w:tcW w:w="2835" w:type="dxa"/>
            <w:vAlign w:val="center"/>
          </w:tcPr>
          <w:p w14:paraId="508EB1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0D374E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DB80A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86D1D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D1932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AB5DD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6AC4D28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69CF0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0DB096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925B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D2A4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EF62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C8F75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74FCE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B18D0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2083C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04F0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8D68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EC0C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0B0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AA8E7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A174A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A8321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B121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62E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1DCF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DACA1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57CD0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4284D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941C5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53E1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EF9C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236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CC1B5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BF06C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960BB3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6EFAFFA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2D846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3C3C6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E619F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7F6E8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074F2A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18E37D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513AD7FA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80092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8F605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9666EE0" w14:textId="77777777" w:rsidTr="00503750">
        <w:trPr>
          <w:trHeight w:val="699"/>
        </w:trPr>
        <w:tc>
          <w:tcPr>
            <w:tcW w:w="3502" w:type="dxa"/>
            <w:vMerge/>
          </w:tcPr>
          <w:p w14:paraId="597C60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38337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C0290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C0CA3D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9B87B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55BBFED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BDEC3D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AF9048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BF55B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EB2B832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951320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13D306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E3025B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8236918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1839D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376CC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90A96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5DD71A10" w14:textId="77777777" w:rsidTr="00503750">
        <w:trPr>
          <w:trHeight w:val="593"/>
        </w:trPr>
        <w:tc>
          <w:tcPr>
            <w:tcW w:w="3497" w:type="dxa"/>
          </w:tcPr>
          <w:p w14:paraId="2BC009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13CEE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98351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933224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0FB2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54E93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70B7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F86A8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9B6428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0230B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8BCB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2FC2E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11CF7C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F5B0C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03F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426F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5562F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646C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5B3FE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BFEA2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C75B2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B006E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93CA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44D6E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786B0C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538E7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2793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E783E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BF5E5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370D5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C9F5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3B750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CBB106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7011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5112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09167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2043F5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7FECB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C7CC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EC3940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77AF90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5596D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D2AA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EB335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F5D0F0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015B9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8809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C5DFCB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F1D5E9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4C33D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1BEF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272777" w14:textId="77777777" w:rsidR="00944C3D" w:rsidRDefault="00944C3D" w:rsidP="00944C3D">
      <w:pPr>
        <w:rPr>
          <w:rFonts w:ascii="Arial" w:hAnsi="Arial"/>
          <w:b/>
        </w:rPr>
      </w:pPr>
    </w:p>
    <w:p w14:paraId="7221ED53" w14:textId="77777777" w:rsidR="00944C3D" w:rsidRDefault="00944C3D" w:rsidP="00944C3D">
      <w:pPr>
        <w:rPr>
          <w:rFonts w:ascii="Arial" w:hAnsi="Arial"/>
          <w:b/>
        </w:rPr>
      </w:pPr>
    </w:p>
    <w:p w14:paraId="1A9A74FA" w14:textId="77777777" w:rsidR="00944C3D" w:rsidRDefault="00944C3D" w:rsidP="00944C3D">
      <w:pPr>
        <w:rPr>
          <w:rFonts w:ascii="Arial" w:hAnsi="Arial"/>
          <w:b/>
        </w:rPr>
      </w:pPr>
    </w:p>
    <w:p w14:paraId="32865CFC" w14:textId="77777777" w:rsidR="00944C3D" w:rsidRDefault="00944C3D" w:rsidP="00944C3D">
      <w:pPr>
        <w:rPr>
          <w:rFonts w:ascii="Arial" w:hAnsi="Arial"/>
          <w:b/>
        </w:rPr>
      </w:pPr>
    </w:p>
    <w:p w14:paraId="67A9F1E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324A4A85" w14:textId="77777777" w:rsidTr="00503750">
        <w:tc>
          <w:tcPr>
            <w:tcW w:w="2622" w:type="dxa"/>
            <w:vAlign w:val="center"/>
          </w:tcPr>
          <w:p w14:paraId="7DB3351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F098A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C1FB3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7257B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3ED8B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B1E72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A1E12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EBC3C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67BB1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ECF902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719AB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7279C43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BD94C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3A59D1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2CBC7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A80A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A928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8849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40C075C" w14:textId="77777777" w:rsidTr="00503750">
        <w:tc>
          <w:tcPr>
            <w:tcW w:w="2622" w:type="dxa"/>
            <w:vAlign w:val="center"/>
          </w:tcPr>
          <w:p w14:paraId="44695B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8EFED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477BAF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F069B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8B5D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919D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6573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B0B2CC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C8307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9C195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27E13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B031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763F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659B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C9F4FE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6C1BF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1E849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74B5F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8914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DE19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742A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54340A7" w14:textId="77777777" w:rsidTr="00503750">
        <w:tc>
          <w:tcPr>
            <w:tcW w:w="2622" w:type="dxa"/>
            <w:vAlign w:val="center"/>
          </w:tcPr>
          <w:p w14:paraId="56C80F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3F5DFD7" w14:textId="2568B6EC" w:rsidR="00944C3D" w:rsidRPr="008C56AB" w:rsidRDefault="00B66EFB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38429</w:t>
            </w:r>
          </w:p>
        </w:tc>
        <w:tc>
          <w:tcPr>
            <w:tcW w:w="1275" w:type="dxa"/>
            <w:vAlign w:val="center"/>
          </w:tcPr>
          <w:p w14:paraId="1A991E2A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F26E9AD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2DF89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A83D45" w14:textId="0C0D5D65" w:rsidR="00944C3D" w:rsidRPr="008C56AB" w:rsidRDefault="00B66EF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45192</w:t>
            </w:r>
          </w:p>
        </w:tc>
      </w:tr>
      <w:tr w:rsidR="0099716A" w:rsidRPr="00050529" w14:paraId="7C037EC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01436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27D06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7DA8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C189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CE94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1CD4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EAE2827" w14:textId="77777777" w:rsidTr="00503750">
        <w:tc>
          <w:tcPr>
            <w:tcW w:w="2622" w:type="dxa"/>
            <w:vAlign w:val="center"/>
          </w:tcPr>
          <w:p w14:paraId="2D23BB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EE515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6754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1117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B69F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FF13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DD663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A471AD6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2F8483C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CA67F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1A8699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8B37E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1567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3B12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358D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B4682C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9C091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3BA959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ACC17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B460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E1FC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9AA2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AC6F4B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B146B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96FF1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69806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4B43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6532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547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EF96C1D" w14:textId="77777777" w:rsidTr="00503750">
        <w:tc>
          <w:tcPr>
            <w:tcW w:w="2622" w:type="dxa"/>
            <w:vAlign w:val="center"/>
          </w:tcPr>
          <w:p w14:paraId="3DA774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5C1E4F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E77D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D6D7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2459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8F6A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56546AA" w14:textId="77777777" w:rsidTr="00503750">
        <w:tc>
          <w:tcPr>
            <w:tcW w:w="2622" w:type="dxa"/>
            <w:vAlign w:val="center"/>
          </w:tcPr>
          <w:p w14:paraId="61B56A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7B172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D7118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6C937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06B3F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767B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6A6E16F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954ADB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09A1E86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391E5FA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F3085DA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38BFAD3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224998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1C75191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3515DA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1E2FACD9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381B92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2A850C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F4C8EE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06D06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E75FBD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D54C79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712F52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9247AD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878E83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1710DA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76236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8910B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60527C4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EF27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3A0DE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035043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D4466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BF56A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06BDB9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10406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9D1A9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C119F1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0DCA7B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8327C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799C30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5A289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19B5D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16308E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4116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D30C8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B958CA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81579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F6784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4706FE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D639B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0A2CE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26A373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71C7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71D6E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24F6F6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71602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40A768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B0686E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883571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1B0144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B6BB49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719A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4550E4F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FB16F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FCB45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29E53A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37464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ADB70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053A6E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6EC7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8F37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C512E6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BA30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F83E6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B7E48C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B8F6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EE87F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E27BE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DCE0BE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4ABFA5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4AF5F0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6DE5D3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48257E1D" w14:textId="77777777" w:rsidTr="00503750">
        <w:tc>
          <w:tcPr>
            <w:tcW w:w="2835" w:type="dxa"/>
            <w:vAlign w:val="center"/>
          </w:tcPr>
          <w:p w14:paraId="3BAA41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0D9D9D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29E4E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E2F50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82CEE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EC149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8B853B6" w14:textId="77777777" w:rsidTr="00503750">
        <w:tc>
          <w:tcPr>
            <w:tcW w:w="2835" w:type="dxa"/>
            <w:vAlign w:val="center"/>
          </w:tcPr>
          <w:p w14:paraId="6163FD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3FCE3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BF26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4513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F912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52E8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597DD6" w14:textId="77777777" w:rsidTr="00503750">
        <w:tc>
          <w:tcPr>
            <w:tcW w:w="2835" w:type="dxa"/>
            <w:vAlign w:val="center"/>
          </w:tcPr>
          <w:p w14:paraId="427042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67C3BD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4FCE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A41B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BD61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5D74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DAEFE9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53D20B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51D834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42BA8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FA7E3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C823F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19D3B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7C20D23" w14:textId="77777777" w:rsidTr="00503750">
        <w:tc>
          <w:tcPr>
            <w:tcW w:w="2835" w:type="dxa"/>
            <w:vAlign w:val="center"/>
          </w:tcPr>
          <w:p w14:paraId="0632A9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0AD61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91CA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0C2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A3D3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034D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AF34E3" w14:textId="77777777" w:rsidTr="00503750">
        <w:tc>
          <w:tcPr>
            <w:tcW w:w="2835" w:type="dxa"/>
            <w:vAlign w:val="center"/>
          </w:tcPr>
          <w:p w14:paraId="3A7EAA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84F2A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1AEE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4F28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D22A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A89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0A7023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D8CA09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6F97635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388F5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DEFBE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71BE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A5431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52DFA2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07CD8D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609685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809C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061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FBBB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5C9F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5A075F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7D97FD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45B364FE" w14:textId="77777777" w:rsidTr="00503750">
        <w:tc>
          <w:tcPr>
            <w:tcW w:w="2552" w:type="dxa"/>
            <w:shd w:val="clear" w:color="auto" w:fill="auto"/>
            <w:vAlign w:val="center"/>
          </w:tcPr>
          <w:p w14:paraId="1E0AE5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306C9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669A7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E5431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EF19A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64AF05A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0E363F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227AE2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75058E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06F1D6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1C8254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EF17FE7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33F3AB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6091E8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6E621B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5A8A4E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1CA0A1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1C4843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B109D1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DB2D341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7766C8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D179B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524EDD7" w14:textId="77777777" w:rsidTr="00503750">
        <w:tc>
          <w:tcPr>
            <w:tcW w:w="4395" w:type="dxa"/>
            <w:vMerge/>
          </w:tcPr>
          <w:p w14:paraId="605F4DF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33EBF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933D9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5B2EC0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4C51C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8EE10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FE9C18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6CAB6C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C14BB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26B09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60FCA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B76E59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9D34EE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6A86E6DB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545351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81C33F0" w14:textId="77777777" w:rsidTr="00503750">
        <w:tc>
          <w:tcPr>
            <w:tcW w:w="4395" w:type="dxa"/>
            <w:vAlign w:val="center"/>
          </w:tcPr>
          <w:p w14:paraId="3B51C4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AE52C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4F0774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89E4E77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D0135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27091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3928FA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78BD66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C34FFA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8415E8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ED409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F5EAAF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AADFD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FED572B" w14:textId="7133FDC0" w:rsidR="00944C3D" w:rsidRPr="008C56AB" w:rsidRDefault="00B66EFB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40103</w:t>
            </w:r>
          </w:p>
        </w:tc>
        <w:tc>
          <w:tcPr>
            <w:tcW w:w="2835" w:type="dxa"/>
            <w:vAlign w:val="center"/>
          </w:tcPr>
          <w:p w14:paraId="0F35D5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DD29D94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3F3FF4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5B01E400" w14:textId="77777777" w:rsidTr="00503750">
        <w:tc>
          <w:tcPr>
            <w:tcW w:w="4395" w:type="dxa"/>
            <w:vAlign w:val="center"/>
          </w:tcPr>
          <w:p w14:paraId="2295D9D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9D378D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0CF47C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7A16259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294C91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0F433B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370560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475E2EDD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546CA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7CC8B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D0C99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941C7DE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338BF5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3311F5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30606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E49F8A1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B9D4D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3CC5C18C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99EDB26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196E8109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6D3F85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CEA7F1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B196CC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F58E40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319FE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ACFA72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D250ADB" w14:textId="77777777" w:rsidTr="00503750">
        <w:tc>
          <w:tcPr>
            <w:tcW w:w="1843" w:type="dxa"/>
            <w:vAlign w:val="center"/>
          </w:tcPr>
          <w:p w14:paraId="2B4C34E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5970C9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ECAC1F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37F002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35F4E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301B4E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3862AC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6381A7BC" w14:textId="77777777" w:rsidTr="00503750">
        <w:tc>
          <w:tcPr>
            <w:tcW w:w="1843" w:type="dxa"/>
            <w:vAlign w:val="center"/>
          </w:tcPr>
          <w:p w14:paraId="411E74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86B703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BDB4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4C31C6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C2627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C0E33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DA8D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64FF692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00CBD9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3D187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85822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825189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22D88F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7EBEB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0B477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50F89CD" w14:textId="77777777" w:rsidTr="00503750">
        <w:tc>
          <w:tcPr>
            <w:tcW w:w="1843" w:type="dxa"/>
            <w:vAlign w:val="center"/>
          </w:tcPr>
          <w:p w14:paraId="14B2FF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1FFCD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D71F99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8814B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330F3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7F2A0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1F1D1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9D50728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0265E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B045D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7CE0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EB183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B166A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FBEA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C6D57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9330493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C80749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706278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226B84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277BCD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694E13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90FC0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20AA5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434DC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20A8A2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557D44C2" w14:textId="77777777" w:rsidTr="00503750">
        <w:trPr>
          <w:trHeight w:val="664"/>
        </w:trPr>
        <w:tc>
          <w:tcPr>
            <w:tcW w:w="3372" w:type="dxa"/>
          </w:tcPr>
          <w:p w14:paraId="2961E37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B61018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384B76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5EE9E46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C3ABD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0AA4C1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93EC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CFBF9B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DEC56C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ECADB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4CEB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FD8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9A6BAD8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C5AA5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7E4A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E7AD59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142829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F97FB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8BA2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54CF3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1F21D0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0506C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AD9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8D982A3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09D7068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2EE04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4096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B758984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7299924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6CB8ACC5" w14:textId="77777777" w:rsidTr="00503750">
        <w:tc>
          <w:tcPr>
            <w:tcW w:w="2835" w:type="dxa"/>
            <w:vAlign w:val="center"/>
          </w:tcPr>
          <w:p w14:paraId="41E4F49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787F7A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634C7B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1DE8F9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237AB7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F6B8B03" w14:textId="77777777" w:rsidTr="00503750">
        <w:tc>
          <w:tcPr>
            <w:tcW w:w="2835" w:type="dxa"/>
          </w:tcPr>
          <w:p w14:paraId="03C8ED8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4E4D97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AF92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A4FF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FEE2E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9B2CE5" w14:textId="77777777" w:rsidTr="00503750">
        <w:tc>
          <w:tcPr>
            <w:tcW w:w="2835" w:type="dxa"/>
          </w:tcPr>
          <w:p w14:paraId="3BC0DDB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1057C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8568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1367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274B0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35D7C3" w14:textId="77777777" w:rsidTr="00503750">
        <w:tc>
          <w:tcPr>
            <w:tcW w:w="2835" w:type="dxa"/>
          </w:tcPr>
          <w:p w14:paraId="2916214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5106D9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D440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BE1F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BBD9C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7A0920" w14:textId="77777777" w:rsidTr="00503750">
        <w:tc>
          <w:tcPr>
            <w:tcW w:w="2835" w:type="dxa"/>
            <w:vAlign w:val="center"/>
          </w:tcPr>
          <w:p w14:paraId="50A34BE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3A2A9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5D52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2625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F7945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2E2F46" w14:textId="77777777" w:rsidTr="00503750">
        <w:tc>
          <w:tcPr>
            <w:tcW w:w="2835" w:type="dxa"/>
            <w:vAlign w:val="center"/>
          </w:tcPr>
          <w:p w14:paraId="56BCE25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74536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556D3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EDF2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96ABE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6DA4CF" w14:textId="77777777" w:rsidTr="00503750">
        <w:tc>
          <w:tcPr>
            <w:tcW w:w="2835" w:type="dxa"/>
          </w:tcPr>
          <w:p w14:paraId="59D88D2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3AD2E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DF8E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7C9F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F92E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AA68FD" w14:textId="77777777" w:rsidTr="00503750">
        <w:tc>
          <w:tcPr>
            <w:tcW w:w="2835" w:type="dxa"/>
          </w:tcPr>
          <w:p w14:paraId="4E58439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B268A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08F6C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952FA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F5EB7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8242BB" w14:textId="77777777" w:rsidTr="00503750">
        <w:tc>
          <w:tcPr>
            <w:tcW w:w="2835" w:type="dxa"/>
          </w:tcPr>
          <w:p w14:paraId="178A7E9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7279D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C36E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7EFA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36591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246CACB" w14:textId="77777777" w:rsidR="00944C3D" w:rsidRDefault="00944C3D" w:rsidP="00944C3D">
      <w:pPr>
        <w:rPr>
          <w:rFonts w:ascii="Arial" w:hAnsi="Arial"/>
          <w:b/>
        </w:rPr>
      </w:pPr>
    </w:p>
    <w:p w14:paraId="70DE6C77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2B27060A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1FF3FD3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6E459AE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F54F9D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7A01B09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DE0FBC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AE6574A" w14:textId="77777777" w:rsidTr="00503750">
        <w:trPr>
          <w:trHeight w:val="443"/>
        </w:trPr>
        <w:tc>
          <w:tcPr>
            <w:tcW w:w="2560" w:type="dxa"/>
          </w:tcPr>
          <w:p w14:paraId="131F68D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70553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26212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77046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93B81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C4A81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51AF93E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7C95B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2D2EC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0BCA4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FF882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BDC529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270CE3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CA43B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37AFD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060C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B99F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E6271E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E58CD1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FC180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D74BD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2889F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E5A51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D77671D" w14:textId="77777777" w:rsidR="00944C3D" w:rsidRDefault="00944C3D" w:rsidP="00944C3D">
      <w:pPr>
        <w:rPr>
          <w:rFonts w:ascii="Arial" w:hAnsi="Arial"/>
          <w:b/>
        </w:rPr>
      </w:pPr>
    </w:p>
    <w:p w14:paraId="48BBACBC" w14:textId="77777777" w:rsidR="00944C3D" w:rsidRDefault="00944C3D" w:rsidP="00944C3D">
      <w:pPr>
        <w:rPr>
          <w:rFonts w:ascii="Arial" w:hAnsi="Arial"/>
          <w:b/>
        </w:rPr>
      </w:pPr>
    </w:p>
    <w:p w14:paraId="62DE830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D55C8D7" w14:textId="77777777" w:rsidR="00944C3D" w:rsidRDefault="00944C3D" w:rsidP="00944C3D">
      <w:pPr>
        <w:rPr>
          <w:rFonts w:ascii="Arial" w:hAnsi="Arial"/>
          <w:b/>
        </w:rPr>
      </w:pPr>
    </w:p>
    <w:p w14:paraId="2F06880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62722F84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289DE0B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BC2BAB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881464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F9E106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195C2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94DEA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D173D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5D998E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DE89A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F8D8A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4121C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BC3DFB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CABF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81A36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09C6B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46A2AF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7FF74F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CCFE38D" w14:textId="77777777" w:rsidTr="00503750">
        <w:trPr>
          <w:trHeight w:val="677"/>
        </w:trPr>
        <w:tc>
          <w:tcPr>
            <w:tcW w:w="3358" w:type="dxa"/>
          </w:tcPr>
          <w:p w14:paraId="3E37E2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00F0ABD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BFE109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0B102F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E5964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65EA9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8A0ED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3A5B7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1CAF7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297E1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7A92D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11A4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9D32B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52AA7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74EF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9BF0D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D9F6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70DDA0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15554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4C2DE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674225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056DA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F11A0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37CBD0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F8926D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BA319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B14A6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192BEA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5A81F0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02B507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DBBF32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E6C69F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07AB6E5A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8BA2C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94784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509461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6B519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C9AAD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93EBE85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FD3C7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AAA10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71FC88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95D0FE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237EC7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678032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E92C57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51E9CA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26D960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1225E9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964847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FADD8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B60D6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D13BD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64E8C1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03B79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24ABC9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5ABF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930C5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34212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8B954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8E4FB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F8184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B4C4CD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2C2C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EC12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33BAE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FC7E41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286E6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C3B3A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95C86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B3699E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CF58F30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8BBBF8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5AFCB9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421BA5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39B139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38315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06DCD3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A8B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1D5B7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F4BFE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161AD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B4257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65F05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04A49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CF1D3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4C55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8706A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4C1FF7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17150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32E8A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829970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6186D4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223E5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6292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44542D7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022143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172DF06" w14:textId="77777777" w:rsidTr="00503750">
        <w:tc>
          <w:tcPr>
            <w:tcW w:w="3686" w:type="dxa"/>
            <w:vAlign w:val="center"/>
          </w:tcPr>
          <w:p w14:paraId="366D46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93117D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B6D0C0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747636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EE2E6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1BB8A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C8AA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86DEC4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8BDD3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572D7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1AF2D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C1D852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C0E8F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B258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6007F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1C6A4BC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389DBB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ABFF92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CAAB06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B3DBBF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77EB4B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A6142F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052827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86360A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DD6063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2E79B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A3657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1CFD9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E0D74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6B851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81AA0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0994B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2A77D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3AEFF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8339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43847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A7FA0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E44BC7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DFDF1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191E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6648E9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F30535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BF9CD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5A11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07EBA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4E8842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7223970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C4013D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70247C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6D8902D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1F3A88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459E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66E749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93C2F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B94FF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E20CE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B9068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AB2D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7EA97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8FF3F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E3D58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2676B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C4E75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18ED7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1FFE2B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558AC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0EC830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C6B457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EB8C662" w14:textId="77777777" w:rsidR="00944C3D" w:rsidRDefault="00944C3D" w:rsidP="00944C3D">
      <w:pPr>
        <w:rPr>
          <w:sz w:val="22"/>
          <w:szCs w:val="22"/>
        </w:rPr>
      </w:pPr>
    </w:p>
    <w:p w14:paraId="219F8741" w14:textId="77777777" w:rsidR="00944C3D" w:rsidRDefault="00944C3D" w:rsidP="00944C3D">
      <w:pPr>
        <w:rPr>
          <w:sz w:val="22"/>
          <w:szCs w:val="22"/>
        </w:rPr>
      </w:pPr>
    </w:p>
    <w:p w14:paraId="0014807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D900887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9A3F399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1C4D9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D6D25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7502B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90443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034202F2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E96290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31B0E81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AC42EB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4BE7846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677C22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B60FE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2FE66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D921A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A18CC6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46757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BA303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7D8FFD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FED367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A4E9C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4D26E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6B22A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ADB0ED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0D4B8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BAF41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3726BA5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21DAF1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67D315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7F314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AB246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7986AF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D4D41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7E14F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0C579DA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5A0FD9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C2DE9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8758D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E069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2FBA0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A0B9D56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000F18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F3F282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4F4451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F2D863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A9FAA2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A4EB5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8974B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781A09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084161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65096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CAF2D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09A84A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2FB4D6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DD51B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39BF1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FD9DD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2E0AF1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0A937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6C8FF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A9C177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79C6B7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6D376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974A2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554B7C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13C623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4914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48033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A2AE505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E1A4AD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1B611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0C329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A0DE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909DE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F06F75F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194CB7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25A81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52AF405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8453C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235982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7E2D6FB1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022E4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A87F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2C4046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8AA9D8F" w14:textId="77777777" w:rsidR="00944C3D" w:rsidRPr="003607F0" w:rsidRDefault="00944C3D" w:rsidP="00944C3D"/>
    <w:p w14:paraId="446B78F3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FE0229" w14:textId="77777777" w:rsidR="007B24DE" w:rsidRDefault="007B24DE">
      <w:r>
        <w:separator/>
      </w:r>
    </w:p>
  </w:endnote>
  <w:endnote w:type="continuationSeparator" w:id="0">
    <w:p w14:paraId="6F86F2C5" w14:textId="77777777" w:rsidR="007B24DE" w:rsidRDefault="007B24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9CACB3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479A2917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FC6D9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CFC688C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586249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22BF7B4A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3B76E8" w14:textId="77777777" w:rsidR="007B24DE" w:rsidRDefault="007B24DE">
      <w:r>
        <w:separator/>
      </w:r>
    </w:p>
  </w:footnote>
  <w:footnote w:type="continuationSeparator" w:id="0">
    <w:p w14:paraId="022FEA83" w14:textId="77777777" w:rsidR="007B24DE" w:rsidRDefault="007B24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987179">
    <w:abstractNumId w:val="13"/>
  </w:num>
  <w:num w:numId="2" w16cid:durableId="1993243522">
    <w:abstractNumId w:val="17"/>
  </w:num>
  <w:num w:numId="3" w16cid:durableId="756484731">
    <w:abstractNumId w:val="8"/>
  </w:num>
  <w:num w:numId="4" w16cid:durableId="1453593144">
    <w:abstractNumId w:val="7"/>
  </w:num>
  <w:num w:numId="5" w16cid:durableId="930820761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3655330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61309110">
    <w:abstractNumId w:val="20"/>
  </w:num>
  <w:num w:numId="8" w16cid:durableId="1564829412">
    <w:abstractNumId w:val="10"/>
  </w:num>
  <w:num w:numId="9" w16cid:durableId="1093892217">
    <w:abstractNumId w:val="0"/>
  </w:num>
  <w:num w:numId="10" w16cid:durableId="906914676">
    <w:abstractNumId w:val="19"/>
  </w:num>
  <w:num w:numId="11" w16cid:durableId="869030028">
    <w:abstractNumId w:val="6"/>
  </w:num>
  <w:num w:numId="12" w16cid:durableId="347872109">
    <w:abstractNumId w:val="9"/>
  </w:num>
  <w:num w:numId="13" w16cid:durableId="289826812">
    <w:abstractNumId w:val="12"/>
  </w:num>
  <w:num w:numId="14" w16cid:durableId="203641665">
    <w:abstractNumId w:val="15"/>
  </w:num>
  <w:num w:numId="15" w16cid:durableId="1079474309">
    <w:abstractNumId w:val="14"/>
  </w:num>
  <w:num w:numId="16" w16cid:durableId="1784956107">
    <w:abstractNumId w:val="2"/>
  </w:num>
  <w:num w:numId="17" w16cid:durableId="1137336971">
    <w:abstractNumId w:val="4"/>
  </w:num>
  <w:num w:numId="18" w16cid:durableId="2115325781">
    <w:abstractNumId w:val="11"/>
  </w:num>
  <w:num w:numId="19" w16cid:durableId="1057358850">
    <w:abstractNumId w:val="5"/>
  </w:num>
  <w:num w:numId="20" w16cid:durableId="373192709">
    <w:abstractNumId w:val="18"/>
  </w:num>
  <w:num w:numId="21" w16cid:durableId="18921121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E787C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7017D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24DE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26773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66EFB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C636C4C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948C8A-05FA-435F-9D78-5BC2E28D1E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5276</Words>
  <Characters>30079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2023-03-22T09:00:00Z</dcterms:created>
  <dcterms:modified xsi:type="dcterms:W3CDTF">2023-03-22T09:00:00Z</dcterms:modified>
</cp:coreProperties>
</file>