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FE23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3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A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7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0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5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2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3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0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3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5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5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3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E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6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A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0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D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0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2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EEB6C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5E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A7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DC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4B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EB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78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B9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A0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D8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04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AB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D7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73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8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40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F2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52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37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2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03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9C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47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5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F20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AD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9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D8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46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81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C3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65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73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47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EF72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E3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92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C7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09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B7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11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C8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C9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89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44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AA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7F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AC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A1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22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17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48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2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E0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24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1C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C7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08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F5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2D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8C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DF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88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87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F77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35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F6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03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09EB0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DB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33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29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7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1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DD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5B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97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CF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95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2D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79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1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EA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76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9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18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8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B3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63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0D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B6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09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9D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0B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83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DE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4A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DA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D9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CB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5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53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FCE6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8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B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0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2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B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3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0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D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6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2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5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8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F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9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1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1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C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0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D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F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2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6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7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6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2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7D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C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E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2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C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E8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0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DF97A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6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4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A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5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F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D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8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A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8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3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F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6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2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C7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C748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F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C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4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4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3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2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96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67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C2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DE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A9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BA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BD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05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79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8C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5A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C979A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3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B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E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721C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F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7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2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A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1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1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5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0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D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C602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A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C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8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7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F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7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8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9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C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8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2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9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E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7C6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E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5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2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2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B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B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F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2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7A8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D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3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5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7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7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3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A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D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5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7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1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6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85CA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D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A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5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4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D8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42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5A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00841" w14:textId="601377F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17017D">
              <w:rPr>
                <w:rFonts w:ascii="Arial" w:hAnsi="Arial"/>
                <w:lang w:eastAsia="sk-SK"/>
              </w:rPr>
              <w:t>2</w:t>
            </w:r>
            <w:r w:rsidR="00B66EFB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53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A3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63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E0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FD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6A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5F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8B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6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B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F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5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0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1B8F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0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F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5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9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E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D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3C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9C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14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824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A0BE1CF" wp14:editId="64E2B2B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DEF7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24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F3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96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8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5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C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9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3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3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A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8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3BE77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66D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B5C7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77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7EFF61E" wp14:editId="7BC1C79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3678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13053C" wp14:editId="78BCA1B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87F6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95D2C8" wp14:editId="49C43E1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75F1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88DCBF3" wp14:editId="42D5DE7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11BB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1C4C6D0" wp14:editId="150BE0E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69EEA" w14:textId="664BCFE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7017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66EF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C4C6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FD69EEA" w14:textId="664BCFE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7017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66EFB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3BF880A" wp14:editId="65D288C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A35A6" w14:textId="1B209F27" w:rsidR="000B647F" w:rsidRDefault="0099716A" w:rsidP="00944C3D">
                                  <w:r>
                                    <w:t>20</w:t>
                                  </w:r>
                                  <w:r w:rsidR="0017017D">
                                    <w:t>2</w:t>
                                  </w:r>
                                  <w:r w:rsidR="00B66EFB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880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59A35A6" w14:textId="1B209F27" w:rsidR="000B647F" w:rsidRDefault="0099716A" w:rsidP="00944C3D">
                            <w:r>
                              <w:t>20</w:t>
                            </w:r>
                            <w:r w:rsidR="0017017D">
                              <w:t>2</w:t>
                            </w:r>
                            <w:r w:rsidR="00B66EFB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8D51287" wp14:editId="0134AAA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9BBF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F377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4C83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569655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C836178" wp14:editId="373F172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B37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A682151" wp14:editId="57D2D45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761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2955D0" wp14:editId="22CDF39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3D3A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206B854" wp14:editId="66DA4B8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2A78D" w14:textId="79084F41" w:rsidR="000B647F" w:rsidRDefault="0099716A" w:rsidP="00944C3D">
                                  <w:r>
                                    <w:t>20</w:t>
                                  </w:r>
                                  <w:r w:rsidR="00B66EF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6B85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12A78D" w14:textId="79084F41" w:rsidR="000B647F" w:rsidRDefault="0099716A" w:rsidP="00944C3D">
                            <w:r>
                              <w:t>20</w:t>
                            </w:r>
                            <w:r w:rsidR="00B66EF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F8F574C" wp14:editId="1914EAB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4F25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27DE5E5" wp14:editId="42E9537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F7E76" w14:textId="4A8C4BA5" w:rsidR="000B647F" w:rsidRDefault="0099716A" w:rsidP="00944C3D">
                                  <w:r>
                                    <w:t>20</w:t>
                                  </w:r>
                                  <w:r w:rsidR="00B66EF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DE5E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14F7E76" w14:textId="4A8C4BA5" w:rsidR="000B647F" w:rsidRDefault="0099716A" w:rsidP="00944C3D">
                            <w:r>
                              <w:t>20</w:t>
                            </w:r>
                            <w:r w:rsidR="00B66EF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C34BF53" wp14:editId="5E9C8F9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D9D5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612C2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E75F2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C530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8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B19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9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0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D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9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D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3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A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F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62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2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D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8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B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4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E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F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F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1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6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C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4F1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F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8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E8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1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9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0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F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1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B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E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F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8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0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C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3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03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3E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B0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4C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6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9A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DB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9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B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B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C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4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65BD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2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6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A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D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E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F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7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D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1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A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6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5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1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E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2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6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6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28D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9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A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E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A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B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8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A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2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E02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6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F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E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A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1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1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2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E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E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8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2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F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3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D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C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7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0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B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0C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6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7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0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D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9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2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0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5F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A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4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3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5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D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B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4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8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B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9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6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C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8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6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A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B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E9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FA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4E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6D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FA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1B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5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0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8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2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1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1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1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D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DEA0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C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E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5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0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1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B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3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8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6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F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6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0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6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5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2D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E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97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6F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C9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89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D5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2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E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9A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3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D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3E90A4" wp14:editId="763FC12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AD7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0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9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9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0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2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C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8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7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B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9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6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F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F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3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8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5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7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C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5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2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F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A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6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7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2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5C79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24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E0D7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B6C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0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E23D15" wp14:editId="304DF36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9B095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31203256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31203256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A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7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5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5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0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1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9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F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8030D4" wp14:editId="05DE108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76700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2021377908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2021377908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1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5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A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3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3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9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D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8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6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2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6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A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4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EC3B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D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E59D3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1A6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5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5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A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B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D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8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3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F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B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6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5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E46C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0C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D5E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B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2BF663" wp14:editId="3897FF6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58609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 xml:space="preserve">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2496A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F2496A">
                              <w:rPr>
                                <w:rFonts w:ascii="Arial" w:hAnsi="Arial" w:cs="Arial"/>
                              </w:rPr>
                              <w:t xml:space="preserve">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5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3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8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2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8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1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4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4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2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D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6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4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5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1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D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0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F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2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2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9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5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B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0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E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5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A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0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6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6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CB39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84C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340A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879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7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4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C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D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3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E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C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F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2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4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5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5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9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2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4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9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3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6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6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F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0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598C7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D8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2E8257" wp14:editId="254B0E9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19B94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,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999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9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D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E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6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9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A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C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E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3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D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7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0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7C49B1" wp14:editId="7A23EF0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482FE" w14:textId="77777777" w:rsidR="000B647F" w:rsidRDefault="00F2496A" w:rsidP="00944C3D">
                                  <w:r>
                                    <w:t>2754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2496A" w:rsidP="00944C3D">
                            <w:r>
                              <w:t>2754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5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6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9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7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799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59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CC1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E2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AABB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7EC45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95D6AE" wp14:editId="4259A3D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3EFA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EFEFD0" wp14:editId="26CFBD9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D5D3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2BC8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AF5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9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0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A97A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C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D6B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A8A764" wp14:editId="032A6BE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EBE8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5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F6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58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6A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8E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53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06DEE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45170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79C506" wp14:editId="13883D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7CB1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658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C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7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A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5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1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8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16BE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5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246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B134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E4725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B376DB" wp14:editId="3BE39B4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CC629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7111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A785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BC2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8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6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6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1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E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4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9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5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C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E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F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A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5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B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9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2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6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A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E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A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1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4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C4F8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F9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12BACA" w14:textId="188C961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66EFB">
              <w:rPr>
                <w:rFonts w:ascii="Arial" w:hAnsi="Arial"/>
                <w:lang w:eastAsia="sk-SK"/>
              </w:rPr>
              <w:t>22.3.2023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94D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504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729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F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B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7F62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D5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95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B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B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5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41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0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1B3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E0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2D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0A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1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1B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686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42E6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5F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A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B3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E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FC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023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F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C7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8DE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E7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53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64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1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EF1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1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EE3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17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4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F4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0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A3F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F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57B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44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5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F6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3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99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2B3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C68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FD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A1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2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B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41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742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7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0585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C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C7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F8301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05942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620D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ABB95D" w14:textId="21A45DD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B0DE9E" w14:textId="77777777" w:rsidR="0017017D" w:rsidRDefault="0017017D" w:rsidP="00503750">
            <w:pPr>
              <w:rPr>
                <w:rFonts w:ascii="Arial" w:hAnsi="Arial"/>
                <w:lang w:eastAsia="sk-SK"/>
              </w:rPr>
            </w:pPr>
          </w:p>
          <w:p w14:paraId="05F32E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433F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EC8AD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96DF9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E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1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F4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C51B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CF5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8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E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6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C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8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7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C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B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9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8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1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5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0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C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0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F1B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3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C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BE4104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7518D19" w14:textId="77777777" w:rsidR="00944C3D" w:rsidRDefault="00944C3D" w:rsidP="00944C3D">
      <w:pPr>
        <w:rPr>
          <w:rFonts w:ascii="Arial" w:hAnsi="Arial"/>
        </w:rPr>
      </w:pPr>
    </w:p>
    <w:p w14:paraId="7E9EC42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BD7343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9FA7F6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9F7CF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2E5AC6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013E5D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163DD1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65AE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E016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BDEE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0B5FCF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F25BB68" w14:textId="77777777" w:rsidR="00944C3D" w:rsidRPr="008D0433" w:rsidRDefault="00F2496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Božik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936EE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118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90C12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0B74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6D1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0AE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EC196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34FE5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60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0D86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97A1F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D2E66B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82835D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9A6DA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0D562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7AEF3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C168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FD1A90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4F091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8F2BA3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81CF8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A8549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66EE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CD562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DE4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44CEC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BBEABE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FED04A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1209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365C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767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2FA27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2D94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FAB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3F26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0D691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C77EF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27B2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F61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84FA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90E96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57F8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1D5E0C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51DECE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16C20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1F15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F8AE89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F08BF7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DA537CE" w14:textId="6467E00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B66EFB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65AA6E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EC31B8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3F4EA1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E030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53BA3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BFC9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24FFF6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5C48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EA7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1242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41A7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05F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A1FBC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E880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B10F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294E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3AA1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F9F3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BAAC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742B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BB8FC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98733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2DC66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C4A45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84B44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A9F2F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7DCFD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3F455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F7C6F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3C71A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8496F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446F4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1315B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D7D58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CB571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7C4FF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B9C1D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F27FD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C36DF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39F29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1570563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A1CAD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936F4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C58AA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09077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9EF2BB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768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8E19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61DC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4D7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3EA56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6C01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7856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8D0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A21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5EA2F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55CE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8A53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3F3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5C3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DA59E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A007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3A4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515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9D7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49936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4B73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3809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BE6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202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A7BC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EC6AD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ACC74C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0A9D87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E2B1C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CA5FD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3CB332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75326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C1C28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50A38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9F2F1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19382AD" w14:textId="77777777" w:rsidTr="00503750">
        <w:tc>
          <w:tcPr>
            <w:tcW w:w="2302" w:type="dxa"/>
            <w:vAlign w:val="center"/>
          </w:tcPr>
          <w:p w14:paraId="2CDD66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4B81F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6A92D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34EF7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76699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61DE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3FF4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3E4F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6B83A5" w14:textId="77777777" w:rsidTr="00503750">
        <w:tc>
          <w:tcPr>
            <w:tcW w:w="15593" w:type="dxa"/>
            <w:gridSpan w:val="8"/>
            <w:vAlign w:val="center"/>
          </w:tcPr>
          <w:p w14:paraId="43091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BF35B0" w14:textId="77777777" w:rsidTr="00503750">
        <w:tc>
          <w:tcPr>
            <w:tcW w:w="2302" w:type="dxa"/>
            <w:vAlign w:val="center"/>
          </w:tcPr>
          <w:p w14:paraId="6AA62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59B1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EC7D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8BA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493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4C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7F0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8169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E76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7B6A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C091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962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4AE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741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95B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79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975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9C70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5D84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C226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4667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2BA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384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0C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80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8B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C45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950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61C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3C8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5CF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84CA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4D2C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A13E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F9E7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F2068E" w14:textId="77777777" w:rsidTr="00503750">
        <w:tc>
          <w:tcPr>
            <w:tcW w:w="2302" w:type="dxa"/>
            <w:vAlign w:val="center"/>
          </w:tcPr>
          <w:p w14:paraId="12462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04E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8A5D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D62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A7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2F2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706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5599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8D2F9" w14:textId="77777777" w:rsidTr="00503750">
        <w:tc>
          <w:tcPr>
            <w:tcW w:w="15593" w:type="dxa"/>
            <w:gridSpan w:val="8"/>
            <w:vAlign w:val="center"/>
          </w:tcPr>
          <w:p w14:paraId="52F24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2E7AD87" w14:textId="77777777" w:rsidTr="00503750">
        <w:tc>
          <w:tcPr>
            <w:tcW w:w="2302" w:type="dxa"/>
            <w:vAlign w:val="center"/>
          </w:tcPr>
          <w:p w14:paraId="778261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DD1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3B52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07D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16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DA0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A913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6F89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F031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F8D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4711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6DB5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D41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66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913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621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A12A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92AF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5583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9B4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5667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A1D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2A5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A28A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AC68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9DCDD5" w14:textId="77777777" w:rsidTr="00503750">
        <w:tc>
          <w:tcPr>
            <w:tcW w:w="2302" w:type="dxa"/>
            <w:vAlign w:val="center"/>
          </w:tcPr>
          <w:p w14:paraId="1C61D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97A8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3B17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FD3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267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5EE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F1F5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5F6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4576E" w14:textId="77777777" w:rsidTr="00503750">
        <w:tc>
          <w:tcPr>
            <w:tcW w:w="15593" w:type="dxa"/>
            <w:gridSpan w:val="8"/>
            <w:vAlign w:val="center"/>
          </w:tcPr>
          <w:p w14:paraId="6DEE2E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BDE0E19" w14:textId="77777777" w:rsidTr="00503750">
        <w:tc>
          <w:tcPr>
            <w:tcW w:w="2302" w:type="dxa"/>
            <w:vAlign w:val="center"/>
          </w:tcPr>
          <w:p w14:paraId="3B4B0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6B87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381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5E7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F29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FE2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258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5F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D974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0CFB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4B07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6504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01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06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D15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F72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1E4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893D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0E1A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43EF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4B23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CE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35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04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B49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A74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9A75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FD9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F0B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C161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5FB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B0B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77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E3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F9E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0810F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33526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E8930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803E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DE52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00EF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056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E6F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3746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C45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725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63CB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5E5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47E3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FD56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C7A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3D2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83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2B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0F6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534624" w14:textId="77777777" w:rsidR="00944C3D" w:rsidRDefault="00944C3D" w:rsidP="00944C3D">
      <w:pPr>
        <w:rPr>
          <w:rFonts w:ascii="Arial" w:hAnsi="Arial"/>
          <w:b/>
        </w:rPr>
      </w:pPr>
    </w:p>
    <w:p w14:paraId="4BB6A60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1E8FA45" w14:textId="77777777" w:rsidTr="00503750">
        <w:tc>
          <w:tcPr>
            <w:tcW w:w="1944" w:type="dxa"/>
            <w:vAlign w:val="center"/>
          </w:tcPr>
          <w:p w14:paraId="390C1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EF2C2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21A61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91CA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A709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BCAC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26B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F2436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B57C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2C74B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B41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22AE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5CCE67" w14:textId="77777777" w:rsidTr="00503750">
        <w:tc>
          <w:tcPr>
            <w:tcW w:w="15685" w:type="dxa"/>
            <w:gridSpan w:val="12"/>
            <w:vAlign w:val="center"/>
          </w:tcPr>
          <w:p w14:paraId="41D60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5F94E6A" w14:textId="77777777" w:rsidTr="00503750">
        <w:tc>
          <w:tcPr>
            <w:tcW w:w="1944" w:type="dxa"/>
            <w:vAlign w:val="center"/>
          </w:tcPr>
          <w:p w14:paraId="65671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6C4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C21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1A2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96D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201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191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9D1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57B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6B3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338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FB8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A84E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41F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6A4B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EA4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FCB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FC6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0B6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CEB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FB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CBB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DA1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A1E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E8D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DA2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38B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17C3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8B2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B34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D64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630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756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D96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84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4B1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DAD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788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94A4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81C1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4DAF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D79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0F8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ECE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AA2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7EB0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A58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2C50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C655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BD3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651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A2406BE" w14:textId="77777777" w:rsidTr="00503750">
        <w:tc>
          <w:tcPr>
            <w:tcW w:w="1944" w:type="dxa"/>
            <w:vAlign w:val="center"/>
          </w:tcPr>
          <w:p w14:paraId="6A5267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49E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693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3F7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190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E18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F73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2E7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CF1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1D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81C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FB7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F3A3C" w14:textId="77777777" w:rsidTr="00503750">
        <w:tc>
          <w:tcPr>
            <w:tcW w:w="15685" w:type="dxa"/>
            <w:gridSpan w:val="12"/>
            <w:vAlign w:val="center"/>
          </w:tcPr>
          <w:p w14:paraId="5323A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F82BD2F" w14:textId="77777777" w:rsidTr="00503750">
        <w:tc>
          <w:tcPr>
            <w:tcW w:w="1944" w:type="dxa"/>
            <w:vAlign w:val="center"/>
          </w:tcPr>
          <w:p w14:paraId="7B29D5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FB2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F3B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E2F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341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F80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43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25E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20F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5E9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E3E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C09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ACE92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A0A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371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2FE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AE3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F11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EDD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D8E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77D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415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493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C23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2A9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AB7B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C797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F6C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4D8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BCB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D6A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E97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E8E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8FC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675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CD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09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840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E7E0A" w14:textId="77777777" w:rsidTr="00503750">
        <w:tc>
          <w:tcPr>
            <w:tcW w:w="1944" w:type="dxa"/>
            <w:vAlign w:val="center"/>
          </w:tcPr>
          <w:p w14:paraId="5636E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774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FFB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0BC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39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858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34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6AC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238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DAD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88E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D6D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F56C2" w14:textId="77777777" w:rsidTr="00503750">
        <w:tc>
          <w:tcPr>
            <w:tcW w:w="15685" w:type="dxa"/>
            <w:gridSpan w:val="12"/>
            <w:vAlign w:val="center"/>
          </w:tcPr>
          <w:p w14:paraId="6F061F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1FEA96" w14:textId="77777777" w:rsidTr="00503750">
        <w:tc>
          <w:tcPr>
            <w:tcW w:w="1944" w:type="dxa"/>
            <w:vAlign w:val="center"/>
          </w:tcPr>
          <w:p w14:paraId="70E02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53F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434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480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678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FDA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3E6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38D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53E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CD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454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7F7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900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5776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EF9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C45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9F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BEB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214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2F5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3C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07D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F6F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493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84D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48D6E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1CEC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B23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DFC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D2A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E31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A15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856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1E0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BF1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14E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44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5C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CBD9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68C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6B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8FF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473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52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DF2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EEC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F2A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0AC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A74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1F2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998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8976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80300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4A069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E67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1A2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0A2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B05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7E0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C41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A5B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A29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F04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13E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F2D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79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B6D0B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ECA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C6E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EA0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25D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A3D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426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E22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70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77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F5B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A86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86F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71DA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D5F2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BF1D3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1D7F6C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D1B6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4D8A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CEF33E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22DE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C83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9429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A611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ED24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F2C26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185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1EAD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8F368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2186D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34E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2CD46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DD662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8398E4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CA403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3223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7FBB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3E3BCB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3148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CEA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57E4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CCACA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2CC51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60D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CE92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0E4F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08B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6D9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0C7C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1BC6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89D3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590E82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4956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3629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75C95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5D2C0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12A0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425B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BDAD46C" w14:textId="77777777" w:rsidTr="00503750">
        <w:trPr>
          <w:trHeight w:val="1073"/>
        </w:trPr>
        <w:tc>
          <w:tcPr>
            <w:tcW w:w="3614" w:type="dxa"/>
            <w:vMerge/>
          </w:tcPr>
          <w:p w14:paraId="1326E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663B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9B65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19E8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101A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724AA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AAE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3090C80" w14:textId="77777777" w:rsidTr="00503750">
        <w:trPr>
          <w:trHeight w:val="283"/>
        </w:trPr>
        <w:tc>
          <w:tcPr>
            <w:tcW w:w="3614" w:type="dxa"/>
          </w:tcPr>
          <w:p w14:paraId="35140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57CE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928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B354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AFC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485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8C7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633E22" w14:textId="77777777" w:rsidTr="00503750">
        <w:trPr>
          <w:trHeight w:val="283"/>
        </w:trPr>
        <w:tc>
          <w:tcPr>
            <w:tcW w:w="3614" w:type="dxa"/>
          </w:tcPr>
          <w:p w14:paraId="2D314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068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8075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2981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59F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F093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469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9D41A7" w14:textId="77777777" w:rsidTr="00503750">
        <w:trPr>
          <w:trHeight w:val="283"/>
        </w:trPr>
        <w:tc>
          <w:tcPr>
            <w:tcW w:w="3614" w:type="dxa"/>
          </w:tcPr>
          <w:p w14:paraId="7B539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920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647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0AB4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CE4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1EC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90E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EC69E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9A697C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0DA640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719B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FE52A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589A9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D2B2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B3521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4D0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61684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8E05F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2CE5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60B33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3CBC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0D93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BB28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50B8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E8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6A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26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32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C2E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A6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587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095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D10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2302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DC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4C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8E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F8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6E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E5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F1D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0B1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C12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42E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33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6B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B5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14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F6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C7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749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270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C7D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DEAC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004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788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66B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AAD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356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C8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AF67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B2438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DDB4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72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52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BFD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32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DC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A8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62F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74F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EE02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D61B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FF5B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4A037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1740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9E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25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89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56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0C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13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1D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FC1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632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0E15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3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7A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BB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B4E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F4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DF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C3B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912C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D5F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380A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41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A5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46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61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E3B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8A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18A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37F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5332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6CA3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BDA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1C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99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56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4A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D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E53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3A45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8688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ABA3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334A2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B0C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64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2E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21E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95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B2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30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4EA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615A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2B478E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8EE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41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B4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8F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6C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79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DE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63C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7A04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FF486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48A77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0BFE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3045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E546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875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3F8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EED3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4110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2BBB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09C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489A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509D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B8E9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EF98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C6A7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1792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68EC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51D6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8EBA6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3919B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409F29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ABD6A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14458C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755C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D4C5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BA42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9B0E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845F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2AE82A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60EA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4857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58CA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525A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60F5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ED2C4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BD81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0BF8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4B16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B9B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D06C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744F2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3C7AE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8CAB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9B5A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FC67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0B45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7B413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50D6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394B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1CEA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588A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BF21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39578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4828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EBFE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8C1D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4233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D05A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1BAB6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DF87B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6688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7FC9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724E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33E6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18A8287" w14:textId="77777777" w:rsidR="00944C3D" w:rsidRDefault="00944C3D" w:rsidP="00944C3D">
      <w:pPr>
        <w:rPr>
          <w:rFonts w:ascii="Arial" w:hAnsi="Arial"/>
          <w:b/>
        </w:rPr>
      </w:pPr>
    </w:p>
    <w:p w14:paraId="79BE4A3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070A6A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432CD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C0DB1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4FE9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8BB7A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B567F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14F8E0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CB6E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F29EB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40A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9BDCC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68A66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4078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10BE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9EF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8257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037A7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EC4E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3931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1534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8AD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243A6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37D00D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D951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4D0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CFD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E256B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2592A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E182E3B" w14:textId="77777777" w:rsidTr="00503750">
        <w:tc>
          <w:tcPr>
            <w:tcW w:w="2835" w:type="dxa"/>
            <w:vAlign w:val="center"/>
          </w:tcPr>
          <w:p w14:paraId="09771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8B0F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CEB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D730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4B9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F1AB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6CCCD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0B23FC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145DE4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C547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F0D5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322D2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FA110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2334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3FAC8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6E49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C6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75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2C6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74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220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2F71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C23F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33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0A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103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869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5B4AE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EEB9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F5CA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D4F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F7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F28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50C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8166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755D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A8E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A3A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315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C61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10A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EB7E9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61F9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5D4C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0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C1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81C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765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C8F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6505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794EA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F3CB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AE3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97A3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7167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0B93E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36A91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00ACF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6F87DFD" w14:textId="77777777" w:rsidR="00944C3D" w:rsidRDefault="00944C3D" w:rsidP="00944C3D">
      <w:pPr>
        <w:rPr>
          <w:rFonts w:ascii="Arial" w:hAnsi="Arial"/>
          <w:b/>
        </w:rPr>
      </w:pPr>
    </w:p>
    <w:p w14:paraId="260608D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DEC8AFE" w14:textId="77777777" w:rsidTr="00503750">
        <w:tc>
          <w:tcPr>
            <w:tcW w:w="2835" w:type="dxa"/>
            <w:vAlign w:val="center"/>
          </w:tcPr>
          <w:p w14:paraId="508EB1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D374E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DB80A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6D1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1932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AB5D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6AC4D2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69CF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DB09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925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D2A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EF6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8F7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4FC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18D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2083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04F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8D6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C0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0B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A8E7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174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A832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12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2E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1DC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ACA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7CD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284D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941C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3E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EF9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23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C1B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F06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60BB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EFAFF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D84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C3C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619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7F6E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74F2A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8E37D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13AD7F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8009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8F60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9666EE0" w14:textId="77777777" w:rsidTr="00503750">
        <w:trPr>
          <w:trHeight w:val="699"/>
        </w:trPr>
        <w:tc>
          <w:tcPr>
            <w:tcW w:w="3502" w:type="dxa"/>
            <w:vMerge/>
          </w:tcPr>
          <w:p w14:paraId="597C6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833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C0290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0CA3D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9B87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55BBFE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BDEC3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F9048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BF55B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EB2B83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5132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3D306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E3025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823691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839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76CC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0A96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DD71A10" w14:textId="77777777" w:rsidTr="00503750">
        <w:trPr>
          <w:trHeight w:val="593"/>
        </w:trPr>
        <w:tc>
          <w:tcPr>
            <w:tcW w:w="3497" w:type="dxa"/>
          </w:tcPr>
          <w:p w14:paraId="2BC00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13CE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9835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3322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0FB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54E9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70B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F86A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B6428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230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8BC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2FC2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1CF7C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5B0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03F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26F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562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646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B3F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FEA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C75B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006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93C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4D6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86B0C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38E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79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783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F5E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370D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C9F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B75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BB10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01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511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916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043F5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FEC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C7C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EC394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7AF9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5596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D2A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B33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5D0F0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15B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880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5DFC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F1D5E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C33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1BE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272777" w14:textId="77777777" w:rsidR="00944C3D" w:rsidRDefault="00944C3D" w:rsidP="00944C3D">
      <w:pPr>
        <w:rPr>
          <w:rFonts w:ascii="Arial" w:hAnsi="Arial"/>
          <w:b/>
        </w:rPr>
      </w:pPr>
    </w:p>
    <w:p w14:paraId="7221ED53" w14:textId="77777777" w:rsidR="00944C3D" w:rsidRDefault="00944C3D" w:rsidP="00944C3D">
      <w:pPr>
        <w:rPr>
          <w:rFonts w:ascii="Arial" w:hAnsi="Arial"/>
          <w:b/>
        </w:rPr>
      </w:pPr>
    </w:p>
    <w:p w14:paraId="1A9A74FA" w14:textId="77777777" w:rsidR="00944C3D" w:rsidRDefault="00944C3D" w:rsidP="00944C3D">
      <w:pPr>
        <w:rPr>
          <w:rFonts w:ascii="Arial" w:hAnsi="Arial"/>
          <w:b/>
        </w:rPr>
      </w:pPr>
    </w:p>
    <w:p w14:paraId="32865CFC" w14:textId="77777777" w:rsidR="00944C3D" w:rsidRDefault="00944C3D" w:rsidP="00944C3D">
      <w:pPr>
        <w:rPr>
          <w:rFonts w:ascii="Arial" w:hAnsi="Arial"/>
          <w:b/>
        </w:rPr>
      </w:pPr>
    </w:p>
    <w:p w14:paraId="67A9F1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24A4A85" w14:textId="77777777" w:rsidTr="00503750">
        <w:tc>
          <w:tcPr>
            <w:tcW w:w="2622" w:type="dxa"/>
            <w:vAlign w:val="center"/>
          </w:tcPr>
          <w:p w14:paraId="7DB335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F098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C1FB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257B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3ED8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B1E72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A1E1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BC3C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7BB1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CF902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719A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279C4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D94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A59D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CBC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A80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A92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884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40C075C" w14:textId="77777777" w:rsidTr="00503750">
        <w:tc>
          <w:tcPr>
            <w:tcW w:w="2622" w:type="dxa"/>
            <w:vAlign w:val="center"/>
          </w:tcPr>
          <w:p w14:paraId="44695B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8EFE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77BA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069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8B5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919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657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0B2C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830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9C19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7E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B03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763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59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9F4F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C1B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1E84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4B5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91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DE1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742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4340A7" w14:textId="77777777" w:rsidTr="00503750">
        <w:tc>
          <w:tcPr>
            <w:tcW w:w="2622" w:type="dxa"/>
            <w:vAlign w:val="center"/>
          </w:tcPr>
          <w:p w14:paraId="56C80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3F5DFD7" w14:textId="2568B6EC" w:rsidR="00944C3D" w:rsidRPr="008C56AB" w:rsidRDefault="00B66EF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38429</w:t>
            </w:r>
          </w:p>
        </w:tc>
        <w:tc>
          <w:tcPr>
            <w:tcW w:w="1275" w:type="dxa"/>
            <w:vAlign w:val="center"/>
          </w:tcPr>
          <w:p w14:paraId="1A991E2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F26E9A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2DF8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A83D45" w14:textId="0C0D5D65" w:rsidR="00944C3D" w:rsidRPr="008C56AB" w:rsidRDefault="00B66EF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45192</w:t>
            </w:r>
          </w:p>
        </w:tc>
      </w:tr>
      <w:tr w:rsidR="0099716A" w:rsidRPr="00050529" w14:paraId="7C037E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143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27D0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7DA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18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CE9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1CD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EAE2827" w14:textId="77777777" w:rsidTr="00503750">
        <w:tc>
          <w:tcPr>
            <w:tcW w:w="2622" w:type="dxa"/>
            <w:vAlign w:val="center"/>
          </w:tcPr>
          <w:p w14:paraId="2D23B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EE51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675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111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B69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F1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D663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A471AD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F8483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A67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A869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B3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56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B1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58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4682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C09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BA95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CC1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B46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E1F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AA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C6F4B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146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96FF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980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4B4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5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54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EF96C1D" w14:textId="77777777" w:rsidTr="00503750">
        <w:tc>
          <w:tcPr>
            <w:tcW w:w="2622" w:type="dxa"/>
            <w:vAlign w:val="center"/>
          </w:tcPr>
          <w:p w14:paraId="3DA774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C1E4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77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D6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45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8F6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6546AA" w14:textId="77777777" w:rsidTr="00503750">
        <w:tc>
          <w:tcPr>
            <w:tcW w:w="2622" w:type="dxa"/>
            <w:vAlign w:val="center"/>
          </w:tcPr>
          <w:p w14:paraId="61B56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7B17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711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C93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6B3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767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A6E16F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54AD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09A1E8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91E5F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3085D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38BFAD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22499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C7519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515DA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E2FACD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381B92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2A850C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4C8E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06D06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E75FB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54C7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712F5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9247A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78E8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1710D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7623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8910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0527C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F27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3A0D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03504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D446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BF56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06BDB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040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9D1A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C119F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DCA7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8327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799C3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A28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9B5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6308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4116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D30C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B958C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8157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F678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4706F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639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0A2C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26A37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71C7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71D6E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24F6F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71602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40A76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B0686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8357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1B014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6BB4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719A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550E4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FB16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FCB4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29E53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3746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ADB7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053A6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EC7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8F37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C512E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BA30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F83E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7E48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B8F6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EE87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E27B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DCE0B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ABFA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AF5F0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DE5D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8257E1D" w14:textId="77777777" w:rsidTr="00503750">
        <w:tc>
          <w:tcPr>
            <w:tcW w:w="2835" w:type="dxa"/>
            <w:vAlign w:val="center"/>
          </w:tcPr>
          <w:p w14:paraId="3BAA41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D9D9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29E4E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E2F50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82CE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EC14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B853B6" w14:textId="77777777" w:rsidTr="00503750">
        <w:tc>
          <w:tcPr>
            <w:tcW w:w="2835" w:type="dxa"/>
            <w:vAlign w:val="center"/>
          </w:tcPr>
          <w:p w14:paraId="6163F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FCE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F2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51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91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2E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97DD6" w14:textId="77777777" w:rsidTr="00503750">
        <w:tc>
          <w:tcPr>
            <w:tcW w:w="2835" w:type="dxa"/>
            <w:vAlign w:val="center"/>
          </w:tcPr>
          <w:p w14:paraId="42704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7C3B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FC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A41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D6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D7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AEFE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53D20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51D83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42BA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FA7E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823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19D3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7C20D23" w14:textId="77777777" w:rsidTr="00503750">
        <w:tc>
          <w:tcPr>
            <w:tcW w:w="2835" w:type="dxa"/>
            <w:vAlign w:val="center"/>
          </w:tcPr>
          <w:p w14:paraId="0632A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0AD6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1C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0C2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3D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034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F34E3" w14:textId="77777777" w:rsidTr="00503750">
        <w:tc>
          <w:tcPr>
            <w:tcW w:w="2835" w:type="dxa"/>
            <w:vAlign w:val="center"/>
          </w:tcPr>
          <w:p w14:paraId="3A7EA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84F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AE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F2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D22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A89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0A702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D8CA0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6F9763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388F5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EFBE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1B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5431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2DFA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07CD8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968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09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61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BB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5C9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5A075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D97F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5B364FE" w14:textId="77777777" w:rsidTr="00503750">
        <w:tc>
          <w:tcPr>
            <w:tcW w:w="2552" w:type="dxa"/>
            <w:shd w:val="clear" w:color="auto" w:fill="auto"/>
            <w:vAlign w:val="center"/>
          </w:tcPr>
          <w:p w14:paraId="1E0AE5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306C9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669A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5431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F19A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64AF05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E363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227AE2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75058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6F1D6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C8254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F17F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3F3A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6091E8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E621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5A8A4E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1CA0A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C484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109D1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B2D34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766C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D179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524EDD7" w14:textId="77777777" w:rsidTr="00503750">
        <w:tc>
          <w:tcPr>
            <w:tcW w:w="4395" w:type="dxa"/>
            <w:vMerge/>
          </w:tcPr>
          <w:p w14:paraId="605F4D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3EBF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933D9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5B2EC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C51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8EE1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FE9C1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6CAB6C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14BB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26B0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60FC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B76E59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9D34E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A86E6D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4535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1C33F0" w14:textId="77777777" w:rsidTr="00503750">
        <w:tc>
          <w:tcPr>
            <w:tcW w:w="4395" w:type="dxa"/>
            <w:vAlign w:val="center"/>
          </w:tcPr>
          <w:p w14:paraId="3B51C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E5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F0774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89E4E7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D013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2709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928FA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8BD66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34FF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8415E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D40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F5EAA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ADF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FED572B" w14:textId="7133FDC0" w:rsidR="00944C3D" w:rsidRPr="008C56AB" w:rsidRDefault="00B66EFB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40103</w:t>
            </w:r>
          </w:p>
        </w:tc>
        <w:tc>
          <w:tcPr>
            <w:tcW w:w="2835" w:type="dxa"/>
            <w:vAlign w:val="center"/>
          </w:tcPr>
          <w:p w14:paraId="0F35D5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D29D9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3F3FF4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B01E400" w14:textId="77777777" w:rsidTr="00503750">
        <w:tc>
          <w:tcPr>
            <w:tcW w:w="4395" w:type="dxa"/>
            <w:vAlign w:val="center"/>
          </w:tcPr>
          <w:p w14:paraId="2295D9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9D378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0CF47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7A1625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294C9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0F433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7056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75E2ED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546CA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7CC8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0C9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941C7D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338BF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311F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060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49F8A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B9D4D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CC5C18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9EDB2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96E810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D3F8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CEA7F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196C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58E4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319F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FA7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D250ADB" w14:textId="77777777" w:rsidTr="00503750">
        <w:tc>
          <w:tcPr>
            <w:tcW w:w="1843" w:type="dxa"/>
            <w:vAlign w:val="center"/>
          </w:tcPr>
          <w:p w14:paraId="2B4C34E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5970C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ECAC1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37F00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35F4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301B4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3862A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381A7BC" w14:textId="77777777" w:rsidTr="00503750">
        <w:tc>
          <w:tcPr>
            <w:tcW w:w="1843" w:type="dxa"/>
            <w:vAlign w:val="center"/>
          </w:tcPr>
          <w:p w14:paraId="411E74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86B70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BDB4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C31C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2627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C0E3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DA8D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4FF69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00CBD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3D187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5822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518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2D88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EBEB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B477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0F89CD" w14:textId="77777777" w:rsidTr="00503750">
        <w:tc>
          <w:tcPr>
            <w:tcW w:w="1843" w:type="dxa"/>
            <w:vAlign w:val="center"/>
          </w:tcPr>
          <w:p w14:paraId="14B2FF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1FFCD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71F9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814B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30F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F2A0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F1D1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D5072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0265E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045D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7CE0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B183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166A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FBEA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6D5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33049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C8074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70627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26B8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77BC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94E1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0FC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AA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34D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0A8A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57D44C2" w14:textId="77777777" w:rsidTr="00503750">
        <w:trPr>
          <w:trHeight w:val="664"/>
        </w:trPr>
        <w:tc>
          <w:tcPr>
            <w:tcW w:w="3372" w:type="dxa"/>
          </w:tcPr>
          <w:p w14:paraId="2961E3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B6101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384B7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EE9E4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C3AB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AA4C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93E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FBF9B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EC56C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CAD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4CE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FD8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9A6BAD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5AA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7E4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E7AD5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14282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F97F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8BA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4CF3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F21D0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506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AD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D982A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09D706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EE0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409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75898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29992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CB8ACC5" w14:textId="77777777" w:rsidTr="00503750">
        <w:tc>
          <w:tcPr>
            <w:tcW w:w="2835" w:type="dxa"/>
            <w:vAlign w:val="center"/>
          </w:tcPr>
          <w:p w14:paraId="41E4F4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87F7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34C7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1DE8F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237AB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F6B8B03" w14:textId="77777777" w:rsidTr="00503750">
        <w:tc>
          <w:tcPr>
            <w:tcW w:w="2835" w:type="dxa"/>
          </w:tcPr>
          <w:p w14:paraId="03C8ED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E4D9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AF9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A4F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EE2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B2CE5" w14:textId="77777777" w:rsidTr="00503750">
        <w:tc>
          <w:tcPr>
            <w:tcW w:w="2835" w:type="dxa"/>
          </w:tcPr>
          <w:p w14:paraId="3BC0DD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1057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856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136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74B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35D7C3" w14:textId="77777777" w:rsidTr="00503750">
        <w:tc>
          <w:tcPr>
            <w:tcW w:w="2835" w:type="dxa"/>
          </w:tcPr>
          <w:p w14:paraId="291621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106D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D44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E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BD9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7A0920" w14:textId="77777777" w:rsidTr="00503750">
        <w:tc>
          <w:tcPr>
            <w:tcW w:w="2835" w:type="dxa"/>
            <w:vAlign w:val="center"/>
          </w:tcPr>
          <w:p w14:paraId="50A34B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3A2A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D5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262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794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2E2F46" w14:textId="77777777" w:rsidTr="00503750">
        <w:tc>
          <w:tcPr>
            <w:tcW w:w="2835" w:type="dxa"/>
            <w:vAlign w:val="center"/>
          </w:tcPr>
          <w:p w14:paraId="56BCE2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7453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6D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EDF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6AB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6DA4CF" w14:textId="77777777" w:rsidTr="00503750">
        <w:tc>
          <w:tcPr>
            <w:tcW w:w="2835" w:type="dxa"/>
          </w:tcPr>
          <w:p w14:paraId="59D88D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3AD2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DF8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7C9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F92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AA68FD" w14:textId="77777777" w:rsidTr="00503750">
        <w:tc>
          <w:tcPr>
            <w:tcW w:w="2835" w:type="dxa"/>
          </w:tcPr>
          <w:p w14:paraId="4E5843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B268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8F6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52F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5EB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242BB" w14:textId="77777777" w:rsidTr="00503750">
        <w:tc>
          <w:tcPr>
            <w:tcW w:w="2835" w:type="dxa"/>
          </w:tcPr>
          <w:p w14:paraId="178A7E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7279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C36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7EF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659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46CACB" w14:textId="77777777" w:rsidR="00944C3D" w:rsidRDefault="00944C3D" w:rsidP="00944C3D">
      <w:pPr>
        <w:rPr>
          <w:rFonts w:ascii="Arial" w:hAnsi="Arial"/>
          <w:b/>
        </w:rPr>
      </w:pPr>
    </w:p>
    <w:p w14:paraId="70DE6C7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B27060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FF3FD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E459A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F54F9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A01B0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DE0FB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E6574A" w14:textId="77777777" w:rsidTr="00503750">
        <w:trPr>
          <w:trHeight w:val="443"/>
        </w:trPr>
        <w:tc>
          <w:tcPr>
            <w:tcW w:w="2560" w:type="dxa"/>
          </w:tcPr>
          <w:p w14:paraId="131F68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7055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62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704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3B8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C4A81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1AF93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7C95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D2E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BCA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F88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DC529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270CE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CA43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7AF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60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99F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6271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E58CD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FC18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74B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889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5A5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77671D" w14:textId="77777777" w:rsidR="00944C3D" w:rsidRDefault="00944C3D" w:rsidP="00944C3D">
      <w:pPr>
        <w:rPr>
          <w:rFonts w:ascii="Arial" w:hAnsi="Arial"/>
          <w:b/>
        </w:rPr>
      </w:pPr>
    </w:p>
    <w:p w14:paraId="48BBACBC" w14:textId="77777777" w:rsidR="00944C3D" w:rsidRDefault="00944C3D" w:rsidP="00944C3D">
      <w:pPr>
        <w:rPr>
          <w:rFonts w:ascii="Arial" w:hAnsi="Arial"/>
          <w:b/>
        </w:rPr>
      </w:pPr>
    </w:p>
    <w:p w14:paraId="62DE830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D55C8D7" w14:textId="77777777" w:rsidR="00944C3D" w:rsidRDefault="00944C3D" w:rsidP="00944C3D">
      <w:pPr>
        <w:rPr>
          <w:rFonts w:ascii="Arial" w:hAnsi="Arial"/>
          <w:b/>
        </w:rPr>
      </w:pPr>
    </w:p>
    <w:p w14:paraId="2F0688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2722F8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89DE0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BC2BA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88146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9E106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95C2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4DEA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173D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D998E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E89A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8D8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121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C3DF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CAB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1A3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9C6B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6A2AF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FF74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CCFE38D" w14:textId="77777777" w:rsidTr="00503750">
        <w:trPr>
          <w:trHeight w:val="677"/>
        </w:trPr>
        <w:tc>
          <w:tcPr>
            <w:tcW w:w="3358" w:type="dxa"/>
          </w:tcPr>
          <w:p w14:paraId="3E37E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0F0AB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FE10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B102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5964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65EA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A0E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3A5B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CAF7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297E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A92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11A4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D32B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52AA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74E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9BF0D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D9F6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0DDA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555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4C2DE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74225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56D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11A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37CBD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F8926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A31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14A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92BEA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A81F0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02B507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DBBF3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E6C69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7AB6E5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BA2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4784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09461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B51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9AAD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3EBE8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FD3C7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AA10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71FC88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5D0FE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37EC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78032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E92C57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51E9C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26D96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225E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64847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ADD8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B60D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13B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4E8C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03B79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4ABC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5AB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930C5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4212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8B95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E4F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8184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4C4CD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2C2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C12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3BAE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C7E41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86E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3B3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95C86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3699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CF58F3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8BBBF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5AFCB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421BA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9B13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8315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6DCD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A8B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1D5B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4BFE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161A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425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5F0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4A49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CF1D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4C5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8706A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C1FF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715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2E8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2997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6186D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23E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292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4542D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22143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72DF06" w14:textId="77777777" w:rsidTr="00503750">
        <w:tc>
          <w:tcPr>
            <w:tcW w:w="3686" w:type="dxa"/>
            <w:vAlign w:val="center"/>
          </w:tcPr>
          <w:p w14:paraId="366D46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93117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B6D0C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747636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E2E6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BB8A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C8AA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6DEC4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BDD3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72D7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AF2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1D85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C0E8F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B258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007F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C6A4B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389DBB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ABFF9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AAB0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3DBBF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77EB4B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6142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05282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6360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D6063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E79B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365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CFD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0D74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6B85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81AA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994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2A77D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3AEFF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833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384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A7FA0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E44BC7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FDF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191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6648E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F30535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F9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5A1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07EB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E8842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22397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C4013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0247C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D8902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1F3A8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459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6E74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93C2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94FF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E20C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B9068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AB2D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7EA9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FF3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3D58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2676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C4E7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8ED7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FFE2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558A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EC83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C6B45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B8C662" w14:textId="77777777" w:rsidR="00944C3D" w:rsidRDefault="00944C3D" w:rsidP="00944C3D">
      <w:pPr>
        <w:rPr>
          <w:sz w:val="22"/>
          <w:szCs w:val="22"/>
        </w:rPr>
      </w:pPr>
    </w:p>
    <w:p w14:paraId="219F8741" w14:textId="77777777" w:rsidR="00944C3D" w:rsidRDefault="00944C3D" w:rsidP="00944C3D">
      <w:pPr>
        <w:rPr>
          <w:sz w:val="22"/>
          <w:szCs w:val="22"/>
        </w:rPr>
      </w:pPr>
    </w:p>
    <w:p w14:paraId="0014807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D90088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9A3F39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1C4D9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D6D25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7502B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0443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34202F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E9629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1B0E81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AC42EB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BE784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677C2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B60F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FE6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D921A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18CC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4675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A30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D8FFD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ED36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A4E9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D26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6B22A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DB0E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0D4B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AF4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726BA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21DAF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7D31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F31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AB246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986AF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4D4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E14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C579D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5A0FD9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2DE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758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E069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2FBA0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A0B9D5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000F1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F3F28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4F445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F2D86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9FAA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A4EB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974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81A0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8416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6509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AF2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9A84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FB4D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DD51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9BF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FD9D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E0AF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0A93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C8F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9C17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9C6B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D37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74A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54B7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3C623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914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803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2AE50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E1A4AD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B61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C3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A0D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909DE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F06F75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94CB7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25A81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AF40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8453C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23598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E2D6FB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022E4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87F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C404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8AA9D8F" w14:textId="77777777" w:rsidR="00944C3D" w:rsidRPr="003607F0" w:rsidRDefault="00944C3D" w:rsidP="00944C3D"/>
    <w:p w14:paraId="446B78F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0229" w14:textId="77777777" w:rsidR="007B24DE" w:rsidRDefault="007B24DE">
      <w:r>
        <w:separator/>
      </w:r>
    </w:p>
  </w:endnote>
  <w:endnote w:type="continuationSeparator" w:id="0">
    <w:p w14:paraId="6F86F2C5" w14:textId="77777777" w:rsidR="007B24DE" w:rsidRDefault="007B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ACB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79A291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C6D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FC688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624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2BF7B4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76E8" w14:textId="77777777" w:rsidR="007B24DE" w:rsidRDefault="007B24DE">
      <w:r>
        <w:separator/>
      </w:r>
    </w:p>
  </w:footnote>
  <w:footnote w:type="continuationSeparator" w:id="0">
    <w:p w14:paraId="022FEA83" w14:textId="77777777" w:rsidR="007B24DE" w:rsidRDefault="007B2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179">
    <w:abstractNumId w:val="13"/>
  </w:num>
  <w:num w:numId="2" w16cid:durableId="1993243522">
    <w:abstractNumId w:val="17"/>
  </w:num>
  <w:num w:numId="3" w16cid:durableId="756484731">
    <w:abstractNumId w:val="8"/>
  </w:num>
  <w:num w:numId="4" w16cid:durableId="1453593144">
    <w:abstractNumId w:val="7"/>
  </w:num>
  <w:num w:numId="5" w16cid:durableId="9308207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655330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1309110">
    <w:abstractNumId w:val="20"/>
  </w:num>
  <w:num w:numId="8" w16cid:durableId="1564829412">
    <w:abstractNumId w:val="10"/>
  </w:num>
  <w:num w:numId="9" w16cid:durableId="1093892217">
    <w:abstractNumId w:val="0"/>
  </w:num>
  <w:num w:numId="10" w16cid:durableId="906914676">
    <w:abstractNumId w:val="19"/>
  </w:num>
  <w:num w:numId="11" w16cid:durableId="869030028">
    <w:abstractNumId w:val="6"/>
  </w:num>
  <w:num w:numId="12" w16cid:durableId="347872109">
    <w:abstractNumId w:val="9"/>
  </w:num>
  <w:num w:numId="13" w16cid:durableId="289826812">
    <w:abstractNumId w:val="12"/>
  </w:num>
  <w:num w:numId="14" w16cid:durableId="203641665">
    <w:abstractNumId w:val="15"/>
  </w:num>
  <w:num w:numId="15" w16cid:durableId="1079474309">
    <w:abstractNumId w:val="14"/>
  </w:num>
  <w:num w:numId="16" w16cid:durableId="1784956107">
    <w:abstractNumId w:val="2"/>
  </w:num>
  <w:num w:numId="17" w16cid:durableId="1137336971">
    <w:abstractNumId w:val="4"/>
  </w:num>
  <w:num w:numId="18" w16cid:durableId="2115325781">
    <w:abstractNumId w:val="11"/>
  </w:num>
  <w:num w:numId="19" w16cid:durableId="1057358850">
    <w:abstractNumId w:val="5"/>
  </w:num>
  <w:num w:numId="20" w16cid:durableId="373192709">
    <w:abstractNumId w:val="18"/>
  </w:num>
  <w:num w:numId="21" w16cid:durableId="1892112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787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7017D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24DE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26773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66EFB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36C4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8C8A-05FA-435F-9D78-5BC2E28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2023-03-22T09:00:00Z</dcterms:created>
  <dcterms:modified xsi:type="dcterms:W3CDTF">2023-03-22T09:00:00Z</dcterms:modified>
</cp:coreProperties>
</file>