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D91E1E" w:rsidRPr="00D91E1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D91E1E" w:rsidRPr="00D91E1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91E1E" w:rsidRPr="003D464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91E1E" w:rsidRPr="003D4645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D91E1E" w:rsidRPr="00D91E1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D91E1E" w:rsidRPr="00D91E1E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D91E1E" w:rsidRPr="00D91E1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D91E1E" w:rsidRPr="00D91E1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D91E1E" w:rsidRPr="00D91E1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D91E1E" w:rsidRPr="00D91E1E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D91E1E" w:rsidRPr="00D91E1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D91E1E" w:rsidRPr="00D91E1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D91E1E" w:rsidRPr="00D91E1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D91E1E" w:rsidRPr="00D91E1E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D91E1E" w:rsidRPr="00D91E1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D91E1E" w:rsidRPr="00D91E1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91E1E" w:rsidRPr="003D464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36120260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91E1E" w:rsidRPr="003D4645">
                              <w:rPr>
                                <w:rFonts w:ascii="Arial" w:hAnsi="Arial" w:cs="Arial"/>
                                <w:noProof/>
                              </w:rPr>
                              <w:t>36120260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91E1E" w:rsidRPr="003D464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2021540180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91E1E" w:rsidRPr="003D4645">
                              <w:rPr>
                                <w:rFonts w:ascii="Arial" w:hAnsi="Arial" w:cs="Arial"/>
                                <w:noProof/>
                              </w:rPr>
                              <w:t>2021540180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91E1E" w:rsidRPr="003D464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2345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91E1E" w:rsidRPr="003D4645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2345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91E1E" w:rsidRPr="003D464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Halalovka 41,43,45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91E1E" w:rsidRPr="003D4645">
                              <w:rPr>
                                <w:rFonts w:ascii="Arial" w:hAnsi="Arial" w:cs="Arial"/>
                                <w:noProof/>
                              </w:rPr>
                              <w:t>Halalovka 41,43,45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91E1E" w:rsidRPr="003D464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91E1E" w:rsidRPr="003D4645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91E1E" w:rsidRPr="003D464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91E1E" w:rsidRPr="003D4645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91E1E" w:rsidRPr="003D464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91E1E" w:rsidRPr="003D4645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91E1E" w:rsidRPr="003D464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91E1E" w:rsidRPr="003D4645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D91E1E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D91E1E">
        <w:rPr>
          <w:rFonts w:ascii="Arial" w:hAnsi="Arial"/>
          <w:sz w:val="22"/>
          <w:szCs w:val="22"/>
        </w:rPr>
        <w:t>Halalovka 41,43,45/2345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D91E1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Ľuboš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Hujo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D91E1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D91E1E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17064.39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49756.51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35500.58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31320.32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b/>
                <w:noProof/>
                <w:sz w:val="18"/>
                <w:szCs w:val="18"/>
              </w:rPr>
              <w:t>17064.39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b/>
                <w:noProof/>
                <w:sz w:val="18"/>
                <w:szCs w:val="18"/>
              </w:rPr>
              <w:t>49756.51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b/>
                <w:noProof/>
                <w:sz w:val="18"/>
                <w:szCs w:val="18"/>
              </w:rPr>
              <w:t>35500.58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b/>
                <w:noProof/>
                <w:sz w:val="18"/>
                <w:szCs w:val="18"/>
              </w:rPr>
              <w:t>31320.32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  <w:lang w:eastAsia="sk-SK"/>
              </w:rPr>
              <w:t>523.39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  <w:lang w:eastAsia="sk-SK"/>
              </w:rPr>
              <w:t>-1256.63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b/>
                <w:noProof/>
                <w:sz w:val="18"/>
                <w:szCs w:val="18"/>
              </w:rPr>
              <w:t>-733.24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b/>
                <w:noProof/>
                <w:sz w:val="18"/>
                <w:szCs w:val="18"/>
              </w:rPr>
              <w:t>87025.45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D91E1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131891,79</w:t>
            </w:r>
          </w:p>
        </w:tc>
        <w:tc>
          <w:tcPr>
            <w:tcW w:w="1843" w:type="dxa"/>
            <w:vAlign w:val="center"/>
          </w:tcPr>
          <w:p w:rsidR="00944C3D" w:rsidRPr="00E05001" w:rsidRDefault="00D91E1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152849,05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E1E" w:rsidRPr="003D464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C4DDB" w:rsidRDefault="000C4DDB">
      <w:r>
        <w:separator/>
      </w:r>
    </w:p>
  </w:endnote>
  <w:endnote w:type="continuationSeparator" w:id="0">
    <w:p w:rsidR="000C4DDB" w:rsidRDefault="000C4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C4DDB" w:rsidRDefault="000C4DDB">
      <w:r>
        <w:separator/>
      </w:r>
    </w:p>
  </w:footnote>
  <w:footnote w:type="continuationSeparator" w:id="0">
    <w:p w:rsidR="000C4DDB" w:rsidRDefault="000C4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787800">
    <w:abstractNumId w:val="13"/>
  </w:num>
  <w:num w:numId="2" w16cid:durableId="1994016999">
    <w:abstractNumId w:val="17"/>
  </w:num>
  <w:num w:numId="3" w16cid:durableId="675814322">
    <w:abstractNumId w:val="8"/>
  </w:num>
  <w:num w:numId="4" w16cid:durableId="1446458291">
    <w:abstractNumId w:val="7"/>
  </w:num>
  <w:num w:numId="5" w16cid:durableId="88213635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4999807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6656137">
    <w:abstractNumId w:val="20"/>
  </w:num>
  <w:num w:numId="8" w16cid:durableId="1885170065">
    <w:abstractNumId w:val="10"/>
  </w:num>
  <w:num w:numId="9" w16cid:durableId="980422179">
    <w:abstractNumId w:val="0"/>
  </w:num>
  <w:num w:numId="10" w16cid:durableId="33237539">
    <w:abstractNumId w:val="19"/>
  </w:num>
  <w:num w:numId="11" w16cid:durableId="1458374465">
    <w:abstractNumId w:val="6"/>
  </w:num>
  <w:num w:numId="12" w16cid:durableId="523444673">
    <w:abstractNumId w:val="9"/>
  </w:num>
  <w:num w:numId="13" w16cid:durableId="1080374305">
    <w:abstractNumId w:val="12"/>
  </w:num>
  <w:num w:numId="14" w16cid:durableId="1566064181">
    <w:abstractNumId w:val="15"/>
  </w:num>
  <w:num w:numId="15" w16cid:durableId="888956530">
    <w:abstractNumId w:val="14"/>
  </w:num>
  <w:num w:numId="16" w16cid:durableId="993073238">
    <w:abstractNumId w:val="2"/>
  </w:num>
  <w:num w:numId="17" w16cid:durableId="64107052">
    <w:abstractNumId w:val="4"/>
  </w:num>
  <w:num w:numId="18" w16cid:durableId="1738698937">
    <w:abstractNumId w:val="11"/>
  </w:num>
  <w:num w:numId="19" w16cid:durableId="1595359776">
    <w:abstractNumId w:val="5"/>
  </w:num>
  <w:num w:numId="20" w16cid:durableId="1176651771">
    <w:abstractNumId w:val="18"/>
  </w:num>
  <w:num w:numId="21" w16cid:durableId="791052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31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13851046.doc"/>
    <w:docVar w:name="arg5" w:val="4"/>
  </w:docVars>
  <w:rsids>
    <w:rsidRoot w:val="00D91E1E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4DDB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91E1E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29FD1C"/>
  <w15:docId w15:val="{A5C71B59-F393-42F2-A174-44643E3C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</Pages>
  <Words>5347</Words>
  <Characters>30481</Characters>
  <Application>Microsoft Office Word</Application>
  <DocSecurity>0</DocSecurity>
  <Lines>254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2023-03-22T09:43:00Z</dcterms:created>
  <dcterms:modified xsi:type="dcterms:W3CDTF">2023-03-22T09:45:00Z</dcterms:modified>
</cp:coreProperties>
</file>