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BC10C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11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6E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15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B1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A7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7F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A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DF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E1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A3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89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15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E6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14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C5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D0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C8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56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AF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2E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F5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A72F7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01C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734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5B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60B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765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FB4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FC62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F68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912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B3A2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FF0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257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62F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CFF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513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5EF5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EFC0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E4D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BDF2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EC7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B1A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AB8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2A6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055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05D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12A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6D1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09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F3C5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A88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A0DF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D76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A9AD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9CE04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277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0F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B2B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EB0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48A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93C7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D16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E04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342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D01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725F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38A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764B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DAA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2A8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E956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971C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3D48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0B7F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9B2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1FB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084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D3F6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6F9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9D5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AEAD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7E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B1C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051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2769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0D86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BE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DF5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DBE05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77B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C19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A3C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546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E76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38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339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62E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FB1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95C2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086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21D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E0E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0831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6CC3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818B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B9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C9E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6884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125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2A63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A01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689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C02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61B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985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385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CC6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21C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8CF5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4EF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3D9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0C7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CD21A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331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927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16B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199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996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C4A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9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C2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D52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C1A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4BD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C0B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40B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7EB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1AA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64C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313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AD8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197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35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8C9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A3C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AB4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D99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3D8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088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130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E5C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FE0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71A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A5E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59B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FBF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5CE2C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D6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42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65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70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01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F0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52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E0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C4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9B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03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D6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78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3F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9D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CB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486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DF49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DC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D8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31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98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47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0D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21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25C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0E3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BBB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2CC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EA8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028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F72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692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54E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6CC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DD8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DE2B8D6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9E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1A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AF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31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95F1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C3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A2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61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57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59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15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97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B5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55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1D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12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121C2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FC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C3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92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28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A6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B4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02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5A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57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DB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F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45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48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8E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83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56C9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E7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F8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7A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7F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32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8E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14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81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97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3F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6A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D1CD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21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CE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DE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35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52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DC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41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01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24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79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AA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3F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68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38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90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10B6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D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B7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10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80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46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E0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4E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D88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24C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A99B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E7D181" w14:textId="6C5DDC90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B755B3">
              <w:rPr>
                <w:rFonts w:ascii="Arial" w:hAnsi="Arial"/>
                <w:lang w:eastAsia="sk-SK"/>
              </w:rPr>
              <w:t>2</w:t>
            </w:r>
            <w:r w:rsidR="00190DD4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D1B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11A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589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E254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9FB2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5BF0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DFC3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14B7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97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48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21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A6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18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85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815F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2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8C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44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48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ED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4D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C11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484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09A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80056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3199E20" wp14:editId="58D3E8D9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B2F44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B6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40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368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180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62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11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80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D0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F8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07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C0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72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53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B5B55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936B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6DE05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B52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498A1A6" wp14:editId="7E7E4ED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76D0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EA2AF3F" wp14:editId="5229DF8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34024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B70F724" wp14:editId="27C5E34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64D7D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DAD6519" wp14:editId="300C5A6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AC8C5A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4F51807" wp14:editId="29A7B2FD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8CC5A9" w14:textId="1AD21BA4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B755B3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190DD4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4F5180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E8CC5A9" w14:textId="1AD21BA4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B755B3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190DD4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18A63B6" wp14:editId="552001C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CE9834" w14:textId="536B78DA" w:rsidR="000B647F" w:rsidRDefault="0099716A" w:rsidP="00944C3D">
                                  <w:r>
                                    <w:t>20</w:t>
                                  </w:r>
                                  <w:r w:rsidR="00B755B3">
                                    <w:t>2</w:t>
                                  </w:r>
                                  <w:r w:rsidR="00190DD4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8A63B6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1CE9834" w14:textId="536B78DA" w:rsidR="000B647F" w:rsidRDefault="0099716A" w:rsidP="00944C3D">
                            <w:r>
                              <w:t>20</w:t>
                            </w:r>
                            <w:r w:rsidR="00B755B3">
                              <w:t>2</w:t>
                            </w:r>
                            <w:r w:rsidR="00190DD4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7F00B46" wp14:editId="5EED652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152A25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08A8F6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EAB82D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4C621B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44F6D00" wp14:editId="06158A4C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D99EF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3672B4D" wp14:editId="27F4EA7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FF3E7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9D38143" wp14:editId="4212E3B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EE31D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9B6F7C3" wp14:editId="2B4BDF9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F2AA1" w14:textId="1022BB86" w:rsidR="000B647F" w:rsidRDefault="0099716A" w:rsidP="00944C3D">
                                  <w:r>
                                    <w:t>20</w:t>
                                  </w:r>
                                  <w:r w:rsidR="00190DD4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B6F7C3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54F2AA1" w14:textId="1022BB86" w:rsidR="000B647F" w:rsidRDefault="0099716A" w:rsidP="00944C3D">
                            <w:r>
                              <w:t>20</w:t>
                            </w:r>
                            <w:r w:rsidR="00190DD4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8CD5EFA" wp14:editId="19C15C5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52C541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A011076" wp14:editId="05E14CF2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E1AE8D" w14:textId="5D27CD75" w:rsidR="000B647F" w:rsidRDefault="0099716A" w:rsidP="00944C3D">
                                  <w:r>
                                    <w:t>20</w:t>
                                  </w:r>
                                  <w:r w:rsidR="00190DD4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01107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0E1AE8D" w14:textId="5D27CD75" w:rsidR="000B647F" w:rsidRDefault="0099716A" w:rsidP="00944C3D">
                            <w:r>
                              <w:t>20</w:t>
                            </w:r>
                            <w:r w:rsidR="00190DD4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F519DBB" wp14:editId="691CE32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EC6902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3E5DB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008D74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E38930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C90D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35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046C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CA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4A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32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50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BC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D8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82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30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16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C4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1D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80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EA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F2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B6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35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1F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8D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AD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50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BD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D3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63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80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50E1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A0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F9C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5BF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98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2D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55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59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AA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D2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00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09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AF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80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05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78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EF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01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3E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B68D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2C61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752F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61D4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D0C8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6363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AA50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A2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AB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EA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DC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DF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B4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9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93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E238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05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D8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CC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2A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48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0C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74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5C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F8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C3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94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37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8F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CE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E4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F6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E5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76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DE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59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2E2E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F3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83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4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2A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33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CF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B1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DC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FE48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27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6B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70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39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0B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1E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CE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95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6A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E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8E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05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48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90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81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07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82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90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28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D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FA5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4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28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D5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D5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B9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00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51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C326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B1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36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DD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D3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15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31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24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6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68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D4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5D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CD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0D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40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11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5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12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E4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972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2FE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3B8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FF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EA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E55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EED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36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98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87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1A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0F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1E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82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68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6661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85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46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F3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DD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1D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B2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5E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69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32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DB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8D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12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19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91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97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61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BF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FF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82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3E6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FDE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084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C93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739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1B7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274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9B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4B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8F31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7A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4E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4432F4E" wp14:editId="707A7888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0099C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CA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54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EF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B3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E4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8C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01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02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1C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0D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08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94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01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B2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3C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9F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C1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71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A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29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3A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22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E3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AB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FE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F6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BD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E6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6D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A0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BD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1787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7EF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665C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F24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88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56EF843" wp14:editId="2D36E9BF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12B52F" w14:textId="77777777" w:rsidR="000B647F" w:rsidRPr="00391121" w:rsidRDefault="00AC682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36114979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AC682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36114979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4E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26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F5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EC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AA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9C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06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5B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60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B22233" wp14:editId="02D6C1E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D499AF" w14:textId="77777777" w:rsidR="000B647F" w:rsidRPr="00391121" w:rsidRDefault="00AC682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2021514286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AC682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2021514286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B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10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8F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A9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C3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7D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C1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13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AC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2C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B1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40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1C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9A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74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29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4510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6D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13BD2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070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5F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1C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27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37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ED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62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D4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CC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D4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38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7E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8E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11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65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98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A9F7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F25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6F9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B9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3D9069F" wp14:editId="37DFBD7C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494213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AC682D">
                                    <w:rPr>
                                      <w:rFonts w:ascii="Arial" w:hAnsi="Arial" w:cs="Arial"/>
                                    </w:rPr>
                                    <w:t xml:space="preserve">Karpatská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AC682D">
                              <w:rPr>
                                <w:rFonts w:ascii="Arial" w:hAnsi="Arial" w:cs="Arial"/>
                              </w:rPr>
                              <w:t xml:space="preserve">Karpatská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25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B4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AE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D3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E6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93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0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09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1F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7B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C6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F0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81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BB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B2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4E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4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51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00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4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8B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CD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54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4D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2A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0F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52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50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45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54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5A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E80C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BC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C9F3B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B2DF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0341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B8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EC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24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C0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57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2D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48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4C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CF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0C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A4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E9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E3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6C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09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A7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81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70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29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D4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72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B1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DC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C9DEAC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D2E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D74FF9A" wp14:editId="2C7E7F07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A9C29D" w14:textId="77777777" w:rsidR="000B647F" w:rsidRPr="00391121" w:rsidRDefault="00AC682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Karpatská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AC682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Karpatská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75FE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B1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E8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50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25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7D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C8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B9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A4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A7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76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5C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2D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29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06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1D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77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BDBFF58" wp14:editId="11DF979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4273E1" w14:textId="77777777" w:rsidR="000B647F" w:rsidRDefault="006142E9" w:rsidP="00944C3D">
                                  <w:r>
                                    <w:t>2</w:t>
                                  </w:r>
                                  <w:r w:rsidR="00AC682D">
                                    <w:t>609/56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6142E9" w:rsidP="00944C3D">
                            <w:r>
                              <w:t>2</w:t>
                            </w:r>
                            <w:r w:rsidR="00AC682D">
                              <w:t>609/56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27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F8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42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18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56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1D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4524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03C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CB4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571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5F18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63CF0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9C7D778" wp14:editId="12A1FF5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8653F4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BCDAA42" wp14:editId="4C099745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CA243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E7EE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A59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53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7C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AACE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51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2A83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6FCFE1F" wp14:editId="52ADACC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6514C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43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E33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4BC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575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D6B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A50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98A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B254A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0A43E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BC91225" wp14:editId="1BCA11D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AFC7F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7F67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54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B3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8D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ED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8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A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A8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0EFF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DB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5E30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661D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99966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21A9336" wp14:editId="408E440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B22FE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07B2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4653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0AE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1C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FA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2F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2E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49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26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AE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88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E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1C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8C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20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A1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A6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2A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4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B7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38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82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61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B9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06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5D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19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66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A2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4C4D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632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80EA51D" w14:textId="0AF94EA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90DD4">
              <w:rPr>
                <w:rFonts w:ascii="Arial" w:hAnsi="Arial"/>
                <w:lang w:eastAsia="sk-SK"/>
              </w:rPr>
              <w:t>21.3.2023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4E0F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6402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7501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30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85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8B95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472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7B7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285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28B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B31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A41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00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A277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F4B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02A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E49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3C2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E00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5D3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58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3815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D23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665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2E5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A0F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240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1860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AE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AA14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9AD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DC2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3C0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0C5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C4A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E3FC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94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3A86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DAA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8B0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BD3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874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141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6C7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75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39D3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356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5E9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E35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4B6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E24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F02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29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2B97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861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20B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4CD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83A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FFC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804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51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05B3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CE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899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C99BA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0657FD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0E5D54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C333EBD" w14:textId="47DE4AA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5E2C2A8" w14:textId="77777777" w:rsidR="00B755B3" w:rsidRDefault="00B755B3" w:rsidP="00503750">
            <w:pPr>
              <w:rPr>
                <w:rFonts w:ascii="Arial" w:hAnsi="Arial"/>
                <w:lang w:eastAsia="sk-SK"/>
              </w:rPr>
            </w:pPr>
          </w:p>
          <w:p w14:paraId="44FA928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BD3416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280940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9BCF185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A4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79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9F4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70E3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DDB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56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08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CB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FB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BF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A9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0C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E1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D2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34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AF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5E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9D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3E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8C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03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F0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B0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86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E1D3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47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B2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8C2A91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5EDE5895" w14:textId="77777777" w:rsidR="00944C3D" w:rsidRDefault="00944C3D" w:rsidP="00944C3D">
      <w:pPr>
        <w:rPr>
          <w:rFonts w:ascii="Arial" w:hAnsi="Arial"/>
        </w:rPr>
      </w:pPr>
    </w:p>
    <w:p w14:paraId="12F93C0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E7F86B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D611072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FC0D52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3BD4C9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0305BD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2C79960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A40A5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D0B51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640BC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E611BB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F7C992D" w14:textId="77777777" w:rsidR="00944C3D" w:rsidRPr="008D0433" w:rsidRDefault="00AC682D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Ing.Dušan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Nedoba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A0D3400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790F0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C4975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E6FFF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9B77B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F0423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0CED09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CEF6D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83F1F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8A341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EE1F5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6368D0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5CE0A3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C6A6EF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A2FE02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9B743F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6B7F22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9D10F8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44D1CE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95DB127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D59F3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EDD6B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F7011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B3A552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A61EC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9C360F4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76B521F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19BAE55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7E207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53EBC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2D969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D7333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1FCCE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A7824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E22F3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73151D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3D50E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FA9EE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52F16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FDE60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66E9B5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4A620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C9F5EF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90AFAF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4A389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69931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C3C562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1C13789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C7C4CCD" w14:textId="194BF34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190DD4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379B19A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433286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A2872E5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9A2CF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60D2B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23F1C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8DAFE8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CCC63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80F3B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B5EA4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2CB3F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46343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F32C9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A632F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AC175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00100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17516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3FDB8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0093EA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B452E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DDF68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348A9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58B825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04150DA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BA118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B3FD2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A83B2C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EAF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661AD1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C3AFA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D9DF1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F39A24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113B60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C3B90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42903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46BAB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1915D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0AD337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F9C3CA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7D016E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4E5408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50B91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7D055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E740A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4B312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D9226E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9E85C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228A0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BB09B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13AF3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DCC59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AEA56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B0B71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11AA3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5EF71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7ED35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99607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B9D4B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C5F4E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F5AEE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01E68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27F9A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462D3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E4ABA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3E8A4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9A10F6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6F66C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69C8E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F14E6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FE52A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89740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E34EF09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FC2F2A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4E2D37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D7797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15A852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8B3A76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F29D9A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38FE7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B3378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06558E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2C24CC6" w14:textId="77777777" w:rsidTr="00503750">
        <w:tc>
          <w:tcPr>
            <w:tcW w:w="2302" w:type="dxa"/>
            <w:vAlign w:val="center"/>
          </w:tcPr>
          <w:p w14:paraId="4B109E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7A0C6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DE51A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92CB0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273D2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06763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95039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5C071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6DC9895" w14:textId="77777777" w:rsidTr="00503750">
        <w:tc>
          <w:tcPr>
            <w:tcW w:w="15593" w:type="dxa"/>
            <w:gridSpan w:val="8"/>
            <w:vAlign w:val="center"/>
          </w:tcPr>
          <w:p w14:paraId="43080C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5BE4B58" w14:textId="77777777" w:rsidTr="00503750">
        <w:tc>
          <w:tcPr>
            <w:tcW w:w="2302" w:type="dxa"/>
            <w:vAlign w:val="center"/>
          </w:tcPr>
          <w:p w14:paraId="77D646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252C3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21BC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5953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E9C2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E788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5E8D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6AC2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F9D71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05D31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246C6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46BA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6190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413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739E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9664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34E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E8F70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9BCFB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F5F5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DB33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40EA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7BDB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A7D1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1BBC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2D17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739A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58E0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2BB4A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6217C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B5E2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B00E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B5B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5824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7B42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F66CDBB" w14:textId="77777777" w:rsidTr="00503750">
        <w:tc>
          <w:tcPr>
            <w:tcW w:w="2302" w:type="dxa"/>
            <w:vAlign w:val="center"/>
          </w:tcPr>
          <w:p w14:paraId="715B8C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193E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76AB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A487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E965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E50F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98C8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5A75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40E6CE" w14:textId="77777777" w:rsidTr="00503750">
        <w:tc>
          <w:tcPr>
            <w:tcW w:w="15593" w:type="dxa"/>
            <w:gridSpan w:val="8"/>
            <w:vAlign w:val="center"/>
          </w:tcPr>
          <w:p w14:paraId="25EF73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048CE13" w14:textId="77777777" w:rsidTr="00503750">
        <w:tc>
          <w:tcPr>
            <w:tcW w:w="2302" w:type="dxa"/>
            <w:vAlign w:val="center"/>
          </w:tcPr>
          <w:p w14:paraId="4AE354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2935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E335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85ED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0331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9CF1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F461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4279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6D7C3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1685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F15B7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3BA4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1FCF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5CBD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CDA0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9B9C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CF6B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061E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742CD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8DE15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E8DC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5755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883F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FA4D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888D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A9D0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0A1B38" w14:textId="77777777" w:rsidTr="00503750">
        <w:tc>
          <w:tcPr>
            <w:tcW w:w="2302" w:type="dxa"/>
            <w:vAlign w:val="center"/>
          </w:tcPr>
          <w:p w14:paraId="6AD90E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41D4C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150D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B2EA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ED0A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B02B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94A6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B83D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A9558A" w14:textId="77777777" w:rsidTr="00503750">
        <w:tc>
          <w:tcPr>
            <w:tcW w:w="15593" w:type="dxa"/>
            <w:gridSpan w:val="8"/>
            <w:vAlign w:val="center"/>
          </w:tcPr>
          <w:p w14:paraId="0AC31F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6C113DC" w14:textId="77777777" w:rsidTr="00503750">
        <w:tc>
          <w:tcPr>
            <w:tcW w:w="2302" w:type="dxa"/>
            <w:vAlign w:val="center"/>
          </w:tcPr>
          <w:p w14:paraId="4D4398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54038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B735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9395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C808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0583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9B2A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B45F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34506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823AE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BEFD3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A3BD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B2E4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308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B9ED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CC2E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1E51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79675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1FE5F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6A5A5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D97E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E65F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FAD2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5DE2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C69C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723C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EA3C8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57EA5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9AA7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081F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AF3F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14FB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07E1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7254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2D10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8334BD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C21A9F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0816C9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E8B0A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72A5A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CB91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A67E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4D2A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74FF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6847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9537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5179C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03008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DD1EE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B62A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908B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44F7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E384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51E9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6727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B8DA20" w14:textId="77777777" w:rsidR="00944C3D" w:rsidRDefault="00944C3D" w:rsidP="00944C3D">
      <w:pPr>
        <w:rPr>
          <w:rFonts w:ascii="Arial" w:hAnsi="Arial"/>
          <w:b/>
        </w:rPr>
      </w:pPr>
    </w:p>
    <w:p w14:paraId="2694BE8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2600BBD" w14:textId="77777777" w:rsidTr="00503750">
        <w:tc>
          <w:tcPr>
            <w:tcW w:w="1944" w:type="dxa"/>
            <w:vAlign w:val="center"/>
          </w:tcPr>
          <w:p w14:paraId="335D8C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6F5D6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03B15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B0F1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03FCA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A41CF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9BFA3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7FAC3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A2E37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A12D8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00C55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4483D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3213CC5" w14:textId="77777777" w:rsidTr="00503750">
        <w:tc>
          <w:tcPr>
            <w:tcW w:w="15685" w:type="dxa"/>
            <w:gridSpan w:val="12"/>
            <w:vAlign w:val="center"/>
          </w:tcPr>
          <w:p w14:paraId="49AF3F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4A80302" w14:textId="77777777" w:rsidTr="00503750">
        <w:tc>
          <w:tcPr>
            <w:tcW w:w="1944" w:type="dxa"/>
            <w:vAlign w:val="center"/>
          </w:tcPr>
          <w:p w14:paraId="0D253B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8606B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5F71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BAB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55F0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04E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FE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5D0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211D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87B2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CDF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9C8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957DEF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C8836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0A64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21E2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05E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2963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C7C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531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9BA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188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44C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A8D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57319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BF598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10D35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2BA3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22DA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2392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AE4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3D6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F31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784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DDA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003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62414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464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C532B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ADAD7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89B7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292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9581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3728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BBEC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FF20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3C73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C038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E82D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BA4B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9E85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FBB01FC" w14:textId="77777777" w:rsidTr="00503750">
        <w:tc>
          <w:tcPr>
            <w:tcW w:w="1944" w:type="dxa"/>
            <w:vAlign w:val="center"/>
          </w:tcPr>
          <w:p w14:paraId="283873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8B96B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C6BE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30A0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C02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AFC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160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86D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B5D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235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3B4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F0B7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1E9381" w14:textId="77777777" w:rsidTr="00503750">
        <w:tc>
          <w:tcPr>
            <w:tcW w:w="15685" w:type="dxa"/>
            <w:gridSpan w:val="12"/>
            <w:vAlign w:val="center"/>
          </w:tcPr>
          <w:p w14:paraId="6447EB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A6B9D27" w14:textId="77777777" w:rsidTr="00503750">
        <w:tc>
          <w:tcPr>
            <w:tcW w:w="1944" w:type="dxa"/>
            <w:vAlign w:val="center"/>
          </w:tcPr>
          <w:p w14:paraId="4E0D81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72CC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0D4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2453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86A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A395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B68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587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E5B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A26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71D1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29508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7924F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D78C9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DDE7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16E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CB5D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87A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1DC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7C0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8D8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96E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3FC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775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FC6F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D36A76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58CA2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F4A8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35D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B36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D7E4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784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7E5B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846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A66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7B8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4EAA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9CEF6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5FE5E1" w14:textId="77777777" w:rsidTr="00503750">
        <w:tc>
          <w:tcPr>
            <w:tcW w:w="1944" w:type="dxa"/>
            <w:vAlign w:val="center"/>
          </w:tcPr>
          <w:p w14:paraId="50A802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867E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45C6E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062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53F7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46F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BA9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8BE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53C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736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0A02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B49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31C1FA" w14:textId="77777777" w:rsidTr="00503750">
        <w:tc>
          <w:tcPr>
            <w:tcW w:w="15685" w:type="dxa"/>
            <w:gridSpan w:val="12"/>
            <w:vAlign w:val="center"/>
          </w:tcPr>
          <w:p w14:paraId="6902BD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181722E" w14:textId="77777777" w:rsidTr="00503750">
        <w:tc>
          <w:tcPr>
            <w:tcW w:w="1944" w:type="dxa"/>
            <w:vAlign w:val="center"/>
          </w:tcPr>
          <w:p w14:paraId="74EB4A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18DF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E72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0F4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479D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7BA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CBB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18F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64D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2E8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173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DEA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86254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E060B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8E1ED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6E8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758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55F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E8E1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1AD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059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808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1F9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593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D46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FE2DF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050BE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4A181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02B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7061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6BA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FD4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7FD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B90F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8C8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01B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701A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AA65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D2B48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0355C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A176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489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A95C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5BF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EFA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7E5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029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7E96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527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A6D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0F1D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5FCE5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9659D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AD4176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87CCD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6D28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495A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CD73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09D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C79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EF7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86FC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A22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ED4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D25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1AC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8CC53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593B4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E8AD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ED8A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7F65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BD2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C11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E04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5AA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F0E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21E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E93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4A0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77CD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0A793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D88F0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502874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7F35F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E9429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471A56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D0BBF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6C23B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AA34F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6E3E6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017DD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F0BE7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2C021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FD810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34FD0D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4C810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A21A7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DCCB8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878611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AF05EE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D319C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35D12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4A7F8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0718349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275B0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8036C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6D76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A3880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DC651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C3913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49F76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0234C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0A5FA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A8F07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C2E29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B0A3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8E3DF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7482EFC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3EC69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F88D6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F9F6D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24446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0631E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58340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FA6DA24" w14:textId="77777777" w:rsidTr="00503750">
        <w:trPr>
          <w:trHeight w:val="1073"/>
        </w:trPr>
        <w:tc>
          <w:tcPr>
            <w:tcW w:w="3614" w:type="dxa"/>
            <w:vMerge/>
          </w:tcPr>
          <w:p w14:paraId="373F58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43805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43B10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90622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B6F1B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07927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2DE27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4249C17" w14:textId="77777777" w:rsidTr="00503750">
        <w:trPr>
          <w:trHeight w:val="283"/>
        </w:trPr>
        <w:tc>
          <w:tcPr>
            <w:tcW w:w="3614" w:type="dxa"/>
          </w:tcPr>
          <w:p w14:paraId="3F0B93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27BD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198AD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94E2F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8B08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C7A8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5A5C9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6B7A91C" w14:textId="77777777" w:rsidTr="00503750">
        <w:trPr>
          <w:trHeight w:val="283"/>
        </w:trPr>
        <w:tc>
          <w:tcPr>
            <w:tcW w:w="3614" w:type="dxa"/>
          </w:tcPr>
          <w:p w14:paraId="3B8514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B6577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EA7E9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AA6BA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4601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DBFE9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6F4B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D939D2C" w14:textId="77777777" w:rsidTr="00503750">
        <w:trPr>
          <w:trHeight w:val="283"/>
        </w:trPr>
        <w:tc>
          <w:tcPr>
            <w:tcW w:w="3614" w:type="dxa"/>
          </w:tcPr>
          <w:p w14:paraId="4EDF48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6EF17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D6922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5549B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D17B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8AA7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412E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01A47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10FFA8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739FBE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D099E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51714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17496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0C991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FEF58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C329E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CE987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5F650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571BB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B50B79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68159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2879A0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2A0D60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F3FB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242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BE8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69A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7878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A23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4D4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A21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D8C15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2D7E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76BF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5A4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C7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EE9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633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1E6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82C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930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A3FD0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7EF5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7A6F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AB4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EC0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A2E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AB8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A61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E03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10C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C5A28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2F84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BE92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AB0A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4E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F0A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9739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2C0D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E39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5DE21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6DF531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F9ECD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FEC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6AC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323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2F6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A1A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9E3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E40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28A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A26D2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083D5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120CF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4299A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C0E9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8E3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B937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94B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9B49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641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D13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BE2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FA341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D205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E1AB7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8E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A0B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AF2F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CCD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0AE0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50C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F93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5E04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AD0D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0FA3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B8D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E4B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9B8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D7D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F98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5E7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E66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9BDB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EF757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F7A9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C42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D53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481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BF0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7E2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1F3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375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EE849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D4B46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E0815C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616F4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CF77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0F2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A7F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B00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083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677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A5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0D9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E8189E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7391EA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558F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689C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51A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964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4F9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902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3363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74D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0517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5BBDC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88BC51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51603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975C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C7B9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21DA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C642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F8A9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8F99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FE60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D200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6D50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BF18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25A9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F23F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7BF9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1AE8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4A4D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7DE7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194F74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30A0D4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3AB309B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9749AC6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5CB7E9A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96290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4B47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40A1D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31D8D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BD21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83D761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AC4BD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A1E7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62D0CB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4CE07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4CA40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8ED30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8E8FA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E46A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C553F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A32B2A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FD541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8A0E17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C41F4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5A419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692D6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A3929F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0C4A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553E48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EF682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1FDF94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751321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0FBB4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5B01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D64847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E7224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EEEAB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7B01C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A5134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5A5B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7C557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43A117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BD967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432E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259C0F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4D107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FE728E5" w14:textId="77777777" w:rsidR="00944C3D" w:rsidRDefault="00944C3D" w:rsidP="00944C3D">
      <w:pPr>
        <w:rPr>
          <w:rFonts w:ascii="Arial" w:hAnsi="Arial"/>
          <w:b/>
        </w:rPr>
      </w:pPr>
    </w:p>
    <w:p w14:paraId="5218A64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691649A3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6B061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79BB4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B71B8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4B7AB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53B25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2AAEB9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713EA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205D3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47D8E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FC279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8F915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21D1A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18BE3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EA745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2153B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F2AAEF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5C8B2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F6323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94BD3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D08FD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77F601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49487F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12FD8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38ED0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8DE9E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255FB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CD53FF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0C8D9BB" w14:textId="77777777" w:rsidTr="00503750">
        <w:tc>
          <w:tcPr>
            <w:tcW w:w="2835" w:type="dxa"/>
            <w:vAlign w:val="center"/>
          </w:tcPr>
          <w:p w14:paraId="4C042D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752F6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4D0D6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BDFF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5F2CE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EED4D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9B829D7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455C18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8ED8B9E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11FBC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F3B5F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97931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F22667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6CB87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929F0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8FF1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44F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0B7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CAC5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171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8847A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8EE86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1AD9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686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B14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4C9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D66F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B6C8F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2317D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FA59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48CD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F478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BD3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FC7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86BC1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C47F1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F034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420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A436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C9E8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FB2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42BB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AEA3E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75B8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CD5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426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885C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4BF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7C9E9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BE2B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7A152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F5F57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D744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77537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CB25F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DCFE9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91FCABC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3B16D16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8B28FDA" w14:textId="77777777" w:rsidR="00944C3D" w:rsidRDefault="00944C3D" w:rsidP="00944C3D">
      <w:pPr>
        <w:rPr>
          <w:rFonts w:ascii="Arial" w:hAnsi="Arial"/>
          <w:b/>
        </w:rPr>
      </w:pPr>
    </w:p>
    <w:p w14:paraId="0545742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EFEAD37" w14:textId="77777777" w:rsidTr="00503750">
        <w:tc>
          <w:tcPr>
            <w:tcW w:w="2835" w:type="dxa"/>
            <w:vAlign w:val="center"/>
          </w:tcPr>
          <w:p w14:paraId="548549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867EE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63A51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64B2D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D2B1A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99909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78725B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B480C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6132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484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CE9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0AD7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F28F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C22F9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BFFD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E6963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202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0852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573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B94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1492C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7A8F6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7FAA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010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CF6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4421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D128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C8849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F4FDE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612A2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F3C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209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537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6E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E069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B9337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9D253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C718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0A20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9379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B8D8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65EC7C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D23BA8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F2926D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EB6E3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9528E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DDDC24A" w14:textId="77777777" w:rsidTr="00503750">
        <w:trPr>
          <w:trHeight w:val="699"/>
        </w:trPr>
        <w:tc>
          <w:tcPr>
            <w:tcW w:w="3502" w:type="dxa"/>
            <w:vMerge/>
          </w:tcPr>
          <w:p w14:paraId="78C2DE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6DB75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C2761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60EDC7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F736B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A000AD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EAB8B6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9183E3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32C54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6B7CCDA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43AA6A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8F9405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218A7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6E7E7FC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9BB7E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D255D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88D36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5F02C772" w14:textId="77777777" w:rsidTr="00503750">
        <w:trPr>
          <w:trHeight w:val="593"/>
        </w:trPr>
        <w:tc>
          <w:tcPr>
            <w:tcW w:w="3497" w:type="dxa"/>
          </w:tcPr>
          <w:p w14:paraId="5521F5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2E435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7EDF5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55E78B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AA46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769A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EC5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E7221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4A837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A224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5C4C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8F7AA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13FEE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270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ECB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5BC23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6130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78AF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B99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950C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361E4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347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E14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FE5A4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FB962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BC2A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E7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21C4B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DA5D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232F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21A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1A5A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8472D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35F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D3C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B461D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1F08B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9F4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A76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DD225E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81B2E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5C68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B56B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0A72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7C509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82C3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01D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A7493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D885D8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77E0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E88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B0430E" w14:textId="77777777" w:rsidR="00944C3D" w:rsidRDefault="00944C3D" w:rsidP="00944C3D">
      <w:pPr>
        <w:rPr>
          <w:rFonts w:ascii="Arial" w:hAnsi="Arial"/>
          <w:b/>
        </w:rPr>
      </w:pPr>
    </w:p>
    <w:p w14:paraId="2D0950E5" w14:textId="77777777" w:rsidR="00944C3D" w:rsidRDefault="00944C3D" w:rsidP="00944C3D">
      <w:pPr>
        <w:rPr>
          <w:rFonts w:ascii="Arial" w:hAnsi="Arial"/>
          <w:b/>
        </w:rPr>
      </w:pPr>
    </w:p>
    <w:p w14:paraId="59712EBE" w14:textId="77777777" w:rsidR="00944C3D" w:rsidRDefault="00944C3D" w:rsidP="00944C3D">
      <w:pPr>
        <w:rPr>
          <w:rFonts w:ascii="Arial" w:hAnsi="Arial"/>
          <w:b/>
        </w:rPr>
      </w:pPr>
    </w:p>
    <w:p w14:paraId="661B08C9" w14:textId="77777777" w:rsidR="00944C3D" w:rsidRDefault="00944C3D" w:rsidP="00944C3D">
      <w:pPr>
        <w:rPr>
          <w:rFonts w:ascii="Arial" w:hAnsi="Arial"/>
          <w:b/>
        </w:rPr>
      </w:pPr>
    </w:p>
    <w:p w14:paraId="362CF81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3859CDF9" w14:textId="77777777" w:rsidTr="00503750">
        <w:tc>
          <w:tcPr>
            <w:tcW w:w="2622" w:type="dxa"/>
            <w:vAlign w:val="center"/>
          </w:tcPr>
          <w:p w14:paraId="763641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A7BBF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8769E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9B812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5AD1F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DA0BD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A9EC0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75E57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93D1B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CB328E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83FA5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B1A30F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35A0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1462F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D4F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8327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9B8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C56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6A56C33" w14:textId="77777777" w:rsidTr="00503750">
        <w:tc>
          <w:tcPr>
            <w:tcW w:w="2622" w:type="dxa"/>
            <w:vAlign w:val="center"/>
          </w:tcPr>
          <w:p w14:paraId="66D495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46BA1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00EA1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603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887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79E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157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4E2C02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334AD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6E1B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451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84D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E75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394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E945A3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F2C9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22CD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631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1B4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D9B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4E9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9EEAAEC" w14:textId="77777777" w:rsidTr="00503750">
        <w:tc>
          <w:tcPr>
            <w:tcW w:w="2622" w:type="dxa"/>
            <w:vAlign w:val="center"/>
          </w:tcPr>
          <w:p w14:paraId="4C5705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171EE93" w14:textId="415EAC28" w:rsidR="00944C3D" w:rsidRPr="008C56AB" w:rsidRDefault="00190DD4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31532</w:t>
            </w:r>
          </w:p>
        </w:tc>
        <w:tc>
          <w:tcPr>
            <w:tcW w:w="1275" w:type="dxa"/>
            <w:vAlign w:val="center"/>
          </w:tcPr>
          <w:p w14:paraId="4ADA5452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4E19C3D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E33B0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1327E8" w14:textId="387663C1" w:rsidR="00944C3D" w:rsidRPr="008C56AB" w:rsidRDefault="00190DD4" w:rsidP="00190DD4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34750</w:t>
            </w:r>
          </w:p>
        </w:tc>
      </w:tr>
      <w:tr w:rsidR="0099716A" w:rsidRPr="00050529" w14:paraId="176A05F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42010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D14A7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621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5EF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3597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FE5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6461837" w14:textId="77777777" w:rsidTr="00503750">
        <w:tc>
          <w:tcPr>
            <w:tcW w:w="2622" w:type="dxa"/>
            <w:vAlign w:val="center"/>
          </w:tcPr>
          <w:p w14:paraId="5972A8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EB5ED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5581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67C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83C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959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7CC57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A1BB85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79D2DF2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AF4A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CDC4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3F2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6DD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927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A09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68BC4C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9C883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C671B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8D7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F34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F94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4BB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D59ADD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0918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6F16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610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7A43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831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AC8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025AFB5" w14:textId="77777777" w:rsidTr="00503750">
        <w:tc>
          <w:tcPr>
            <w:tcW w:w="2622" w:type="dxa"/>
            <w:vAlign w:val="center"/>
          </w:tcPr>
          <w:p w14:paraId="146ED6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B275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D6C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F95A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23D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03D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5798D5B" w14:textId="77777777" w:rsidTr="00503750">
        <w:tc>
          <w:tcPr>
            <w:tcW w:w="2622" w:type="dxa"/>
            <w:vAlign w:val="center"/>
          </w:tcPr>
          <w:p w14:paraId="70D2B9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F19A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64A8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5CB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D26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DE6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73B6AC8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3097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A275F1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78FF2E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3E2562A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D10438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FC5E3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4205CDB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B216D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0AE7B4C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222E76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0146EB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D29BA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0EF16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502F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C53B2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4E0A9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B0C0B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7BB4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AD57C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1782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2A90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3FDEA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9E1D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E83C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F558A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04AC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D1CB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E7D53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B577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5799F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2BAF7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7906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AE15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E7D50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AACB4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FAF9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36E2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A2BB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4507B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6467F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138B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F6CB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0EE0A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DED9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C9A7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A1940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CBBA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39382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B2B78F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1BB13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BC921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2D10A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6B0C2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0BECD2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22C1A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8C35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5EE46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9246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6B93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305CC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ED9D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B0501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4FD92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A777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D126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EC88B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A091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9CC5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E4C99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62DB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01A11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B8DEA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19242C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19B33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FC879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1EB74F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2F2E27B" w14:textId="77777777" w:rsidTr="00503750">
        <w:tc>
          <w:tcPr>
            <w:tcW w:w="2835" w:type="dxa"/>
            <w:vAlign w:val="center"/>
          </w:tcPr>
          <w:p w14:paraId="60F212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1B8AC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4BF3F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7F44C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21CF3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BA563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E27B39E" w14:textId="77777777" w:rsidTr="00503750">
        <w:tc>
          <w:tcPr>
            <w:tcW w:w="2835" w:type="dxa"/>
            <w:vAlign w:val="center"/>
          </w:tcPr>
          <w:p w14:paraId="0AE739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3A58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23A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8B0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17A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7EE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C47688" w14:textId="77777777" w:rsidTr="00503750">
        <w:tc>
          <w:tcPr>
            <w:tcW w:w="2835" w:type="dxa"/>
            <w:vAlign w:val="center"/>
          </w:tcPr>
          <w:p w14:paraId="742280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A9844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8016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C5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6C62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115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1F82E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C0403A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10D7C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79C1D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0DB77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42F9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78534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FDD7574" w14:textId="77777777" w:rsidTr="00503750">
        <w:tc>
          <w:tcPr>
            <w:tcW w:w="2835" w:type="dxa"/>
            <w:vAlign w:val="center"/>
          </w:tcPr>
          <w:p w14:paraId="1EEE26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15327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117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38A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899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C43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2FA70B" w14:textId="77777777" w:rsidTr="00503750">
        <w:tc>
          <w:tcPr>
            <w:tcW w:w="2835" w:type="dxa"/>
            <w:vAlign w:val="center"/>
          </w:tcPr>
          <w:p w14:paraId="2DEFBA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0C75F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ACE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596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B773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E891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80B98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12824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C1A2FC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A715C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FBF14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64E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187D0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A8B86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45A37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3FCD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922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D04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B08D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267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B6C25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B49B68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15A47040" w14:textId="77777777" w:rsidTr="00503750">
        <w:tc>
          <w:tcPr>
            <w:tcW w:w="2552" w:type="dxa"/>
            <w:shd w:val="clear" w:color="auto" w:fill="auto"/>
            <w:vAlign w:val="center"/>
          </w:tcPr>
          <w:p w14:paraId="15EB50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F7180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06E1B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B1114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951E3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638B348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60730D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8C9C38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F60122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3A432E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D41F3F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A6950F8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8428A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BBEA2D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B794FD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7F9E1F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85EDDA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553E7A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EEAB5E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E0C8ABE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D5231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5342F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95D734B" w14:textId="77777777" w:rsidTr="00503750">
        <w:tc>
          <w:tcPr>
            <w:tcW w:w="4395" w:type="dxa"/>
            <w:vMerge/>
          </w:tcPr>
          <w:p w14:paraId="323377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B7E8F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14C5B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18E2A9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11CCB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8AF44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6D5579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8995AF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6051B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CF36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0C820A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76DAB5F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E43AD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570F177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18EC2C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E85E750" w14:textId="77777777" w:rsidTr="00503750">
        <w:tc>
          <w:tcPr>
            <w:tcW w:w="4395" w:type="dxa"/>
            <w:vAlign w:val="center"/>
          </w:tcPr>
          <w:p w14:paraId="055423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7F4A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ABEBE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561078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207E5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3FEC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5C1A1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038EF2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66A51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7B7662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1D700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F585C4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33C82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363FA18" w14:textId="58C3C409" w:rsidR="00944C3D" w:rsidRPr="008C56AB" w:rsidRDefault="00190DD4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9885</w:t>
            </w:r>
          </w:p>
        </w:tc>
        <w:tc>
          <w:tcPr>
            <w:tcW w:w="2835" w:type="dxa"/>
            <w:vAlign w:val="center"/>
          </w:tcPr>
          <w:p w14:paraId="3D7E3F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BD93D7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8184CD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925FC90" w14:textId="77777777" w:rsidTr="00503750">
        <w:tc>
          <w:tcPr>
            <w:tcW w:w="4395" w:type="dxa"/>
            <w:vAlign w:val="center"/>
          </w:tcPr>
          <w:p w14:paraId="274772C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B0BCE8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EFF09C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6ACC4EE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1571D2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605DF7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59EB8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5C3719B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0B84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DF08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04F85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B48CCB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5E9F2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B105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1A8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0DE314E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2E2B6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4E76249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678EC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5505C4B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71647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CB6E6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B81D7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6F163D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900A9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F33AB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4A0CC74" w14:textId="77777777" w:rsidTr="00503750">
        <w:tc>
          <w:tcPr>
            <w:tcW w:w="1843" w:type="dxa"/>
            <w:vAlign w:val="center"/>
          </w:tcPr>
          <w:p w14:paraId="1B21567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8FF5CD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79A5C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7D21EE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2F75B7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67D4AE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FB0971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DABF798" w14:textId="77777777" w:rsidTr="00503750">
        <w:tc>
          <w:tcPr>
            <w:tcW w:w="1843" w:type="dxa"/>
            <w:vAlign w:val="center"/>
          </w:tcPr>
          <w:p w14:paraId="07D077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38353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028AA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0FA0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99376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3981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1CB0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C59612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94634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55BA1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46EB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BCA5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E1424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C877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91A4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89C4CFC" w14:textId="77777777" w:rsidTr="00503750">
        <w:tc>
          <w:tcPr>
            <w:tcW w:w="1843" w:type="dxa"/>
            <w:vAlign w:val="center"/>
          </w:tcPr>
          <w:p w14:paraId="5BF142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18D41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150F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A28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2B997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E394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CD6B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2A9FE4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F4251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E4F32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465E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AD75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E6FEE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1F82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F045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DED2F2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8DD16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1A61DF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D7EE7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E3F00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7BD0C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05176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60356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F3674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2FD9A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560BD27" w14:textId="77777777" w:rsidTr="00503750">
        <w:trPr>
          <w:trHeight w:val="664"/>
        </w:trPr>
        <w:tc>
          <w:tcPr>
            <w:tcW w:w="3372" w:type="dxa"/>
          </w:tcPr>
          <w:p w14:paraId="21BD88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F269B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73207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04762B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B4537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9718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DDD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BFC1F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DA37BC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3D10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3D8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94819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7801A4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87E2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C91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1FE65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23BA67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56EE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475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4C4A2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4D381B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1257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8B91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7DCCC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EC6855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0F6A1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B8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24B9D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CFB448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5304F4C" w14:textId="77777777" w:rsidTr="00503750">
        <w:tc>
          <w:tcPr>
            <w:tcW w:w="2835" w:type="dxa"/>
            <w:vAlign w:val="center"/>
          </w:tcPr>
          <w:p w14:paraId="4E7FCDF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80CA90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8BD9C3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D1F54B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60266D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0B0D73D" w14:textId="77777777" w:rsidTr="00503750">
        <w:tc>
          <w:tcPr>
            <w:tcW w:w="2835" w:type="dxa"/>
          </w:tcPr>
          <w:p w14:paraId="595F06D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D96B6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F4A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594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E90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76A90D" w14:textId="77777777" w:rsidTr="00503750">
        <w:tc>
          <w:tcPr>
            <w:tcW w:w="2835" w:type="dxa"/>
          </w:tcPr>
          <w:p w14:paraId="6B3DE7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0E5D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3BC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E38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100A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83062F" w14:textId="77777777" w:rsidTr="00503750">
        <w:tc>
          <w:tcPr>
            <w:tcW w:w="2835" w:type="dxa"/>
          </w:tcPr>
          <w:p w14:paraId="50402A8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8ABF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67E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D14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9EA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C2CB98" w14:textId="77777777" w:rsidTr="00503750">
        <w:tc>
          <w:tcPr>
            <w:tcW w:w="2835" w:type="dxa"/>
            <w:vAlign w:val="center"/>
          </w:tcPr>
          <w:p w14:paraId="789130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5049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7B5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02A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582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15CBDB" w14:textId="77777777" w:rsidTr="00503750">
        <w:tc>
          <w:tcPr>
            <w:tcW w:w="2835" w:type="dxa"/>
            <w:vAlign w:val="center"/>
          </w:tcPr>
          <w:p w14:paraId="060925F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80335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229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3023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BE50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B1D688" w14:textId="77777777" w:rsidTr="00503750">
        <w:tc>
          <w:tcPr>
            <w:tcW w:w="2835" w:type="dxa"/>
          </w:tcPr>
          <w:p w14:paraId="033A97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9D02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A7F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AB6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6A32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5257B5" w14:textId="77777777" w:rsidTr="00503750">
        <w:tc>
          <w:tcPr>
            <w:tcW w:w="2835" w:type="dxa"/>
          </w:tcPr>
          <w:p w14:paraId="6D7FE77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EE076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23B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AFF1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D62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3C60A0" w14:textId="77777777" w:rsidTr="00503750">
        <w:tc>
          <w:tcPr>
            <w:tcW w:w="2835" w:type="dxa"/>
          </w:tcPr>
          <w:p w14:paraId="1DFB82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4C2F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5B82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B97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348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53C547" w14:textId="77777777" w:rsidR="00944C3D" w:rsidRDefault="00944C3D" w:rsidP="00944C3D">
      <w:pPr>
        <w:rPr>
          <w:rFonts w:ascii="Arial" w:hAnsi="Arial"/>
          <w:b/>
        </w:rPr>
      </w:pPr>
    </w:p>
    <w:p w14:paraId="79C3DEAD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76761F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A4281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466EA3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B3352B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AF9D6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DA9D5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524650C" w14:textId="77777777" w:rsidTr="00503750">
        <w:trPr>
          <w:trHeight w:val="443"/>
        </w:trPr>
        <w:tc>
          <w:tcPr>
            <w:tcW w:w="2560" w:type="dxa"/>
          </w:tcPr>
          <w:p w14:paraId="042595B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0EDA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89FD3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67C5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6D24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48F0F0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0456E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B2C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FCB2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EFED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18D5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E2B308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74FEC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0337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2899A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3EE3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3E94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F626B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EFAE7C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A9A03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1974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2F5C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19D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373662" w14:textId="77777777" w:rsidR="00944C3D" w:rsidRDefault="00944C3D" w:rsidP="00944C3D">
      <w:pPr>
        <w:rPr>
          <w:rFonts w:ascii="Arial" w:hAnsi="Arial"/>
          <w:b/>
        </w:rPr>
      </w:pPr>
    </w:p>
    <w:p w14:paraId="182E1E87" w14:textId="77777777" w:rsidR="00944C3D" w:rsidRDefault="00944C3D" w:rsidP="00944C3D">
      <w:pPr>
        <w:rPr>
          <w:rFonts w:ascii="Arial" w:hAnsi="Arial"/>
          <w:b/>
        </w:rPr>
      </w:pPr>
    </w:p>
    <w:p w14:paraId="3C55DB1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4C3B89C" w14:textId="77777777" w:rsidR="00944C3D" w:rsidRDefault="00944C3D" w:rsidP="00944C3D">
      <w:pPr>
        <w:rPr>
          <w:rFonts w:ascii="Arial" w:hAnsi="Arial"/>
          <w:b/>
        </w:rPr>
      </w:pPr>
    </w:p>
    <w:p w14:paraId="238E00A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011BE6F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9BCDC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D525A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B705F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F2B37D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78D8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50E76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6D407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0A16F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80911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EF213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7E2FC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C89C17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02127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2F544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66004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BCFEDA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2DC664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FCA2FC1" w14:textId="77777777" w:rsidTr="00503750">
        <w:trPr>
          <w:trHeight w:val="677"/>
        </w:trPr>
        <w:tc>
          <w:tcPr>
            <w:tcW w:w="3358" w:type="dxa"/>
          </w:tcPr>
          <w:p w14:paraId="1C4C60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90CA2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4CE0C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8AB7E7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A96DB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8641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BD7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B2298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61ED7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82F9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93D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916C0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EEFB2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CA19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7FD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12338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6EB36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8A1D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D5CC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A416C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A4F4EE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F93E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8EF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AFFCE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90A803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2E6D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C6C0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86B23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26ECE1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126F11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FE4AB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29A36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519378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DFC55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47484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21CCF9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374D0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381B5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7C232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65375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AD132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35C836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2ACFA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86D187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C4FEB5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363BC2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10524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D5EDA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AF210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7B6C29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371A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0F27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3EF7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92E55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95483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0A430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2F1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FED87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77557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BBC16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BA7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9C726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BC326F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8BBC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13D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81062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8DDA55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A1C14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531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D6BAF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0CEC48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E717B79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7558C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80D9C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D2B3A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9EFCAC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29ACB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787E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974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8FA42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F43FD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E64E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5C9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9B84D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798DF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ECBD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E76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D4D1D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944E9B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3C75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585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2385BA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C81E8E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ED01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BC6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CE37D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140218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FD1ECE1" w14:textId="77777777" w:rsidTr="00503750">
        <w:tc>
          <w:tcPr>
            <w:tcW w:w="3686" w:type="dxa"/>
            <w:vAlign w:val="center"/>
          </w:tcPr>
          <w:p w14:paraId="5452C7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6CCBC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7652F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6686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3797D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6C066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E29D8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BB37F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EB4E0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C1C01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96200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C101E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C5E37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57A61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2EDD2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62C1F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F72927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968FA9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6B7AFF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FE5858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358413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34018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CF526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3D592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AFA688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BCBD6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5FED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EA7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D0C90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38969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9A7C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CE0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62447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7BC57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F777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609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45E10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BE90CA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6983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82B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BAB45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FD6D7D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022D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A49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A5649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10DFC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065B6D9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DB67C2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248FB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AA9C3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E15D23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C59E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45CF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67FBF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2E70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E8DAE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C464A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3ABB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42D8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B4071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955D3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C905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CA46F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808A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74FCF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0568D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A12002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F9C7A1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7953802" w14:textId="77777777" w:rsidR="00944C3D" w:rsidRDefault="00944C3D" w:rsidP="00944C3D">
      <w:pPr>
        <w:rPr>
          <w:sz w:val="22"/>
          <w:szCs w:val="22"/>
        </w:rPr>
      </w:pPr>
    </w:p>
    <w:p w14:paraId="32928E74" w14:textId="77777777" w:rsidR="00944C3D" w:rsidRDefault="00944C3D" w:rsidP="00944C3D">
      <w:pPr>
        <w:rPr>
          <w:sz w:val="22"/>
          <w:szCs w:val="22"/>
        </w:rPr>
      </w:pPr>
    </w:p>
    <w:p w14:paraId="3B6FB70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7CC8A6A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CE6D150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DF8A4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CBDCC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5E198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93422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BA4819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E5DAFA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B29741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056591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0B400C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10BC36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B547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2BD3C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46829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48F9DC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4A4BB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CB3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24665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A0DD7B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0196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526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E853D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D77E09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AF0D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4827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BBEFC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7E466D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04A5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F2717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A43A9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9EA339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8CA8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EB8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145D0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A69977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FE38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7C8F9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40A3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CDC29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D82F43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EAFDBB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B8C33A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CA5538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C978FC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3DF60A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B8AF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D19A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21971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74B4F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14F4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5C5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9A27C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7AF63B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E905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2A26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C3938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0F5D6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2438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44BB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45E72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FEDC4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055B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2A3A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EF75A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6C07EA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1C6D5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4006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84665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681E70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088E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8D0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57B3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9424D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7576DF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02310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3BC71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C510AE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C1D1C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EBD9C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4A0FC3FF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9DEF9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2065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E04AF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2A98275" w14:textId="77777777" w:rsidR="00944C3D" w:rsidRPr="003607F0" w:rsidRDefault="00944C3D" w:rsidP="00944C3D"/>
    <w:p w14:paraId="1BFEA55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6C3CB9" w14:textId="77777777" w:rsidR="002D758D" w:rsidRDefault="002D758D">
      <w:r>
        <w:separator/>
      </w:r>
    </w:p>
  </w:endnote>
  <w:endnote w:type="continuationSeparator" w:id="0">
    <w:p w14:paraId="321C1598" w14:textId="77777777" w:rsidR="002D758D" w:rsidRDefault="002D75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6F02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4FB876E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165F31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64EB88A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A6F7F4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31832D5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D9AF55" w14:textId="77777777" w:rsidR="002D758D" w:rsidRDefault="002D758D">
      <w:r>
        <w:separator/>
      </w:r>
    </w:p>
  </w:footnote>
  <w:footnote w:type="continuationSeparator" w:id="0">
    <w:p w14:paraId="1549F3B9" w14:textId="77777777" w:rsidR="002D758D" w:rsidRDefault="002D75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8219482">
    <w:abstractNumId w:val="13"/>
  </w:num>
  <w:num w:numId="2" w16cid:durableId="1799713941">
    <w:abstractNumId w:val="17"/>
  </w:num>
  <w:num w:numId="3" w16cid:durableId="1652369285">
    <w:abstractNumId w:val="8"/>
  </w:num>
  <w:num w:numId="4" w16cid:durableId="557204841">
    <w:abstractNumId w:val="7"/>
  </w:num>
  <w:num w:numId="5" w16cid:durableId="191689079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5922106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31143583">
    <w:abstractNumId w:val="20"/>
  </w:num>
  <w:num w:numId="8" w16cid:durableId="598372469">
    <w:abstractNumId w:val="10"/>
  </w:num>
  <w:num w:numId="9" w16cid:durableId="1250694861">
    <w:abstractNumId w:val="0"/>
  </w:num>
  <w:num w:numId="10" w16cid:durableId="79789355">
    <w:abstractNumId w:val="19"/>
  </w:num>
  <w:num w:numId="11" w16cid:durableId="1580938886">
    <w:abstractNumId w:val="6"/>
  </w:num>
  <w:num w:numId="12" w16cid:durableId="1815372829">
    <w:abstractNumId w:val="9"/>
  </w:num>
  <w:num w:numId="13" w16cid:durableId="1551184487">
    <w:abstractNumId w:val="12"/>
  </w:num>
  <w:num w:numId="14" w16cid:durableId="1464883407">
    <w:abstractNumId w:val="15"/>
  </w:num>
  <w:num w:numId="15" w16cid:durableId="1432700196">
    <w:abstractNumId w:val="14"/>
  </w:num>
  <w:num w:numId="16" w16cid:durableId="202062840">
    <w:abstractNumId w:val="2"/>
  </w:num>
  <w:num w:numId="17" w16cid:durableId="1999647249">
    <w:abstractNumId w:val="4"/>
  </w:num>
  <w:num w:numId="18" w16cid:durableId="1637446242">
    <w:abstractNumId w:val="11"/>
  </w:num>
  <w:num w:numId="19" w16cid:durableId="876892652">
    <w:abstractNumId w:val="5"/>
  </w:num>
  <w:num w:numId="20" w16cid:durableId="569266400">
    <w:abstractNumId w:val="18"/>
  </w:num>
  <w:num w:numId="21" w16cid:durableId="12208260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0DD4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D758D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E5DB0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0B9B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755B3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F4358E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1E8CF4-1D2F-46F5-A37A-66A48CE6F9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5277</Words>
  <Characters>30079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2023-03-21T13:36:00Z</dcterms:created>
  <dcterms:modified xsi:type="dcterms:W3CDTF">2023-03-21T13:36:00Z</dcterms:modified>
</cp:coreProperties>
</file>