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BC10C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1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5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1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7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F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A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F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1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3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9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5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6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4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5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0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8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6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F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E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F5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A72F7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01C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73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5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60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765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FB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C62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F6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1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3A2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FF0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25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62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FF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513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EF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FC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E4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DF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EC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B1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AB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2A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05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05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12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6D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0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3C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A8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0DF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D7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9A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CE04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27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0F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B2B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EB0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48A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3C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D1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E0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34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D01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25F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38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64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DAA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2A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95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71C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D4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B7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9B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1F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084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3F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6F9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9D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EA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7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B1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05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76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D86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B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DF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BE05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77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C1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A3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54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E7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3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33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62E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FB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5C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086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21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E0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831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CC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18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B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C9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88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2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A6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A0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68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C02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61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985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38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CC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21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CF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4E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3D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0C7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D21A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3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2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6B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9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9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4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9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C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52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1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B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0B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0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E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AA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4C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13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D8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97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5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C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3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B4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99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D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8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30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5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E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1A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5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9B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B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5CE2C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D6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2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5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0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1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0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2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0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C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B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3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6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8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F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D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B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86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DF49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C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8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1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98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7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D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1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5C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0E3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BB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CC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A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28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72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92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4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CC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DD8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E2B8D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E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A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F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1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95F1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C3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2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1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7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9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5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7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5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5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2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21C2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C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3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2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8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6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4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2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A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7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B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F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5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8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E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3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56C9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7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8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A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F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2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E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4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1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7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F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A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CD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E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E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5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2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1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1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4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9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AA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F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8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8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0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10B6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D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7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0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0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6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0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E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D88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4C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99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7D181" w14:textId="6C5DDC9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755B3">
              <w:rPr>
                <w:rFonts w:ascii="Arial" w:hAnsi="Arial"/>
                <w:lang w:eastAsia="sk-SK"/>
              </w:rPr>
              <w:t>2</w:t>
            </w:r>
            <w:r w:rsidR="00190DD4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1B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1A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89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25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FB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BF0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FC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4B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7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1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6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8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5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815F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2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C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4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8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D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D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11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84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9A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005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3199E20" wp14:editId="58D3E8D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2F44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6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40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68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80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2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1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0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D0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8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7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0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2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3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B5B55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936B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6DE05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52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498A1A6" wp14:editId="7E7E4ED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6D0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A2AF3F" wp14:editId="5229DF8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4024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70F724" wp14:editId="27C5E34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4D7D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DAD6519" wp14:editId="300C5A6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C8C5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4F51807" wp14:editId="29A7B2F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CC5A9" w14:textId="1AD21BA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755B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190DD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F518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E8CC5A9" w14:textId="1AD21BA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755B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90DD4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18A63B6" wp14:editId="552001C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E9834" w14:textId="536B78DA" w:rsidR="000B647F" w:rsidRDefault="0099716A" w:rsidP="00944C3D">
                                  <w:r>
                                    <w:t>20</w:t>
                                  </w:r>
                                  <w:r w:rsidR="00B755B3">
                                    <w:t>2</w:t>
                                  </w:r>
                                  <w:r w:rsidR="00190DD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A63B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1CE9834" w14:textId="536B78DA" w:rsidR="000B647F" w:rsidRDefault="0099716A" w:rsidP="00944C3D">
                            <w:r>
                              <w:t>20</w:t>
                            </w:r>
                            <w:r w:rsidR="00B755B3">
                              <w:t>2</w:t>
                            </w:r>
                            <w:r w:rsidR="00190DD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7F00B46" wp14:editId="5EED652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52A2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8A8F6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AB82D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4C621B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44F6D00" wp14:editId="06158A4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D99EF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3672B4D" wp14:editId="27F4EA7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F3E7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D38143" wp14:editId="4212E3B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E31D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9B6F7C3" wp14:editId="2B4BDF9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F2AA1" w14:textId="1022BB86" w:rsidR="000B647F" w:rsidRDefault="0099716A" w:rsidP="00944C3D">
                                  <w:r>
                                    <w:t>20</w:t>
                                  </w:r>
                                  <w:r w:rsidR="00190DD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6F7C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54F2AA1" w14:textId="1022BB86" w:rsidR="000B647F" w:rsidRDefault="0099716A" w:rsidP="00944C3D">
                            <w:r>
                              <w:t>20</w:t>
                            </w:r>
                            <w:r w:rsidR="00190DD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8CD5EFA" wp14:editId="19C15C5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2C54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A011076" wp14:editId="05E14CF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1AE8D" w14:textId="5D27CD75" w:rsidR="000B647F" w:rsidRDefault="0099716A" w:rsidP="00944C3D">
                                  <w:r>
                                    <w:t>20</w:t>
                                  </w:r>
                                  <w:r w:rsidR="00190DD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1107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0E1AE8D" w14:textId="5D27CD75" w:rsidR="000B647F" w:rsidRDefault="0099716A" w:rsidP="00944C3D">
                            <w:r>
                              <w:t>20</w:t>
                            </w:r>
                            <w:r w:rsidR="00190DD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F519DBB" wp14:editId="691CE32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C6902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08D74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38930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C90D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5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46C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A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A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2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0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C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8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2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0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6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4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D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0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A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2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6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5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F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D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D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0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D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3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3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0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50E1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9C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BF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8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D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5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9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A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0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9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F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0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5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8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F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1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3E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68D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C6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52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1D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0C8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36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A5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2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B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A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DC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F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4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9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3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238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5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8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A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8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C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4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C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3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F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E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4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6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5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E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9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2E2E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3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4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A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3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F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1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C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FE48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7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B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70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9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B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E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E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5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A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E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E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5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8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1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7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2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0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8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D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A5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4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8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5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5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9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0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1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326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1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6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D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3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5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1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4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6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8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4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D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0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1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5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4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972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FE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B8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FF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EA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55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ED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6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8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7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A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F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E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8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661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5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6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3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D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D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2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E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9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2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B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D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2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9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1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7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1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F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F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2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E6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DE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84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93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39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B7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74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B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B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8F31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A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432F4E" wp14:editId="707A788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0099C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A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4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F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3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4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C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1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2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C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8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4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1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2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F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1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1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A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9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A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2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3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B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E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6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D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6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D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0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D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1787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EF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665C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F24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8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6EF843" wp14:editId="2D36E9B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2B52F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36114979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36114979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E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6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5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C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A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C6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6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B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0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B22233" wp14:editId="02D6C1E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499AF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2021514286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2021514286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B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0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F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9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3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D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1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3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C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C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1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0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C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A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4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9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4510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D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3BD2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070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F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C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7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D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2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4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C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4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8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E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E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1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5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8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A9F7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F25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6F9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9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D9069F" wp14:editId="37DFBD7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9421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AC682D"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C682D"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4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AE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3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6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3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0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9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F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B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0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1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B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E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4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1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0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4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B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D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4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D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A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F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2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5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4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A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E80C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C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F3B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B2DF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0341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8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C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4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0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7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D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8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C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F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4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9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3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C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9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7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1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0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9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4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2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1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C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C9DEA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2E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74FF9A" wp14:editId="2C7E7F0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9C29D" w14:textId="77777777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Karpatská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Karpatská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5FE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1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8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5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8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9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4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6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C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D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9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6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D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7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DBFF58" wp14:editId="11DF979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273E1" w14:textId="77777777" w:rsidR="000B647F" w:rsidRDefault="006142E9" w:rsidP="00944C3D">
                                  <w:r>
                                    <w:t>2</w:t>
                                  </w:r>
                                  <w:r w:rsidR="00AC682D">
                                    <w:t>609/56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6142E9" w:rsidP="00944C3D">
                            <w:r>
                              <w:t>2</w:t>
                            </w:r>
                            <w:r w:rsidR="00AC682D">
                              <w:t>609/56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7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8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2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8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6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D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524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3C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CB4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71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5F18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63CF0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C7D778" wp14:editId="12A1FF5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8653F4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CDAA42" wp14:editId="4C09974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CA243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E7EE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A59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C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AACE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1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2A83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FCFE1F" wp14:editId="52ADACC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6514C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3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33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BC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75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6B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5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A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254A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0A43E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C91225" wp14:editId="1BCA11D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FC7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F67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4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3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D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D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8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A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8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0EFF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B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E30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661D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99966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1A9336" wp14:editId="408E440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22FE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07B2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4653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0AE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C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A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F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E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9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6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E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8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E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C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C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0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1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6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A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B7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8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2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1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9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6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D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9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6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2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4C4D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32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0EA51D" w14:textId="0AF94EA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90DD4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E0F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402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501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0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5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8B95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72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B7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85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8B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3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A41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0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A277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F4B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2A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49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C2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00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5D3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8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3815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D2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5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5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0F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40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860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E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AA14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AD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2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C0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5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4A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3FC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4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A86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DAA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B0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D3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74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41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6C7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5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39D3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56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E9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35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B6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24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F02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9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2B97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861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0B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CD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3A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C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804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1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5B3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E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99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C99BA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0657FD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E5D54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C333EBD" w14:textId="47DE4AA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E2C2A8" w14:textId="77777777" w:rsidR="00B755B3" w:rsidRDefault="00B755B3" w:rsidP="00503750">
            <w:pPr>
              <w:rPr>
                <w:rFonts w:ascii="Arial" w:hAnsi="Arial"/>
                <w:lang w:eastAsia="sk-SK"/>
              </w:rPr>
            </w:pPr>
          </w:p>
          <w:p w14:paraId="44FA928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BD3416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80940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9BCF18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4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9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F4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70E3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DDB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6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8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CB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B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F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9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1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2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F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E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D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E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C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03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0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6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1D3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7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2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8C2A91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EDE5895" w14:textId="77777777" w:rsidR="00944C3D" w:rsidRDefault="00944C3D" w:rsidP="00944C3D">
      <w:pPr>
        <w:rPr>
          <w:rFonts w:ascii="Arial" w:hAnsi="Arial"/>
        </w:rPr>
      </w:pPr>
    </w:p>
    <w:p w14:paraId="12F93C0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E7F86B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D61107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FC0D5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3BD4C9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0305BD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C79960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A40A5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0B5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40B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E611BB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F7C992D" w14:textId="77777777" w:rsidR="00944C3D" w:rsidRPr="008D0433" w:rsidRDefault="00AC682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Ing.Dušan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Nedoba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0D340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90F0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C497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E6FF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B77B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0423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0CED0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CEF6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3F1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A34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EE1F5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6368D0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5CE0A3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C6A6E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2FE02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9B743F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B7F2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9D10F8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4D1CE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95DB12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D59F3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EDD6B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F7011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B3A552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A61EC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C360F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76B521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9BAE55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7E207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53EB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2D969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D7333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1FCCE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A7824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E22F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73151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3D50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A9E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52F16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FDE6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6E9B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4A620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9F5EF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90AFA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4A389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69931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C3C562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1C1378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C7C4CCD" w14:textId="194BF34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190DD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79B19A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433286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A2872E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9A2CF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60D2B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23F1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8DAFE8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CCC6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0F3B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5EA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2CB3F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4634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F32C9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A632F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AC175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00100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17516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3FDB8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093E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B452E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DDF68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348A9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58B82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04150D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BA11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B3FD2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A83B2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EAF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661AD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3AFA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9DF1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F39A2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113B6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C3B90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42903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46BAB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1915D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0AD337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F9C3C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D016E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4E5408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50B91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7D055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E740A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4B312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D9226E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9E85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228A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B09B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13AF3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DCC59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EA56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B0B7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1AA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EF7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ED35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960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B9D4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5F4E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F5AEE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01E68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7F9A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62D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E4AB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E8A4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9A10F6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6F66C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9C8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14E6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FE52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89740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E34EF0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FC2F2A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4E2D37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D7797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5A852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8B3A76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F29D9A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38FE7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B3378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06558E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2C24CC6" w14:textId="77777777" w:rsidTr="00503750">
        <w:tc>
          <w:tcPr>
            <w:tcW w:w="2302" w:type="dxa"/>
            <w:vAlign w:val="center"/>
          </w:tcPr>
          <w:p w14:paraId="4B109E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7A0C6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DE51A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92CB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273D2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06763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95039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5C071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DC9895" w14:textId="77777777" w:rsidTr="00503750">
        <w:tc>
          <w:tcPr>
            <w:tcW w:w="15593" w:type="dxa"/>
            <w:gridSpan w:val="8"/>
            <w:vAlign w:val="center"/>
          </w:tcPr>
          <w:p w14:paraId="43080C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5BE4B58" w14:textId="77777777" w:rsidTr="00503750">
        <w:tc>
          <w:tcPr>
            <w:tcW w:w="2302" w:type="dxa"/>
            <w:vAlign w:val="center"/>
          </w:tcPr>
          <w:p w14:paraId="77D646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52C3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21BC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953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E9C2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788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E8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AC2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9D7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5D3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246C6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46BA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90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413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39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664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34E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E8F70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BCFB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F5F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DB3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0E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BDB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7D1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BBC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2D17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739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58E0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2BB4A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6217C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B5E2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B00E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B5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582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7B42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F66CDBB" w14:textId="77777777" w:rsidTr="00503750">
        <w:tc>
          <w:tcPr>
            <w:tcW w:w="2302" w:type="dxa"/>
            <w:vAlign w:val="center"/>
          </w:tcPr>
          <w:p w14:paraId="715B8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193E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76AB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48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965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50F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8C8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A75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0E6CE" w14:textId="77777777" w:rsidTr="00503750">
        <w:tc>
          <w:tcPr>
            <w:tcW w:w="15593" w:type="dxa"/>
            <w:gridSpan w:val="8"/>
            <w:vAlign w:val="center"/>
          </w:tcPr>
          <w:p w14:paraId="25EF7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048CE13" w14:textId="77777777" w:rsidTr="00503750">
        <w:tc>
          <w:tcPr>
            <w:tcW w:w="2302" w:type="dxa"/>
            <w:vAlign w:val="center"/>
          </w:tcPr>
          <w:p w14:paraId="4AE354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293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E335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5ED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0331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CF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F461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4279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D7C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168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F15B7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3BA4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1FCF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CB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DA0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9B9C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CF6B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061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42CD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8DE15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E8D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755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83F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A4D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888D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A9D0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A1B38" w14:textId="77777777" w:rsidTr="00503750">
        <w:tc>
          <w:tcPr>
            <w:tcW w:w="2302" w:type="dxa"/>
            <w:vAlign w:val="center"/>
          </w:tcPr>
          <w:p w14:paraId="6AD90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1D4C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150D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2EA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D0A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02B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94A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B83D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9558A" w14:textId="77777777" w:rsidTr="00503750">
        <w:tc>
          <w:tcPr>
            <w:tcW w:w="15593" w:type="dxa"/>
            <w:gridSpan w:val="8"/>
            <w:vAlign w:val="center"/>
          </w:tcPr>
          <w:p w14:paraId="0AC31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C113DC" w14:textId="77777777" w:rsidTr="00503750">
        <w:tc>
          <w:tcPr>
            <w:tcW w:w="2302" w:type="dxa"/>
            <w:vAlign w:val="center"/>
          </w:tcPr>
          <w:p w14:paraId="4D439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4038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B735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395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808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583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9B2A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45F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34506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823A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BEFD3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A3B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2E4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308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9ED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C2E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E51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9675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1FE5F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A5A5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D97E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65F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FAD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DE2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69C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23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A3C8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57EA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9AA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081F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AF3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4FB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7E1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254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D10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334B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C21A9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0816C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8B0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2A5A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CB91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67E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D2A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74FF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847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537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5179C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0300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D1EE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B62A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08B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4F7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384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1E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6727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B8DA20" w14:textId="77777777" w:rsidR="00944C3D" w:rsidRDefault="00944C3D" w:rsidP="00944C3D">
      <w:pPr>
        <w:rPr>
          <w:rFonts w:ascii="Arial" w:hAnsi="Arial"/>
          <w:b/>
        </w:rPr>
      </w:pPr>
    </w:p>
    <w:p w14:paraId="2694BE8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2600BBD" w14:textId="77777777" w:rsidTr="00503750">
        <w:tc>
          <w:tcPr>
            <w:tcW w:w="1944" w:type="dxa"/>
            <w:vAlign w:val="center"/>
          </w:tcPr>
          <w:p w14:paraId="335D8C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6F5D6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03B1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B0F1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03FCA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A41C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9BFA3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7FAC3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A2E37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A12D8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00C55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4483D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3213CC5" w14:textId="77777777" w:rsidTr="00503750">
        <w:tc>
          <w:tcPr>
            <w:tcW w:w="15685" w:type="dxa"/>
            <w:gridSpan w:val="12"/>
            <w:vAlign w:val="center"/>
          </w:tcPr>
          <w:p w14:paraId="49AF3F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A80302" w14:textId="77777777" w:rsidTr="00503750">
        <w:tc>
          <w:tcPr>
            <w:tcW w:w="1944" w:type="dxa"/>
            <w:vAlign w:val="center"/>
          </w:tcPr>
          <w:p w14:paraId="0D253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8606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5F71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BA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55F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04E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FE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5D0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211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87B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CDF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99C8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57DE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C883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A64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21E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05E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296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C7C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531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9BA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188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44C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A8D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731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F598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0D35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2BA3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22D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239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AE4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3D6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F31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784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DA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003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241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464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532B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ADAD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89B7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292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581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3728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BBEC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FF20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3C73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C038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E82D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A4B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E85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FBB01FC" w14:textId="77777777" w:rsidTr="00503750">
        <w:tc>
          <w:tcPr>
            <w:tcW w:w="1944" w:type="dxa"/>
            <w:vAlign w:val="center"/>
          </w:tcPr>
          <w:p w14:paraId="283873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B96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C6BE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0A0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C02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AFC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160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86D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B5D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235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3B4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F0B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E9381" w14:textId="77777777" w:rsidTr="00503750">
        <w:tc>
          <w:tcPr>
            <w:tcW w:w="15685" w:type="dxa"/>
            <w:gridSpan w:val="12"/>
            <w:vAlign w:val="center"/>
          </w:tcPr>
          <w:p w14:paraId="6447EB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A6B9D27" w14:textId="77777777" w:rsidTr="00503750">
        <w:tc>
          <w:tcPr>
            <w:tcW w:w="1944" w:type="dxa"/>
            <w:vAlign w:val="center"/>
          </w:tcPr>
          <w:p w14:paraId="4E0D81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2CC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0D4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453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86A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A39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B68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587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E5B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A26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1D1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950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924F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D78C9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DDE7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16E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B5D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87A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1DC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7C0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8D8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6E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3FC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77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C6F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D36A7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58CA2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4A8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35D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B36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D7E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784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7E5B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846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A66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7B8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EAA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CEF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FE5E1" w14:textId="77777777" w:rsidTr="00503750">
        <w:tc>
          <w:tcPr>
            <w:tcW w:w="1944" w:type="dxa"/>
            <w:vAlign w:val="center"/>
          </w:tcPr>
          <w:p w14:paraId="50A80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867E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5C6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062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53F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46F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BA9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8BE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53C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736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A02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49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1C1FA" w14:textId="77777777" w:rsidTr="00503750">
        <w:tc>
          <w:tcPr>
            <w:tcW w:w="15685" w:type="dxa"/>
            <w:gridSpan w:val="12"/>
            <w:vAlign w:val="center"/>
          </w:tcPr>
          <w:p w14:paraId="6902B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81722E" w14:textId="77777777" w:rsidTr="00503750">
        <w:tc>
          <w:tcPr>
            <w:tcW w:w="1944" w:type="dxa"/>
            <w:vAlign w:val="center"/>
          </w:tcPr>
          <w:p w14:paraId="74EB4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8DF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E72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F4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479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7BA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CBB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18F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64D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2E8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173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DEA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6254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E060B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E1ED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6E8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758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55F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E8E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1AD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059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808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1F9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593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D46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E2DF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050BE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4A18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02B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706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6BA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FD4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7FD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B90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8C8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01B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701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AA6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2B48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0355C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A176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489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A95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5BF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EFA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7E5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029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7E9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527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A6D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F1D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5FCE5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9659D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D4176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87CCD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D28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95A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D73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09D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C79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EF7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86F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A22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ED4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D25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1AC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CC53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593B4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8AD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D8A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F65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BD2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C11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E04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5AA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F0E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21E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E93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4A0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77CD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0A79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D88F0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50287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7F35F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9429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471A56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D0BB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C23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AA34F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E3E6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17D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F0BE7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C021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D810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34FD0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4C810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A21A7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DCCB8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78611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F05EE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D319C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5D12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A7F8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071834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275B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036C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66D76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3880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C65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391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9F76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0234C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A5FA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F0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C2E2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0A3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8E3DF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7482EF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3EC6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88D6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F9F6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24446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0631E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5834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FA6DA24" w14:textId="77777777" w:rsidTr="00503750">
        <w:trPr>
          <w:trHeight w:val="1073"/>
        </w:trPr>
        <w:tc>
          <w:tcPr>
            <w:tcW w:w="3614" w:type="dxa"/>
            <w:vMerge/>
          </w:tcPr>
          <w:p w14:paraId="373F5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4380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43B1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90622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B6F1B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0792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DE2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4249C17" w14:textId="77777777" w:rsidTr="00503750">
        <w:trPr>
          <w:trHeight w:val="283"/>
        </w:trPr>
        <w:tc>
          <w:tcPr>
            <w:tcW w:w="3614" w:type="dxa"/>
          </w:tcPr>
          <w:p w14:paraId="3F0B9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7BD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198A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94E2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8B0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C7A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A5C9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B7A91C" w14:textId="77777777" w:rsidTr="00503750">
        <w:trPr>
          <w:trHeight w:val="283"/>
        </w:trPr>
        <w:tc>
          <w:tcPr>
            <w:tcW w:w="3614" w:type="dxa"/>
          </w:tcPr>
          <w:p w14:paraId="3B8514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6577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A7E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A6B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4601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BFE9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6F4B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939D2C" w14:textId="77777777" w:rsidTr="00503750">
        <w:trPr>
          <w:trHeight w:val="283"/>
        </w:trPr>
        <w:tc>
          <w:tcPr>
            <w:tcW w:w="3614" w:type="dxa"/>
          </w:tcPr>
          <w:p w14:paraId="4EDF4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EF17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6922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549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D17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8AA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412E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01A47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10FFA8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739FBE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D099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1714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17496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0C991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FEF58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C329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CE98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5F650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571BB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B50B79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8159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2879A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A0D60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F3FB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242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E8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69A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787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23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4D4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A21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8C1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2D7E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76BF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A4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C7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EE9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33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1E6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2C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930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A3FD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7EF5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7A6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AB4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EC0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A2E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B8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61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E0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10C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5A2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2F8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BE92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B0A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4E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F0A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739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C0D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E39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5DE2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6DF53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F9EC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FEC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AC5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23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F6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1A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9E3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40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28A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26D2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083D5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120CF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299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C0E9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E3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93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4B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B4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41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13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BE2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A341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D205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E1AB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8E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A0B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F2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CD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AE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0C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F93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E04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AD0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FA3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8D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E4B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B8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7D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98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E7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E66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BDB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EF75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7A9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42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53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81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F0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7E2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F3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3753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E849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D4B46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E0815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616F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F77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F2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7F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00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83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77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A5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0D9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8189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7391E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58F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89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1A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64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F9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02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36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74D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0517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5BBDC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88BC5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51603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975C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C7B9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1DA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C642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F8A9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8F99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FE60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D200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6D50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F18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25A9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F23F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7BF9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1AE8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4A4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7DE7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194F7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30A0D4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AB309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9749AC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5CB7E9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96290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4B47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0A1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1D8D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BD21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83D761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AC4B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A1E7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2D0CB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4CE0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4CA4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8ED30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8E8FA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E46A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C553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32B2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FD54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A0E17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C41F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5A41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692D6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3929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0C4A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53E48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EF682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FDF94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5132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FBB4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5B01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64847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722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EEEAB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B01C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5134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5A5B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7C557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43A117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BD96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432E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59C0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4D10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FE728E5" w14:textId="77777777" w:rsidR="00944C3D" w:rsidRDefault="00944C3D" w:rsidP="00944C3D">
      <w:pPr>
        <w:rPr>
          <w:rFonts w:ascii="Arial" w:hAnsi="Arial"/>
          <w:b/>
        </w:rPr>
      </w:pPr>
    </w:p>
    <w:p w14:paraId="5218A64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91649A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6B061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79BB4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B71B8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4B7A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53B25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AAEB9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713EA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205D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47D8E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FC279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F915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21D1A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8BE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EA74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153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F2AAE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5C8B2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F6323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94BD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D08FD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77F60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49487F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12FD8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8ED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DE9E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255FB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CD53FF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0C8D9BB" w14:textId="77777777" w:rsidTr="00503750">
        <w:tc>
          <w:tcPr>
            <w:tcW w:w="2835" w:type="dxa"/>
            <w:vAlign w:val="center"/>
          </w:tcPr>
          <w:p w14:paraId="4C042D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752F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4D0D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BDF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F2CE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EED4D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9B829D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455C18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8ED8B9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11FBC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F3B5F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97931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F2266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CB87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929F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8FF1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44F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B7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CAC5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171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847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8EE8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1AD9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86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14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4C9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D66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6C8F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2317D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FA59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48C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47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BD3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FC7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6BC1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C47F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034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20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A43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C9E8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FB2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42BB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AEA3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75B8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D5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426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85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4BF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C9E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BE2B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A152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F5F5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D744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753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CB25F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DCFE9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1FCAB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3B16D16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8B28FDA" w14:textId="77777777" w:rsidR="00944C3D" w:rsidRDefault="00944C3D" w:rsidP="00944C3D">
      <w:pPr>
        <w:rPr>
          <w:rFonts w:ascii="Arial" w:hAnsi="Arial"/>
          <w:b/>
        </w:rPr>
      </w:pPr>
    </w:p>
    <w:p w14:paraId="0545742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FEAD37" w14:textId="77777777" w:rsidTr="00503750">
        <w:tc>
          <w:tcPr>
            <w:tcW w:w="2835" w:type="dxa"/>
            <w:vAlign w:val="center"/>
          </w:tcPr>
          <w:p w14:paraId="548549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867EE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63A5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64B2D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D2B1A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9909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78725B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B480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6132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84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E9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0AD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F28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22F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BFFD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E696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02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085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573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B94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1492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A8F6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7FAA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010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CF6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442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D12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8849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4FDE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612A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3C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209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537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6E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E069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9337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9D253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718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A20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379E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B8D8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5EC7C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D23BA8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F2926D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EB6E3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9528E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DDDC24A" w14:textId="77777777" w:rsidTr="00503750">
        <w:trPr>
          <w:trHeight w:val="699"/>
        </w:trPr>
        <w:tc>
          <w:tcPr>
            <w:tcW w:w="3502" w:type="dxa"/>
            <w:vMerge/>
          </w:tcPr>
          <w:p w14:paraId="78C2D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6DB7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C276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0EDC7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F736B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000AD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EAB8B6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183E3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32C5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6B7CCD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43AA6A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F9405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18A7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6E7E7F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BB7E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255D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88D36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F02C772" w14:textId="77777777" w:rsidTr="00503750">
        <w:trPr>
          <w:trHeight w:val="593"/>
        </w:trPr>
        <w:tc>
          <w:tcPr>
            <w:tcW w:w="3497" w:type="dxa"/>
          </w:tcPr>
          <w:p w14:paraId="5521F5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2E43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7EDF5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55E78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AA4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769A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EC5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E722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4A837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A22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5C4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F7A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13FEE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270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ECB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BC2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613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78AF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B99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50C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361E4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347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E14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E5A4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FB96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BC2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E7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1C4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DA5D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232F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21A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A5A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8472D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35F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D3C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461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1F08B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9F4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A76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D225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81B2E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5C68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B56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0A7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7C50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2C3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01D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7493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D885D8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77E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E88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B0430E" w14:textId="77777777" w:rsidR="00944C3D" w:rsidRDefault="00944C3D" w:rsidP="00944C3D">
      <w:pPr>
        <w:rPr>
          <w:rFonts w:ascii="Arial" w:hAnsi="Arial"/>
          <w:b/>
        </w:rPr>
      </w:pPr>
    </w:p>
    <w:p w14:paraId="2D0950E5" w14:textId="77777777" w:rsidR="00944C3D" w:rsidRDefault="00944C3D" w:rsidP="00944C3D">
      <w:pPr>
        <w:rPr>
          <w:rFonts w:ascii="Arial" w:hAnsi="Arial"/>
          <w:b/>
        </w:rPr>
      </w:pPr>
    </w:p>
    <w:p w14:paraId="59712EBE" w14:textId="77777777" w:rsidR="00944C3D" w:rsidRDefault="00944C3D" w:rsidP="00944C3D">
      <w:pPr>
        <w:rPr>
          <w:rFonts w:ascii="Arial" w:hAnsi="Arial"/>
          <w:b/>
        </w:rPr>
      </w:pPr>
    </w:p>
    <w:p w14:paraId="661B08C9" w14:textId="77777777" w:rsidR="00944C3D" w:rsidRDefault="00944C3D" w:rsidP="00944C3D">
      <w:pPr>
        <w:rPr>
          <w:rFonts w:ascii="Arial" w:hAnsi="Arial"/>
          <w:b/>
        </w:rPr>
      </w:pPr>
    </w:p>
    <w:p w14:paraId="362CF81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859CDF9" w14:textId="77777777" w:rsidTr="00503750">
        <w:tc>
          <w:tcPr>
            <w:tcW w:w="2622" w:type="dxa"/>
            <w:vAlign w:val="center"/>
          </w:tcPr>
          <w:p w14:paraId="763641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A7BBF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8769E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9B812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5AD1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DA0BD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A9EC0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75E5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93D1B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B328E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3FA5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B1A30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35A0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462F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D4F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832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9B8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C56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A56C33" w14:textId="77777777" w:rsidTr="00503750">
        <w:tc>
          <w:tcPr>
            <w:tcW w:w="2622" w:type="dxa"/>
            <w:vAlign w:val="center"/>
          </w:tcPr>
          <w:p w14:paraId="66D49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46BA1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00EA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603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887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79E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157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4E2C02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34A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6E1B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451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84D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E75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394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945A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F2C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22CD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631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1B4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D9B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4E9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EEAAEC" w14:textId="77777777" w:rsidTr="00503750">
        <w:tc>
          <w:tcPr>
            <w:tcW w:w="2622" w:type="dxa"/>
            <w:vAlign w:val="center"/>
          </w:tcPr>
          <w:p w14:paraId="4C570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171EE93" w14:textId="415EAC28" w:rsidR="00944C3D" w:rsidRPr="008C56AB" w:rsidRDefault="00190DD4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31532</w:t>
            </w:r>
          </w:p>
        </w:tc>
        <w:tc>
          <w:tcPr>
            <w:tcW w:w="1275" w:type="dxa"/>
            <w:vAlign w:val="center"/>
          </w:tcPr>
          <w:p w14:paraId="4ADA545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4E19C3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33B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327E8" w14:textId="387663C1" w:rsidR="00944C3D" w:rsidRPr="008C56AB" w:rsidRDefault="00190DD4" w:rsidP="00190DD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34750</w:t>
            </w:r>
          </w:p>
        </w:tc>
      </w:tr>
      <w:tr w:rsidR="0099716A" w:rsidRPr="00050529" w14:paraId="176A05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201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D14A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62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5EF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359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FE5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6461837" w14:textId="77777777" w:rsidTr="00503750">
        <w:tc>
          <w:tcPr>
            <w:tcW w:w="2622" w:type="dxa"/>
            <w:vAlign w:val="center"/>
          </w:tcPr>
          <w:p w14:paraId="5972A8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EB5E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558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67C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83C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959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7CC57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A1BB85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9D2DF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AF4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CDC4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3F2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6DD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92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A09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8BC4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C88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C671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8D7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F34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F94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4BB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D59AD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0918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6F16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610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7A43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831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AC8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25AFB5" w14:textId="77777777" w:rsidTr="00503750">
        <w:tc>
          <w:tcPr>
            <w:tcW w:w="2622" w:type="dxa"/>
            <w:vAlign w:val="center"/>
          </w:tcPr>
          <w:p w14:paraId="146ED6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B275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D6C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F95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23D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03D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798D5B" w14:textId="77777777" w:rsidTr="00503750">
        <w:tc>
          <w:tcPr>
            <w:tcW w:w="2622" w:type="dxa"/>
            <w:vAlign w:val="center"/>
          </w:tcPr>
          <w:p w14:paraId="70D2B9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F19A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4A8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5CB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D26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DE6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73B6AC8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3097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A275F1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78FF2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E2562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D10438D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C5E3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205CD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B216D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AE7B4C7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222E76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0146EB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D29BA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0EF16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502F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C53B2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4E0A9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B0C0B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BB4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AD57C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1782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2A90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3FDEA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9E1D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E83C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F558A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04AC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D1CB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E7D53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B577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5799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2BAF7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7906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AE15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E7D50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AACB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FAF9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36E2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A2BB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4507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6467F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38B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F6CB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0EE0A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DED9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C9A7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A1940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CBBA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39382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B2B78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1BB13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BC921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2D10A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6B0C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0BECD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2C1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8C35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5EE46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9246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B93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305CC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ED9D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050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4FD92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A777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126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EC88B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091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9CC5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4C99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62DB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01A1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B8DEA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19242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19B3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FC879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1EB74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2F2E27B" w14:textId="77777777" w:rsidTr="00503750">
        <w:tc>
          <w:tcPr>
            <w:tcW w:w="2835" w:type="dxa"/>
            <w:vAlign w:val="center"/>
          </w:tcPr>
          <w:p w14:paraId="60F212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1B8AC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BF3F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7F44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21CF3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BA563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E27B39E" w14:textId="77777777" w:rsidTr="00503750">
        <w:tc>
          <w:tcPr>
            <w:tcW w:w="2835" w:type="dxa"/>
            <w:vAlign w:val="center"/>
          </w:tcPr>
          <w:p w14:paraId="0AE73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3A58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3A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8B0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17A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7EE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47688" w14:textId="77777777" w:rsidTr="00503750">
        <w:tc>
          <w:tcPr>
            <w:tcW w:w="2835" w:type="dxa"/>
            <w:vAlign w:val="center"/>
          </w:tcPr>
          <w:p w14:paraId="74228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A984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016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C5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C6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115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F82E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C0403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10D7C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79C1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DB7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42F9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7853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FDD7574" w14:textId="77777777" w:rsidTr="00503750">
        <w:tc>
          <w:tcPr>
            <w:tcW w:w="2835" w:type="dxa"/>
            <w:vAlign w:val="center"/>
          </w:tcPr>
          <w:p w14:paraId="1EEE26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1532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117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38A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899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C43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2FA70B" w14:textId="77777777" w:rsidTr="00503750">
        <w:tc>
          <w:tcPr>
            <w:tcW w:w="2835" w:type="dxa"/>
            <w:vAlign w:val="center"/>
          </w:tcPr>
          <w:p w14:paraId="2DEFB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0C75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ACE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96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B77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E89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80B98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12824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C1A2FC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A715C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BF14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4E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187D0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8B86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45A37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3FCD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22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D04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08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267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B6C25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49B6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15A47040" w14:textId="77777777" w:rsidTr="00503750">
        <w:tc>
          <w:tcPr>
            <w:tcW w:w="2552" w:type="dxa"/>
            <w:shd w:val="clear" w:color="auto" w:fill="auto"/>
            <w:vAlign w:val="center"/>
          </w:tcPr>
          <w:p w14:paraId="15EB50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F718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6E1B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1114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951E3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38B34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0730D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8C9C38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60122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3A432E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41F3F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A6950F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8428A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BEA2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794F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F9E1F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5EDD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53E7A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EEAB5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E0C8ABE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D523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5342F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95D734B" w14:textId="77777777" w:rsidTr="00503750">
        <w:tc>
          <w:tcPr>
            <w:tcW w:w="4395" w:type="dxa"/>
            <w:vMerge/>
          </w:tcPr>
          <w:p w14:paraId="323377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B7E8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14C5B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18E2A9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1CCB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8AF4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6D557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8995AF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051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CF36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C820A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6DAB5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E43AD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570F177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18EC2C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E85E750" w14:textId="77777777" w:rsidTr="00503750">
        <w:tc>
          <w:tcPr>
            <w:tcW w:w="4395" w:type="dxa"/>
            <w:vAlign w:val="center"/>
          </w:tcPr>
          <w:p w14:paraId="05542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7F4A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ABEBE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561078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207E5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3FEC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5C1A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038EF2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66A51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7B766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1D700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F585C4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33C82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363FA18" w14:textId="58C3C409" w:rsidR="00944C3D" w:rsidRPr="008C56AB" w:rsidRDefault="00190DD4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9885</w:t>
            </w:r>
          </w:p>
        </w:tc>
        <w:tc>
          <w:tcPr>
            <w:tcW w:w="2835" w:type="dxa"/>
            <w:vAlign w:val="center"/>
          </w:tcPr>
          <w:p w14:paraId="3D7E3F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D93D7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8184CD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925FC90" w14:textId="77777777" w:rsidTr="00503750">
        <w:tc>
          <w:tcPr>
            <w:tcW w:w="4395" w:type="dxa"/>
            <w:vAlign w:val="center"/>
          </w:tcPr>
          <w:p w14:paraId="274772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B0BCE8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EFF09C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6ACC4E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1571D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05DF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59EB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5C3719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0B84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DF08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4F8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B48CCB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5E9F2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B105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1A8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DE314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2E2B6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E76249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678EC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5505C4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1647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CB6E6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B81D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F163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900A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F33AB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4A0CC74" w14:textId="77777777" w:rsidTr="00503750">
        <w:tc>
          <w:tcPr>
            <w:tcW w:w="1843" w:type="dxa"/>
            <w:vAlign w:val="center"/>
          </w:tcPr>
          <w:p w14:paraId="1B2156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8FF5C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79A5C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7D21E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2F75B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67D4AE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FB097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DABF798" w14:textId="77777777" w:rsidTr="00503750">
        <w:tc>
          <w:tcPr>
            <w:tcW w:w="1843" w:type="dxa"/>
            <w:vAlign w:val="center"/>
          </w:tcPr>
          <w:p w14:paraId="07D077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38353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28AA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0FA0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9376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3981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1CB0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59612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94634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55BA1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46EB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BCA5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1424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C877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91A4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9C4CFC" w14:textId="77777777" w:rsidTr="00503750">
        <w:tc>
          <w:tcPr>
            <w:tcW w:w="1843" w:type="dxa"/>
            <w:vAlign w:val="center"/>
          </w:tcPr>
          <w:p w14:paraId="5BF142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18D41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150F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A28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B997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E394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CD6B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A9FE4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F4251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E4F32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465E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AD75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6FEE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1F82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F045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ED2F2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8DD1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1A61D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D7EE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E3F0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7BD0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0517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6035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F3674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2FD9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560BD27" w14:textId="77777777" w:rsidTr="00503750">
        <w:trPr>
          <w:trHeight w:val="664"/>
        </w:trPr>
        <w:tc>
          <w:tcPr>
            <w:tcW w:w="3372" w:type="dxa"/>
          </w:tcPr>
          <w:p w14:paraId="21BD88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F269B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73207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04762B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4537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9718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DDD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BFC1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A37BC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D10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3D8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9481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801A4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87E2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C91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FE65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23BA6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56EE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475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4C4A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4D381B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257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8B9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7DCCC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EC6855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F6A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B8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24B9D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CFB448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5304F4C" w14:textId="77777777" w:rsidTr="00503750">
        <w:tc>
          <w:tcPr>
            <w:tcW w:w="2835" w:type="dxa"/>
            <w:vAlign w:val="center"/>
          </w:tcPr>
          <w:p w14:paraId="4E7FCD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80CA9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8BD9C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D1F54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60266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0B0D73D" w14:textId="77777777" w:rsidTr="00503750">
        <w:tc>
          <w:tcPr>
            <w:tcW w:w="2835" w:type="dxa"/>
          </w:tcPr>
          <w:p w14:paraId="595F06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D96B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F4A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594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E90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76A90D" w14:textId="77777777" w:rsidTr="00503750">
        <w:tc>
          <w:tcPr>
            <w:tcW w:w="2835" w:type="dxa"/>
          </w:tcPr>
          <w:p w14:paraId="6B3DE7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0E5D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3BC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E38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100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83062F" w14:textId="77777777" w:rsidTr="00503750">
        <w:tc>
          <w:tcPr>
            <w:tcW w:w="2835" w:type="dxa"/>
          </w:tcPr>
          <w:p w14:paraId="50402A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8ABF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67E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D14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9EA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C2CB98" w14:textId="77777777" w:rsidTr="00503750">
        <w:tc>
          <w:tcPr>
            <w:tcW w:w="2835" w:type="dxa"/>
            <w:vAlign w:val="center"/>
          </w:tcPr>
          <w:p w14:paraId="789130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5049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7B5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02A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582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15CBDB" w14:textId="77777777" w:rsidTr="00503750">
        <w:tc>
          <w:tcPr>
            <w:tcW w:w="2835" w:type="dxa"/>
            <w:vAlign w:val="center"/>
          </w:tcPr>
          <w:p w14:paraId="060925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8033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229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302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BE5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1D688" w14:textId="77777777" w:rsidTr="00503750">
        <w:tc>
          <w:tcPr>
            <w:tcW w:w="2835" w:type="dxa"/>
          </w:tcPr>
          <w:p w14:paraId="033A97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9D02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A7F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AB6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A32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5257B5" w14:textId="77777777" w:rsidTr="00503750">
        <w:tc>
          <w:tcPr>
            <w:tcW w:w="2835" w:type="dxa"/>
          </w:tcPr>
          <w:p w14:paraId="6D7FE7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EE07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23B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AFF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D62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3C60A0" w14:textId="77777777" w:rsidTr="00503750">
        <w:tc>
          <w:tcPr>
            <w:tcW w:w="2835" w:type="dxa"/>
          </w:tcPr>
          <w:p w14:paraId="1DFB82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4C2F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5B8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B97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348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53C547" w14:textId="77777777" w:rsidR="00944C3D" w:rsidRDefault="00944C3D" w:rsidP="00944C3D">
      <w:pPr>
        <w:rPr>
          <w:rFonts w:ascii="Arial" w:hAnsi="Arial"/>
          <w:b/>
        </w:rPr>
      </w:pPr>
    </w:p>
    <w:p w14:paraId="79C3DEA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76761F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A4281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466EA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B3352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AF9D6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DA9D5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524650C" w14:textId="77777777" w:rsidTr="00503750">
        <w:trPr>
          <w:trHeight w:val="443"/>
        </w:trPr>
        <w:tc>
          <w:tcPr>
            <w:tcW w:w="2560" w:type="dxa"/>
          </w:tcPr>
          <w:p w14:paraId="042595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0EDA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89FD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67C5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6D24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48F0F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0456E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B2C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CB2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EFED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8D5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E2B30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74FEC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0337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899A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EE3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E94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F626B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EFAE7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A9A0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974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F5C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19D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373662" w14:textId="77777777" w:rsidR="00944C3D" w:rsidRDefault="00944C3D" w:rsidP="00944C3D">
      <w:pPr>
        <w:rPr>
          <w:rFonts w:ascii="Arial" w:hAnsi="Arial"/>
          <w:b/>
        </w:rPr>
      </w:pPr>
    </w:p>
    <w:p w14:paraId="182E1E87" w14:textId="77777777" w:rsidR="00944C3D" w:rsidRDefault="00944C3D" w:rsidP="00944C3D">
      <w:pPr>
        <w:rPr>
          <w:rFonts w:ascii="Arial" w:hAnsi="Arial"/>
          <w:b/>
        </w:rPr>
      </w:pPr>
    </w:p>
    <w:p w14:paraId="3C55DB1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4C3B89C" w14:textId="77777777" w:rsidR="00944C3D" w:rsidRDefault="00944C3D" w:rsidP="00944C3D">
      <w:pPr>
        <w:rPr>
          <w:rFonts w:ascii="Arial" w:hAnsi="Arial"/>
          <w:b/>
        </w:rPr>
      </w:pPr>
    </w:p>
    <w:p w14:paraId="238E00A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11BE6F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9BCDC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D525A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B705F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2B37D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78D8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50E7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D407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0A16F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091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F213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7E2FC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89C17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02127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2F544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66004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CFEDA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2DC664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FCA2FC1" w14:textId="77777777" w:rsidTr="00503750">
        <w:trPr>
          <w:trHeight w:val="677"/>
        </w:trPr>
        <w:tc>
          <w:tcPr>
            <w:tcW w:w="3358" w:type="dxa"/>
          </w:tcPr>
          <w:p w14:paraId="1C4C60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90CA2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4CE0C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AB7E7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96DB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8641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BD7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B229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1ED7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82F9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93D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916C0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EFB2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CA19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7FD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12338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EB36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8A1D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D5C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A416C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4F4EE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F93E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8EF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AFFCE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90A803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E6D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6C0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86B23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6ECE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126F11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FE4AB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29A36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19378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DFC55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7484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21CCF9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374D0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381B5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7C232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65375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D132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5C836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2ACFA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6D18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C4FEB5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363BC2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10524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D5EDA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AF210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B6C29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371A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F27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3EF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92E55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9548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430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2F1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FED87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77557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BBC1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BA7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9C726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C326F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BBC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13D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81062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8DDA55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A1C1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531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D6BAF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0CEC48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E717B79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7558C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80D9C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D2B3A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9EFCAC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9ACB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787E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974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8FA42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43FD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E64E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5C9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9B84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98D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ECBD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E76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D4D1D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44E9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C75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585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2385B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C81E8E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ED01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BC6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CE37D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140218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FD1ECE1" w14:textId="77777777" w:rsidTr="00503750">
        <w:tc>
          <w:tcPr>
            <w:tcW w:w="3686" w:type="dxa"/>
            <w:vAlign w:val="center"/>
          </w:tcPr>
          <w:p w14:paraId="5452C7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6CCBC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652F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6686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797D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6C066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E29D8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BB37F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B4E0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1C01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6200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C101E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5E37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7A61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2EDD2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62C1F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F7292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968FA9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B7AF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E5858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358413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34018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CF526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D592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FA688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CBD6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5FED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EA7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D0C90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8969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9A7C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CE0C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62447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BC57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F777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609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45E10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BE90CA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983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82B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BAB45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FD6D7D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22D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A49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A564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10DF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065B6D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DB67C2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248FB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AA9C3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E15D2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C59E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45CF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67FBF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2E70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E8DA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C464A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3AB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42D8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B407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55D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C905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A46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808A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74FC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0568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12002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F9C7A1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953802" w14:textId="77777777" w:rsidR="00944C3D" w:rsidRDefault="00944C3D" w:rsidP="00944C3D">
      <w:pPr>
        <w:rPr>
          <w:sz w:val="22"/>
          <w:szCs w:val="22"/>
        </w:rPr>
      </w:pPr>
    </w:p>
    <w:p w14:paraId="32928E74" w14:textId="77777777" w:rsidR="00944C3D" w:rsidRDefault="00944C3D" w:rsidP="00944C3D">
      <w:pPr>
        <w:rPr>
          <w:sz w:val="22"/>
          <w:szCs w:val="22"/>
        </w:rPr>
      </w:pPr>
    </w:p>
    <w:p w14:paraId="3B6FB70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7CC8A6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CE6D150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DF8A4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CBDCC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5E198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93422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BA4819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E5DAFA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B2974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056591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0B400C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10BC3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B547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BD3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6829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8F9DC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4A4B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CB3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2466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0DD7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0196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526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E853D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77E09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AF0D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827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BBEFC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7E466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04A5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271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A43A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9EA339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8CA8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EB8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145D0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A69977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FE38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C8F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40A3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CDC2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D82F43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EAFDB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B8C33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CA5538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C978F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DF60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B8AF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19A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2197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74B4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14F4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5C5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9A27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AF63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E905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A2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C3938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F5D6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2438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4BB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45E7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FEDC4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55B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A3A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EF75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C07EA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1C6D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4006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84665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681E70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88E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8D0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57B3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24D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7576DF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02310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3BC71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C510AE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C1D1C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BD9C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A0FC3FF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9DEF9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2065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E04AF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2A98275" w14:textId="77777777" w:rsidR="00944C3D" w:rsidRPr="003607F0" w:rsidRDefault="00944C3D" w:rsidP="00944C3D"/>
    <w:p w14:paraId="1BFEA55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3CB9" w14:textId="77777777" w:rsidR="002D758D" w:rsidRDefault="002D758D">
      <w:r>
        <w:separator/>
      </w:r>
    </w:p>
  </w:endnote>
  <w:endnote w:type="continuationSeparator" w:id="0">
    <w:p w14:paraId="321C1598" w14:textId="77777777" w:rsidR="002D758D" w:rsidRDefault="002D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F02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FB876E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5F3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64EB88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F7F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1832D5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AF55" w14:textId="77777777" w:rsidR="002D758D" w:rsidRDefault="002D758D">
      <w:r>
        <w:separator/>
      </w:r>
    </w:p>
  </w:footnote>
  <w:footnote w:type="continuationSeparator" w:id="0">
    <w:p w14:paraId="1549F3B9" w14:textId="77777777" w:rsidR="002D758D" w:rsidRDefault="002D7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19482">
    <w:abstractNumId w:val="13"/>
  </w:num>
  <w:num w:numId="2" w16cid:durableId="1799713941">
    <w:abstractNumId w:val="17"/>
  </w:num>
  <w:num w:numId="3" w16cid:durableId="1652369285">
    <w:abstractNumId w:val="8"/>
  </w:num>
  <w:num w:numId="4" w16cid:durableId="557204841">
    <w:abstractNumId w:val="7"/>
  </w:num>
  <w:num w:numId="5" w16cid:durableId="191689079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922106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1143583">
    <w:abstractNumId w:val="20"/>
  </w:num>
  <w:num w:numId="8" w16cid:durableId="598372469">
    <w:abstractNumId w:val="10"/>
  </w:num>
  <w:num w:numId="9" w16cid:durableId="1250694861">
    <w:abstractNumId w:val="0"/>
  </w:num>
  <w:num w:numId="10" w16cid:durableId="79789355">
    <w:abstractNumId w:val="19"/>
  </w:num>
  <w:num w:numId="11" w16cid:durableId="1580938886">
    <w:abstractNumId w:val="6"/>
  </w:num>
  <w:num w:numId="12" w16cid:durableId="1815372829">
    <w:abstractNumId w:val="9"/>
  </w:num>
  <w:num w:numId="13" w16cid:durableId="1551184487">
    <w:abstractNumId w:val="12"/>
  </w:num>
  <w:num w:numId="14" w16cid:durableId="1464883407">
    <w:abstractNumId w:val="15"/>
  </w:num>
  <w:num w:numId="15" w16cid:durableId="1432700196">
    <w:abstractNumId w:val="14"/>
  </w:num>
  <w:num w:numId="16" w16cid:durableId="202062840">
    <w:abstractNumId w:val="2"/>
  </w:num>
  <w:num w:numId="17" w16cid:durableId="1999647249">
    <w:abstractNumId w:val="4"/>
  </w:num>
  <w:num w:numId="18" w16cid:durableId="1637446242">
    <w:abstractNumId w:val="11"/>
  </w:num>
  <w:num w:numId="19" w16cid:durableId="876892652">
    <w:abstractNumId w:val="5"/>
  </w:num>
  <w:num w:numId="20" w16cid:durableId="569266400">
    <w:abstractNumId w:val="18"/>
  </w:num>
  <w:num w:numId="21" w16cid:durableId="122082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0DD4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D758D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E5DB0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0B9B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755B3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4358E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8CF4-1D2F-46F5-A37A-66A48CE6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2023-03-21T13:36:00Z</dcterms:created>
  <dcterms:modified xsi:type="dcterms:W3CDTF">2023-03-21T13:36:00Z</dcterms:modified>
</cp:coreProperties>
</file>