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20B9B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8A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97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DB3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E2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71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FA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E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7D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72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7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75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48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8E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5C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6B0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32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39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E8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A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9B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92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402B7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60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76E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72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C9E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60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DA6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019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4AB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22B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87D2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5A2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32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055B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F6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6EA2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F7B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F9A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4DA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5D6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123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BE6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6A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52B6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31D9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B5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F84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77D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951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7A10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638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0A6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F84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42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FF8EA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7CD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DDA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75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0E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C40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B9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A9A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F7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DBD3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5C3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F637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4A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7646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82E2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74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C5A5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78A2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91B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9C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37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6F4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42E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2FD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B329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11D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123D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D606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B883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A929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FEB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2DB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EC8E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176E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A2836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69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7C0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8F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F78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2E4F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B10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E64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37E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E3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C55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C94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DA4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4D4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B2B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CEB0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A4A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09B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F5B6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FB2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FC7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0C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4E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F4B5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C35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D7D6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444A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9A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C1DF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514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203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6DD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B5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9E0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CEEF5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C27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154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97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E33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1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FF1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2A8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44A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131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4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E8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25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8F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BDE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D0C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03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AF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D6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5FF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6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463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7A5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BCB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E8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56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2C4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E7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BEA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5A7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EEC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AA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448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020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D89B6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88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09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4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31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AA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57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1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24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396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0D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19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87B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81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56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75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C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0F9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FBB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3E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724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5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8C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8D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0B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AD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37B7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7FC2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4C7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A1E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9B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FE5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E8C6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8C8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681C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21C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7BB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55536EB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8B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2D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1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6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477B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4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9C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16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B5F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DB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B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2B3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F02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5D3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F9A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D0CE04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C4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13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7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2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0E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34F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1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69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1BC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72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2F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35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84C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3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DC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A9542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D5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484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AB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28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7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C2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AB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48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A1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0B8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4C7E4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63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3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D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7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11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A9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8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EC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85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6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33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96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9FF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0D1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597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B7C13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ED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A2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00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CA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80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0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7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46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59CE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0F4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42CECE2" w14:textId="39B3ECF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126CAA">
              <w:rPr>
                <w:rFonts w:ascii="Arial" w:hAnsi="Arial"/>
                <w:lang w:eastAsia="sk-SK"/>
              </w:rPr>
              <w:t>2</w:t>
            </w:r>
            <w:r w:rsidR="00ED72ED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6F4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27E3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DC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35A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CC4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E12E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A13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D2DF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85F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8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0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3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1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09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F805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C1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B0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44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F6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C4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ED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8CC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AB2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26E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72C3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FA3BB90" wp14:editId="475F844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650CE6" w14:textId="77777777" w:rsidR="006953BA" w:rsidRDefault="006953BA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1B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64A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BA8B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3B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2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90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88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D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45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31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FB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2C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C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A30CAC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0702A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6A78D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9EB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661EF68" wp14:editId="662A464A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2C8AEC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ED77918" wp14:editId="2B4D835C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35D660E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7B51ACA" wp14:editId="59D1A454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10401E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5A9A0866" wp14:editId="624121BF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3D742E" w14:textId="77777777" w:rsidR="006953BA" w:rsidRDefault="00560BBB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77B87D6A" wp14:editId="7BB05453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6A9C10" w14:textId="7CD29E2A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126CAA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ED72ED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7B87D6A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D6A9C10" w14:textId="7CD29E2A"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126CAA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ED72ED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69FE811" wp14:editId="2F96AE04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CC9F16" w14:textId="2D10B29A" w:rsidR="006953BA" w:rsidRDefault="006953BA" w:rsidP="00944C3D">
                                  <w:r>
                                    <w:t>20</w:t>
                                  </w:r>
                                  <w:r w:rsidR="00126CAA">
                                    <w:t>2</w:t>
                                  </w:r>
                                  <w:r w:rsidR="00ED72ED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69FE811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9CC9F16" w14:textId="2D10B29A" w:rsidR="006953BA" w:rsidRDefault="006953BA" w:rsidP="00944C3D">
                            <w:r>
                              <w:t>20</w:t>
                            </w:r>
                            <w:r w:rsidR="00126CAA">
                              <w:t>2</w:t>
                            </w:r>
                            <w:r w:rsidR="00ED72ED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429EA120" wp14:editId="5A98220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529610" w14:textId="77777777" w:rsidR="006953BA" w:rsidRDefault="00560BBB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82CAB9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4BECE3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F8F2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195DC1AE" wp14:editId="3CDBFBF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A772EA" w14:textId="77777777" w:rsidR="006953BA" w:rsidRDefault="006953BA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6953BA" w:rsidRDefault="006953BA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E5DFEB5" wp14:editId="570146A3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A3E0A7" w14:textId="77777777" w:rsidR="006953BA" w:rsidRDefault="006953BA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6953BA" w:rsidRDefault="006953BA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66FFAFBB" wp14:editId="7A0594F0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130006" w14:textId="77777777" w:rsidR="006953BA" w:rsidRDefault="006953BA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6953BA" w:rsidRDefault="006953BA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432FACA1" wp14:editId="16FE76A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D0C480" w14:textId="652DDF3E" w:rsidR="006953BA" w:rsidRDefault="006953BA" w:rsidP="00944C3D">
                                  <w:r>
                                    <w:t>20</w:t>
                                  </w:r>
                                  <w:r w:rsidR="00ED72E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2FACA1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9D0C480" w14:textId="652DDF3E" w:rsidR="006953BA" w:rsidRDefault="006953BA" w:rsidP="00944C3D">
                            <w:r>
                              <w:t>20</w:t>
                            </w:r>
                            <w:r w:rsidR="00ED72E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B19C5AC" wp14:editId="66C1206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48B5C3" w14:textId="77777777" w:rsidR="006953BA" w:rsidRDefault="00560BBB" w:rsidP="00944C3D">
                                  <w:fldSimple w:instr=" MERGEFIELD  aDMDO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6953BA" w:rsidRDefault="006953BA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1A046C0E" wp14:editId="36B212C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F50A54" w14:textId="3E146483" w:rsidR="006953BA" w:rsidRDefault="006953BA" w:rsidP="00944C3D">
                                  <w:r>
                                    <w:t>20</w:t>
                                  </w:r>
                                  <w:r w:rsidR="00ED72ED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046C0E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8F50A54" w14:textId="3E146483" w:rsidR="006953BA" w:rsidRDefault="006953BA" w:rsidP="00944C3D">
                            <w:r>
                              <w:t>20</w:t>
                            </w:r>
                            <w:r w:rsidR="00ED72ED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8863C65" wp14:editId="00C7D71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C41082" w14:textId="77777777" w:rsidR="006953BA" w:rsidRDefault="00560BBB" w:rsidP="00944C3D">
                                  <w:fldSimple w:instr=" MERGEFIELD  aDMOD  \* MERGEFORMAT ">
                                    <w:r w:rsidR="006953BA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6953BA" w:rsidRDefault="006953BA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77F349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611655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AC2A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A2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BD07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1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49A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6C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68A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D8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7E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2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FA0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92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B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5A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5E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18D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B2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85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A0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20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5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7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54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E6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E9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B0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6F09C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818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F3F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CB67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B44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80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59B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CE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EAB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C3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C46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BD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83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06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6A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25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56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5B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00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C2BA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2A28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28D4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2D46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63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C2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7BD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54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96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B1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5F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33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D4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C5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B45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5DB9E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6A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A2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6D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9D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6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8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3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69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996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81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16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DD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5C5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48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E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94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D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97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5EDE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E21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E9D3D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A8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B2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A8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C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5D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A5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6D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84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4A6C8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41C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A4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90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C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C6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E6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B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475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F3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80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13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9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2E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E3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B8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E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BA4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B8F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F74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A14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53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E4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D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C9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1E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6A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4BF6C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38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25E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A7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74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1F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E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14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EC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31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63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60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68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9C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F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AED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0D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24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4A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9B3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F82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4F9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A31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A01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5F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C3BE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7F1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14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0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DE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FE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3B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2D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B5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3353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7D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063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AA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1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27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A7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1B4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181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3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2A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D6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07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40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16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95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480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416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F1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E6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E1D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3229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695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EC3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DDA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B7A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CF3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94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9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2A5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A1B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C83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D9281FE" wp14:editId="4891A67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8921BB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9E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C7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92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D9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50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8D8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26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AE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8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5A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F3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C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F8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A9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F8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B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5D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D0E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96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0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A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E4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88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1BA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2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7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80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E8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0F1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FE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51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9084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02B7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07FC3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07CE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1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6AB3919" wp14:editId="41BA2F6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427F53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36117862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36117862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05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26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0C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65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BF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7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D5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E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C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EBA3D0B" wp14:editId="69C49DAB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24997A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2021496092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2021496092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4C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8C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B7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C5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8D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46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E4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E2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9A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F4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D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4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E6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5A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50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02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2991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9B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032CBF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6C0A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131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19A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CA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D7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271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C4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93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80F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39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43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1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D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A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3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103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BEDB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431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4CAF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86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6E19EAF" wp14:editId="08917931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7B41EA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r w:rsidR="00B940C0">
                                    <w:rPr>
                                      <w:rFonts w:ascii="Arial" w:hAnsi="Arial" w:cs="Arial"/>
                                    </w:rPr>
                                    <w:t xml:space="preserve">Mateja Bela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r w:rsidR="00B940C0">
                              <w:rPr>
                                <w:rFonts w:ascii="Arial" w:hAnsi="Arial" w:cs="Arial"/>
                              </w:rPr>
                              <w:t xml:space="preserve">Mateja Bela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55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E7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0FF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9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77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FE3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2D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7F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F1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A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0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8F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F7A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1A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0C2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04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A4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8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49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4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9C0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8C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0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22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8E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0A1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28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5C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44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7E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6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EC2C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5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54FA0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ABD596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6D1B0C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397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45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11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57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3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5A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42E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00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6A0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8E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BF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AA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C5E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B2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B1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2F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FA9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68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1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EA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FF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7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4594AB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751D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FE30991" wp14:editId="53F2E56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C5C017" w14:textId="77777777" w:rsidR="006953BA" w:rsidRPr="00391121" w:rsidRDefault="00B940C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Mateja Bela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6953BA" w:rsidRPr="00391121" w:rsidRDefault="00B940C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Mateja Bela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A8B1B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A6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97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F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6F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D81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F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FF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E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3C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22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0E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80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49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A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E9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8587A10" wp14:editId="654F8E2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E8156B" w14:textId="77777777" w:rsidR="006953BA" w:rsidRDefault="00C909C5" w:rsidP="00944C3D">
                                  <w:r>
                                    <w:t>2</w:t>
                                  </w:r>
                                  <w:r w:rsidR="00B940C0">
                                    <w:t>450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6953BA" w:rsidRDefault="00C909C5" w:rsidP="00944C3D">
                            <w:r>
                              <w:t>2</w:t>
                            </w:r>
                            <w:r w:rsidR="00B940C0">
                              <w:t>450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F4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142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FC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6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5C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5C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459A0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5123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782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940E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3AAA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52BE8F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80C6B6B" wp14:editId="4F81C32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F4534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C909C5">
                                    <w:rPr>
                                      <w:rFonts w:ascii="Arial" w:hAnsi="Arial" w:cs="Arial"/>
                                    </w:rPr>
                                    <w:t>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C909C5">
                              <w:rPr>
                                <w:rFonts w:ascii="Arial" w:hAnsi="Arial" w:cs="Arial"/>
                              </w:rPr>
                              <w:t>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027D255" wp14:editId="52BCDEB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684187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38258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859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B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AF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0019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37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0FF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2B82802" wp14:editId="5DE3AA4B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504242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C7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5B6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AC3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C4B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D05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105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EDE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06934A6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B9AAF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208E9B9" wp14:editId="2AFB15F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9C97E95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84330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31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1A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38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FA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37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D34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75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8105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94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2B0AE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64EA6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24407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D8610E0" wp14:editId="1B424D0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D30EEC" w14:textId="77777777" w:rsidR="006953BA" w:rsidRPr="00391121" w:rsidRDefault="006953B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6953BA" w:rsidRPr="00391121" w:rsidRDefault="006953B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CF53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C3C7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DB4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98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4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BA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9E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9C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C9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99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E38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78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668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B4D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3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6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66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2F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F4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3C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87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4B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CC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46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64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97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2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02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8B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7501E8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BFD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155CA72" w14:textId="5C110D5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D72ED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3445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0FEE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D935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0C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4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B9A4E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B0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465E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A7E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F8E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15E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BC84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33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A82F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BF8B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21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1A8C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7DE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6B9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692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D4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20E95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A338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289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9A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51C3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D5C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1BC9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738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D623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81D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8B7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9A0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5D1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F1C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122F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D5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23C54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0A76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87C2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D273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978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FFF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A9E7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DE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7BCF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E52F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507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E76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ECAF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13B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9CF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DE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DF95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2E0DB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4F7F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E1F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334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74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934E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0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AA8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09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F12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A40B5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55454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F373361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3BB1E6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C8938BE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7752B221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3A88856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272FCD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05B7D7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0E8BCCF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01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E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2CF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4F83F6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1A8621A0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26C4C5E0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5E7F88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0F36C1FE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42BCEA6A" w14:textId="77777777" w:rsidR="006953BA" w:rsidRDefault="006953BA" w:rsidP="00503750">
            <w:pPr>
              <w:rPr>
                <w:rFonts w:ascii="Arial" w:hAnsi="Arial"/>
                <w:lang w:eastAsia="sk-SK"/>
              </w:rPr>
            </w:pPr>
          </w:p>
          <w:p w14:paraId="6479C6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CA1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09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019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CBD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5C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00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5E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EF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7F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C1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3A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9D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23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E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CD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1B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0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D2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77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CF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BF8B4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C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3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38E1C4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DDF4E37" w14:textId="77777777" w:rsidR="00944C3D" w:rsidRDefault="00944C3D" w:rsidP="00944C3D">
      <w:pPr>
        <w:rPr>
          <w:rFonts w:ascii="Arial" w:hAnsi="Arial"/>
        </w:rPr>
      </w:pPr>
    </w:p>
    <w:p w14:paraId="7AC89B4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CFAB49B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8EFA435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5C7B4F8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01A6084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998E575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4"/>
        <w:gridCol w:w="3212"/>
        <w:gridCol w:w="2800"/>
      </w:tblGrid>
      <w:tr w:rsidR="00944C3D" w:rsidRPr="008D0433" w14:paraId="5FD3FAB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9A7AC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0A8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E5A0DE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1083A7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246D18A" w14:textId="229BA3C6" w:rsidR="00944C3D" w:rsidRPr="008D0433" w:rsidRDefault="00126CAA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Ing.Hrušovský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Jozef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1E193C4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55EEB0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9503C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73B6CF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474EC1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36786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7390B4D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60BF10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CD5FC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83E4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273740C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237B97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ED3D50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7FA0B85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CE094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245B61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767620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4287FF0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0C0C20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759364A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1DE138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64406C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168780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0AAE69A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484B0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182E5E8" w14:textId="153A7C7C" w:rsidR="00944C3D" w:rsidRPr="008D0433" w:rsidRDefault="00ED72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5BACF46" w14:textId="7FC65066" w:rsidR="00944C3D" w:rsidRPr="008D0433" w:rsidRDefault="00ED72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3246FE8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018E2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5C91F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FCE8E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9C77C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89EF2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4CD1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AC9FA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1884E1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AAB5D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B3142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6BD291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FAE664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95C67F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ECCBC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435282B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F6E40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3A51021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E689322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CE174B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40466F2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9234EF6" w14:textId="7607517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D72ED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0A990FC2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CFE378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F5AFDF8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2FA51CC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C4D8C8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615048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DD69AE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00CDC7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16FDE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BC709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7A2B0C7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D017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D28A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BB987F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A20B5B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764A1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A872D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EE3F4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E83C1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554B6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3B094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1DFFF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9476A4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33C55BF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5651C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2F776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A84C39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24FA69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B5A9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83CD5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20DD68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8FAC6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7A8A33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B89AC6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BA6B8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5FD96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3C8A07F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16618E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79F5F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8244E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981AF2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3EFC1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3FDF19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CEDA03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732766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C46858D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F291C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4474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83E80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0C33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43CF2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87E3A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D86F2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D12CF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05B607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71409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6EB0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0640A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9006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2F25C5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F722D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6B17C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0CF8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ABB2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F25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AFE17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4B00A9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3666A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B20E8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8865D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69F6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23D13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41E16F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21635EAB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33794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DC134C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812539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21DA28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5F099E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4D786F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911E64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5C44A3C" w14:textId="77777777" w:rsidTr="00503750">
        <w:tc>
          <w:tcPr>
            <w:tcW w:w="2302" w:type="dxa"/>
            <w:vAlign w:val="center"/>
          </w:tcPr>
          <w:p w14:paraId="1EBD301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AEA3E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776B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FF0CD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3FB85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32FC1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A2B65E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DF1869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4D8D540" w14:textId="77777777" w:rsidTr="00503750">
        <w:tc>
          <w:tcPr>
            <w:tcW w:w="15593" w:type="dxa"/>
            <w:gridSpan w:val="8"/>
            <w:vAlign w:val="center"/>
          </w:tcPr>
          <w:p w14:paraId="5660A6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8202E33" w14:textId="77777777" w:rsidTr="00503750">
        <w:tc>
          <w:tcPr>
            <w:tcW w:w="2302" w:type="dxa"/>
            <w:vAlign w:val="center"/>
          </w:tcPr>
          <w:p w14:paraId="1D79ED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885F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FC364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617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EF1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DC6E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F54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97F8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00CD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59944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EA8F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899D2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3EAD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9070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392E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266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F40F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ABDC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ADF09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98571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68AC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B96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D963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D2FE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75B1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1AA7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D98FA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3EFE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AC81FC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1A76E7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E9784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BC49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5517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27034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A9100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38BC95C" w14:textId="77777777" w:rsidTr="00503750">
        <w:tc>
          <w:tcPr>
            <w:tcW w:w="2302" w:type="dxa"/>
            <w:vAlign w:val="center"/>
          </w:tcPr>
          <w:p w14:paraId="7269B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DA1D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98E3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6E8B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D8F8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C974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795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B81F0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08162" w14:textId="77777777" w:rsidTr="00503750">
        <w:tc>
          <w:tcPr>
            <w:tcW w:w="15593" w:type="dxa"/>
            <w:gridSpan w:val="8"/>
            <w:vAlign w:val="center"/>
          </w:tcPr>
          <w:p w14:paraId="24B872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E9BCBAB" w14:textId="77777777" w:rsidTr="00503750">
        <w:tc>
          <w:tcPr>
            <w:tcW w:w="2302" w:type="dxa"/>
            <w:vAlign w:val="center"/>
          </w:tcPr>
          <w:p w14:paraId="55707B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73BAA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70939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023C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AF7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4CF5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A7004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7055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3C7EC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9E12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EE97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22699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DEAF4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F677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5E075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4CDD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D714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137A9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ED76C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96C77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3143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EE52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DC3D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283F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51B3E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3C36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B4CAA" w14:textId="77777777" w:rsidTr="00503750">
        <w:tc>
          <w:tcPr>
            <w:tcW w:w="2302" w:type="dxa"/>
            <w:vAlign w:val="center"/>
          </w:tcPr>
          <w:p w14:paraId="6C5397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D79D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AFE96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995E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CFC39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E68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46BE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F60C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1B7424" w14:textId="77777777" w:rsidTr="00503750">
        <w:tc>
          <w:tcPr>
            <w:tcW w:w="15593" w:type="dxa"/>
            <w:gridSpan w:val="8"/>
            <w:vAlign w:val="center"/>
          </w:tcPr>
          <w:p w14:paraId="56F8DB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776B3FB" w14:textId="77777777" w:rsidTr="00503750">
        <w:tc>
          <w:tcPr>
            <w:tcW w:w="2302" w:type="dxa"/>
            <w:vAlign w:val="center"/>
          </w:tcPr>
          <w:p w14:paraId="4C434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3A5C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FA0E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BA8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0F15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C112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E05C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DE5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E479E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FE386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6A58F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87ED78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1F08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8667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3B5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2D5F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F9B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EAA2E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F25C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6C22A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EFE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13C5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FD6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1BF98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413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B25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15B10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7928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77195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4152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F6B6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BBF3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70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FCB70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06B33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DD00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1360D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75600BD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11CC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DFE4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4C23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04BF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3B9B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959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9C50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D87D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EF25F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9671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3D896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149B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A530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4B83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0D6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082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AF17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E4F591" w14:textId="77777777" w:rsidR="00944C3D" w:rsidRDefault="00944C3D" w:rsidP="00944C3D">
      <w:pPr>
        <w:rPr>
          <w:rFonts w:ascii="Arial" w:hAnsi="Arial"/>
          <w:b/>
        </w:rPr>
      </w:pPr>
    </w:p>
    <w:p w14:paraId="5EAD60F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E7823CD" w14:textId="77777777" w:rsidTr="00503750">
        <w:tc>
          <w:tcPr>
            <w:tcW w:w="1944" w:type="dxa"/>
            <w:vAlign w:val="center"/>
          </w:tcPr>
          <w:p w14:paraId="3C6EB54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E2D70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3034A9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F45BD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191F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84A1F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EB6BA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30D97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0B72B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9DD9F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63F42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3F0F8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CB7D440" w14:textId="77777777" w:rsidTr="00503750">
        <w:tc>
          <w:tcPr>
            <w:tcW w:w="15685" w:type="dxa"/>
            <w:gridSpan w:val="12"/>
            <w:vAlign w:val="center"/>
          </w:tcPr>
          <w:p w14:paraId="420249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1D225E6" w14:textId="77777777" w:rsidTr="00503750">
        <w:tc>
          <w:tcPr>
            <w:tcW w:w="1944" w:type="dxa"/>
            <w:vAlign w:val="center"/>
          </w:tcPr>
          <w:p w14:paraId="635685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3DE9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30DB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85DF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2680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B2204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190B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2D92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EC95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34D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F4C3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0E33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90F85E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604D3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2371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4C6F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DCC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1A94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4060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CE3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05C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B00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AD1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0E6B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4DE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08B8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9515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545D0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12FD2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29E7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8B87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DC68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A83B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F777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B224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38D3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E1142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7386B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45C47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AA562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5BDEC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188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17EA8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3238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5CFF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65262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318AC1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32E8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A6FEA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74CC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C5CC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C5D6EF" w14:textId="77777777" w:rsidTr="00503750">
        <w:tc>
          <w:tcPr>
            <w:tcW w:w="1944" w:type="dxa"/>
            <w:vAlign w:val="center"/>
          </w:tcPr>
          <w:p w14:paraId="3F8E27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B839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38824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8DE4E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7AD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302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6A1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38E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025B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58358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E65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863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47F44" w14:textId="77777777" w:rsidTr="00503750">
        <w:tc>
          <w:tcPr>
            <w:tcW w:w="15685" w:type="dxa"/>
            <w:gridSpan w:val="12"/>
            <w:vAlign w:val="center"/>
          </w:tcPr>
          <w:p w14:paraId="61D355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DB59B99" w14:textId="77777777" w:rsidTr="00503750">
        <w:tc>
          <w:tcPr>
            <w:tcW w:w="1944" w:type="dxa"/>
            <w:vAlign w:val="center"/>
          </w:tcPr>
          <w:p w14:paraId="72E30F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BE1D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155B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06D3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D7D6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4FC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AD5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F29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0AC6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6AEC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2115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E44B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3FB82A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B1F17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2D43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38AE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7D6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06D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C9AC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8C4F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B4C9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A7B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27D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3D1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5796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140A1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63891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C539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F8F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9134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88B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C53F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77F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E76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B92E5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D6BE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052B9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096C5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E1764C" w14:textId="77777777" w:rsidTr="00503750">
        <w:tc>
          <w:tcPr>
            <w:tcW w:w="1944" w:type="dxa"/>
            <w:vAlign w:val="center"/>
          </w:tcPr>
          <w:p w14:paraId="42D36B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3CAE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2547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322F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730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D03DE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815D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5EAC1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187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94BD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02466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F81BA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5422F8" w14:textId="77777777" w:rsidTr="00503750">
        <w:tc>
          <w:tcPr>
            <w:tcW w:w="15685" w:type="dxa"/>
            <w:gridSpan w:val="12"/>
            <w:vAlign w:val="center"/>
          </w:tcPr>
          <w:p w14:paraId="6A842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03C3B37" w14:textId="77777777" w:rsidTr="00503750">
        <w:tc>
          <w:tcPr>
            <w:tcW w:w="1944" w:type="dxa"/>
            <w:vAlign w:val="center"/>
          </w:tcPr>
          <w:p w14:paraId="15CE7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DB654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6E57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3A2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56A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010AB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A8D6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6AD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CB8E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15C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E95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C1803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7DD35F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1B871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BF9DB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7674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A52D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CEF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DE25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F42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A84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F93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1ACD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2394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22F7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F344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822D6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B8FA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1BE0F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36FB2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24E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F03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C86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999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87C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DFF0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1C9F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286D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1391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2B53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E2B32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30D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DB5D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4BBF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7523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D3A7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4BD7E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A75B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366C5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AF18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0541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9027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7988D3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AC1993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8068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4029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8DA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26A1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B2CF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096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EC2EA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A6A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24551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8518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3965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3F3C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3CE62F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01F0D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253B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0EE7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7D74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9B7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AF45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070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A06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F058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835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0268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7B32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757744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1140A5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DDFAA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DF1E3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6E4ED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7846A6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4E1A1F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C2E3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ACF9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BF64F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F0EC1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421C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CCCE8F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C90E2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D4088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95A8B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F1CEC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3A095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778A8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F09CFB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9D9981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721F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33CEA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30B76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F40895B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4BACDA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13C2F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F21C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2DE73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9E225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B71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21C42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09F904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590C97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32782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D427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A2DC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044A7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37DA5847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2A8D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2A6E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291182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FB8EF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4D3279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3A3A4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8F99E9C" w14:textId="77777777" w:rsidTr="00503750">
        <w:trPr>
          <w:trHeight w:val="1073"/>
        </w:trPr>
        <w:tc>
          <w:tcPr>
            <w:tcW w:w="3614" w:type="dxa"/>
            <w:vMerge/>
          </w:tcPr>
          <w:p w14:paraId="4E795A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08F2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F105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1C35E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5F0023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34BF4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400AD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55BE4860" w14:textId="77777777" w:rsidTr="00503750">
        <w:trPr>
          <w:trHeight w:val="283"/>
        </w:trPr>
        <w:tc>
          <w:tcPr>
            <w:tcW w:w="3614" w:type="dxa"/>
          </w:tcPr>
          <w:p w14:paraId="3B4696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E1004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7E1B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BE0AB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523D9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B5485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493D0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6201CF2" w14:textId="77777777" w:rsidTr="00503750">
        <w:trPr>
          <w:trHeight w:val="283"/>
        </w:trPr>
        <w:tc>
          <w:tcPr>
            <w:tcW w:w="3614" w:type="dxa"/>
          </w:tcPr>
          <w:p w14:paraId="7FEB67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4DCAE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1118E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98AC15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27A7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4F00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DBAA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6C079A3" w14:textId="77777777" w:rsidTr="00503750">
        <w:trPr>
          <w:trHeight w:val="283"/>
        </w:trPr>
        <w:tc>
          <w:tcPr>
            <w:tcW w:w="3614" w:type="dxa"/>
          </w:tcPr>
          <w:p w14:paraId="190317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6A5A5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BBF0A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AF131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20D45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21CC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5E67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107509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0AB535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70E92D05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7A85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1743A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305B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D58F0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781107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404734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6BD3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3F7C1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2BDA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79AC06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C710A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CB5318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6D5088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5B56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7ECD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925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FBAD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456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0DD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CEAA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7C90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46028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38B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0032F7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580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8A4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ED8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2F0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6FB1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0F4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BDF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DE7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3DB07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4C13D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66FB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BCA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EE93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8D93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71A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DAC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7D82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5DC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F8F76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DB59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99FF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80B2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FB8B4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FB04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7F947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1302B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FFE3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DB11C3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2107B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230A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B83D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1B03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EB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7D0D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6E7A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942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67D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6A11A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E93EF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2A71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34FB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794E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222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76D2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7212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2F5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D53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3BD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D48C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22E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D49BF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149A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2D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884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A22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D1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DAF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3139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7A8A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0CB6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59C2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68BB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98A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01CE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6EF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E4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D98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67E6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0D8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ACF6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9D136D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A310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334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79C7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E6B7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1CEF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F4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C65E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28B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3ACC5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17031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C7B3FA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BD20C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C9E8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934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DA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F334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63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B4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55CE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AE8B5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B78DD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F45243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6A8AF6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2CA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AB8E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5A7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A78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42A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B22C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6A6B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4C850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CC278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A15841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16785D1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297F7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0B23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5EF5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0FE6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FAF1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1DD8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197D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F38E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468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0B4F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9F4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483E7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91C50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3FAC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D419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F52A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70BBF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41E831D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3CE1FDE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5A931B0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6CCD3AE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6E3DC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927A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7CE9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71D735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FDE43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DD3C3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859CA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C2D92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124F2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E72EFF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A6CD96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B6DA78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E5C6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0B7CF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C5B3F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C9714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EDFAA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51F90C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FE838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ABB8B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7D2C9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C786C5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2E207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6FD9A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7CC1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816D9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F56AC0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B123E6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F1595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B80751A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A1556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983D9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E7F8EA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E8FF9A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6A425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F85812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A192A54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279C81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4FDB93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4B7B9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58AA2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FB871DC" w14:textId="77777777" w:rsidR="00944C3D" w:rsidRDefault="00944C3D" w:rsidP="00944C3D">
      <w:pPr>
        <w:rPr>
          <w:rFonts w:ascii="Arial" w:hAnsi="Arial"/>
          <w:b/>
        </w:rPr>
      </w:pPr>
    </w:p>
    <w:p w14:paraId="51F4E3B5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7C63C37B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AD067F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6831B7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56639A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463627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68CA3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3CF259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4F35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6BBDA3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544590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A1788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77038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CE31C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FC38F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64DD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481BE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E58456B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30CE4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74FE7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0C592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69BB4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E9ADE5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B6C1820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CE660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CFE2B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DD7DA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BC0F84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5012CE2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5BA41F32" w14:textId="77777777" w:rsidTr="00503750">
        <w:tc>
          <w:tcPr>
            <w:tcW w:w="2835" w:type="dxa"/>
            <w:vAlign w:val="center"/>
          </w:tcPr>
          <w:p w14:paraId="5923AE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8E35F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5E3BC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CBB88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16114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466ED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8B571C4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24DA5F1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7E3F428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1A61B2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22C83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68156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09595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10BAE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3DA3C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64276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D210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E0D7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A6D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9E6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79805F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E027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44597B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F30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0E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E0FD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6742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9944D7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43E7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BBC9E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E202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149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C401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8273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5ADDC7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EF2D5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504EB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B9B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84E4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D3F7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0C99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30234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6DFAF9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0306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84A1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229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4FB0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535D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5540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C5CD3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15F2E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9AA8F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07A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89873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814C84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18C41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C684C3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6DFF466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8AFB270" w14:textId="77777777" w:rsidR="00944C3D" w:rsidRDefault="00944C3D" w:rsidP="00944C3D">
      <w:pPr>
        <w:rPr>
          <w:rFonts w:ascii="Arial" w:hAnsi="Arial"/>
          <w:b/>
        </w:rPr>
      </w:pPr>
    </w:p>
    <w:p w14:paraId="675D542B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14113EF" w14:textId="77777777" w:rsidTr="00503750">
        <w:tc>
          <w:tcPr>
            <w:tcW w:w="2835" w:type="dxa"/>
            <w:vAlign w:val="center"/>
          </w:tcPr>
          <w:p w14:paraId="0272DB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B5C7E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67626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DC000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9E1B6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3319C2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3876A3C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8A68A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28182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F4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7160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816F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A29D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42ECF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D0353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3AF7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859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193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5E9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84F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9E20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68977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2C7C1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66C7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85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F9D8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700B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1A74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0FD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29D98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E59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467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A7C2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EFDD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29F32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47A31A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6ED04A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D1B67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50FA8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A7A89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EFC89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62F584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4719F92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671388D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6037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EDE73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28A97192" w14:textId="77777777" w:rsidTr="00503750">
        <w:trPr>
          <w:trHeight w:val="699"/>
        </w:trPr>
        <w:tc>
          <w:tcPr>
            <w:tcW w:w="3502" w:type="dxa"/>
            <w:vMerge/>
          </w:tcPr>
          <w:p w14:paraId="7375B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05EC61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8720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CE000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776AC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6EB74442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7C28DF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1D8CB8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2E49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783F2D0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C06F45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F67B2F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1505DC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1CEA0DFF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A27B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E0A3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ED2EC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207192D" w14:textId="77777777" w:rsidTr="00503750">
        <w:trPr>
          <w:trHeight w:val="593"/>
        </w:trPr>
        <w:tc>
          <w:tcPr>
            <w:tcW w:w="3497" w:type="dxa"/>
          </w:tcPr>
          <w:p w14:paraId="74287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FFE195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21F33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CBDA0D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5DBA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7BE0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FE9F0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8BB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CF651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C660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0BA8C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F2582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CEC406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E6EA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6D1C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FAA3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2C2C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7B6F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771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D9462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B198A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4394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5AD9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4E451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64501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5610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145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31A8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BCBB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5A77AF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9AD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36EA4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16B2F6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DC7A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5417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F7737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4C73CC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A7275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064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899DF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61467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7D67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5651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5EE7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D7DE752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1FF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9682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8C14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696ACA9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0EAB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8FA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093680" w14:textId="77777777" w:rsidR="00944C3D" w:rsidRDefault="00944C3D" w:rsidP="00944C3D">
      <w:pPr>
        <w:rPr>
          <w:rFonts w:ascii="Arial" w:hAnsi="Arial"/>
          <w:b/>
        </w:rPr>
      </w:pPr>
    </w:p>
    <w:p w14:paraId="667CD2FF" w14:textId="77777777" w:rsidR="00944C3D" w:rsidRDefault="00944C3D" w:rsidP="00944C3D">
      <w:pPr>
        <w:rPr>
          <w:rFonts w:ascii="Arial" w:hAnsi="Arial"/>
          <w:b/>
        </w:rPr>
      </w:pPr>
    </w:p>
    <w:p w14:paraId="5DB75C46" w14:textId="77777777" w:rsidR="00944C3D" w:rsidRDefault="00944C3D" w:rsidP="00944C3D">
      <w:pPr>
        <w:rPr>
          <w:rFonts w:ascii="Arial" w:hAnsi="Arial"/>
          <w:b/>
        </w:rPr>
      </w:pPr>
    </w:p>
    <w:p w14:paraId="5E5BC8E3" w14:textId="77777777" w:rsidR="00944C3D" w:rsidRDefault="00944C3D" w:rsidP="00944C3D">
      <w:pPr>
        <w:rPr>
          <w:rFonts w:ascii="Arial" w:hAnsi="Arial"/>
          <w:b/>
        </w:rPr>
      </w:pPr>
    </w:p>
    <w:p w14:paraId="0236960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4A8BC6F3" w14:textId="77777777" w:rsidTr="00503750">
        <w:tc>
          <w:tcPr>
            <w:tcW w:w="2622" w:type="dxa"/>
            <w:vAlign w:val="center"/>
          </w:tcPr>
          <w:p w14:paraId="0326D4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3C07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90EA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3044C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6EB0B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220BD8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D13BD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94A2A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0D3F25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FD8D09D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5C37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2C0526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C7E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ED2A5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2A7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FC9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8DC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AD72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7BBE11B" w14:textId="77777777" w:rsidTr="00503750">
        <w:tc>
          <w:tcPr>
            <w:tcW w:w="2622" w:type="dxa"/>
            <w:vAlign w:val="center"/>
          </w:tcPr>
          <w:p w14:paraId="5CA750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CE7E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1E047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2171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091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F6B9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2B21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F4420C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B78E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5DF6E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AE20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2A82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CDBC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C8D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A226C3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3A95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37FC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72BA7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C0B3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AA0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5C0B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D83A889" w14:textId="77777777" w:rsidTr="00503750">
        <w:tc>
          <w:tcPr>
            <w:tcW w:w="2622" w:type="dxa"/>
            <w:vAlign w:val="center"/>
          </w:tcPr>
          <w:p w14:paraId="759F35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7DFEAE9" w14:textId="1879EA53" w:rsidR="00944C3D" w:rsidRPr="008C56AB" w:rsidRDefault="00ED72ED" w:rsidP="00B6452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23821</w:t>
            </w:r>
          </w:p>
        </w:tc>
        <w:tc>
          <w:tcPr>
            <w:tcW w:w="1275" w:type="dxa"/>
            <w:vAlign w:val="center"/>
          </w:tcPr>
          <w:p w14:paraId="6443ED2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CED9210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1093F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DD0E8A" w14:textId="63E47F9D" w:rsidR="00944C3D" w:rsidRPr="008C56AB" w:rsidRDefault="00ED72ED" w:rsidP="00546C3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-34792</w:t>
            </w:r>
          </w:p>
        </w:tc>
      </w:tr>
      <w:tr w:rsidR="0099716A" w:rsidRPr="00050529" w14:paraId="089E37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EE578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45BBC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E6D06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78E15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C8EA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29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91B1B19" w14:textId="77777777" w:rsidTr="00503750">
        <w:tc>
          <w:tcPr>
            <w:tcW w:w="2622" w:type="dxa"/>
            <w:vAlign w:val="center"/>
          </w:tcPr>
          <w:p w14:paraId="38D6C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22B3C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F8E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D1E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888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E26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E8F78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6FEB31F8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2C3D90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6C90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FDED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20334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00F9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78F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C1D1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FFC70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E6A2A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9E790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3A89E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E75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0F13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5BC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037F59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857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43877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5E5C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06C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5B2A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4717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A0A7808" w14:textId="77777777" w:rsidTr="00503750">
        <w:tc>
          <w:tcPr>
            <w:tcW w:w="2622" w:type="dxa"/>
            <w:vAlign w:val="center"/>
          </w:tcPr>
          <w:p w14:paraId="4DD62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B3AC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971C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A9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47CD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A3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FCDE2C6" w14:textId="77777777" w:rsidTr="00503750">
        <w:tc>
          <w:tcPr>
            <w:tcW w:w="2622" w:type="dxa"/>
            <w:vAlign w:val="center"/>
          </w:tcPr>
          <w:p w14:paraId="1EAB7F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55C4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676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EFF8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C00BE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892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19795FE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81B5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3283438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8680B6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A8A5E10" w14:textId="77777777" w:rsidR="00944C3D" w:rsidRPr="008C56AB" w:rsidRDefault="00944C3D" w:rsidP="00546C3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947580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10860E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6060AAF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78B5FE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2A851D1A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8EA23A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966097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E103A3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BA3B3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67FC0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ECC4F1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F9629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15F19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0302D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191CC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660C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6F81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8C367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7E2F4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0A33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355E6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88890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E830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6882F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415F09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FCC96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5C726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30A2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BB41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2BB36C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D4093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DD4D1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23E261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BF7EC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772FC7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414D425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610D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42BB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82B5B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3954B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3E4D8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13097B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1FA98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73FF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67270C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9173EC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9B6E9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61EE89E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BCF8AA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407951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ECA0A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2E913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708664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E248D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FC94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FE6A3B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29AE3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4B0F2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990917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7776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0C627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22A79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9B17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00A3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945C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B69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EC706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2A11F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438FC1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2C1AA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077521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5251B2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11C0EC8" w14:textId="77777777" w:rsidTr="00503750">
        <w:tc>
          <w:tcPr>
            <w:tcW w:w="2835" w:type="dxa"/>
            <w:vAlign w:val="center"/>
          </w:tcPr>
          <w:p w14:paraId="4B8F6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57A625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C05A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FA38E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60907E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224A22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6B45538" w14:textId="77777777" w:rsidTr="00503750">
        <w:tc>
          <w:tcPr>
            <w:tcW w:w="2835" w:type="dxa"/>
            <w:vAlign w:val="center"/>
          </w:tcPr>
          <w:p w14:paraId="7C6FD1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8D028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C18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5CF0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B83B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489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1541C" w14:textId="77777777" w:rsidTr="00503750">
        <w:tc>
          <w:tcPr>
            <w:tcW w:w="2835" w:type="dxa"/>
            <w:vAlign w:val="center"/>
          </w:tcPr>
          <w:p w14:paraId="1F360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6DEE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BE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8C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4BB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E09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E6FF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19484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999A97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06A7B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5D43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87B1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2C7AA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DF11C92" w14:textId="77777777" w:rsidTr="00503750">
        <w:tc>
          <w:tcPr>
            <w:tcW w:w="2835" w:type="dxa"/>
            <w:vAlign w:val="center"/>
          </w:tcPr>
          <w:p w14:paraId="064A96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686F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0D8C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C9F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FE47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4FC4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908286" w14:textId="77777777" w:rsidTr="00503750">
        <w:tc>
          <w:tcPr>
            <w:tcW w:w="2835" w:type="dxa"/>
            <w:vAlign w:val="center"/>
          </w:tcPr>
          <w:p w14:paraId="65E1E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258B81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E4E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0E0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273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073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339C6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6AEC33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02903456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346DD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3664CC4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9BB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EAD67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517C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93C3B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6D28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9D5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BF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B22B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2AF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76EEC6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57069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32D283A7" w14:textId="77777777" w:rsidTr="00503750">
        <w:tc>
          <w:tcPr>
            <w:tcW w:w="2552" w:type="dxa"/>
            <w:shd w:val="clear" w:color="auto" w:fill="auto"/>
            <w:vAlign w:val="center"/>
          </w:tcPr>
          <w:p w14:paraId="2483FA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61A9B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5D524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CE9454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C1313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F72333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11178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645065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11152A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09BE39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776464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74D8D7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B2455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BFC342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56962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6FE74F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6AD8C11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5AF743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70A401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A30526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6F499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46322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8486331" w14:textId="77777777" w:rsidTr="00503750">
        <w:tc>
          <w:tcPr>
            <w:tcW w:w="4395" w:type="dxa"/>
            <w:vMerge/>
          </w:tcPr>
          <w:p w14:paraId="4AD656F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1BD427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50552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4FD1820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C121B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5DA88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4F1157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1BF0E9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76D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22D9A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7CD33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9D5A9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99F80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7038AEC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7DF53F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9608EB0" w14:textId="77777777" w:rsidTr="00503750">
        <w:tc>
          <w:tcPr>
            <w:tcW w:w="4395" w:type="dxa"/>
            <w:vAlign w:val="center"/>
          </w:tcPr>
          <w:p w14:paraId="63A81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395CD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F8018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56FEFD6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84EB1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6DF10B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5BD7B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2AAE07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250A2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A763C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4F413D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E97C7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0725D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E8BCF09" w14:textId="1B7999F7" w:rsidR="00944C3D" w:rsidRPr="008C56AB" w:rsidRDefault="00126CAA" w:rsidP="006D5952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41749</w:t>
            </w:r>
          </w:p>
        </w:tc>
        <w:tc>
          <w:tcPr>
            <w:tcW w:w="2835" w:type="dxa"/>
            <w:vAlign w:val="center"/>
          </w:tcPr>
          <w:p w14:paraId="24923A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058B9F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6E2552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3FAD44DB" w14:textId="77777777" w:rsidTr="00503750">
        <w:tc>
          <w:tcPr>
            <w:tcW w:w="4395" w:type="dxa"/>
            <w:vAlign w:val="center"/>
          </w:tcPr>
          <w:p w14:paraId="63E983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106C40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3E2679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E15C18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75374B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548A0C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E4CA9A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9B9AF8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33ADA7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280DA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65A6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4D4C6A9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38F50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C10B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778E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1C2EBF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1D63B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2C20637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875296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88DA2BF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DE3A4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211EEBD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4AF4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CA969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3203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CF7F7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6F1AE149" w14:textId="77777777" w:rsidTr="00503750">
        <w:tc>
          <w:tcPr>
            <w:tcW w:w="1843" w:type="dxa"/>
            <w:vAlign w:val="center"/>
          </w:tcPr>
          <w:p w14:paraId="425AA6F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AC33EC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F4CEA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4C876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796424B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11E128D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5E9A2E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A5FAB86" w14:textId="77777777" w:rsidTr="00503750">
        <w:tc>
          <w:tcPr>
            <w:tcW w:w="1843" w:type="dxa"/>
            <w:vAlign w:val="center"/>
          </w:tcPr>
          <w:p w14:paraId="7541B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74871A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0C03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E01A1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F8C6D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416D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19AF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4FED5AD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344125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7F70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13D4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4C48B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1C2B3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B1DB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41A2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464D00" w14:textId="77777777" w:rsidTr="00503750">
        <w:tc>
          <w:tcPr>
            <w:tcW w:w="1843" w:type="dxa"/>
            <w:vAlign w:val="center"/>
          </w:tcPr>
          <w:p w14:paraId="1F582C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14AC74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FCB5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BF3ED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D985A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E86A0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3932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DD988C1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104C76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F6187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9A89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29662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5839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AFED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D2CE1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958E77B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D6019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AC79E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0E16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2942A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933D96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528DEF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FECF0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2B52C6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7559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E143BF2" w14:textId="77777777" w:rsidTr="00503750">
        <w:trPr>
          <w:trHeight w:val="664"/>
        </w:trPr>
        <w:tc>
          <w:tcPr>
            <w:tcW w:w="3372" w:type="dxa"/>
          </w:tcPr>
          <w:p w14:paraId="1FFCA3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A1829F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C0E5D0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39E12BF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4CA1A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BE29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E95F4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3CBDC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5F9738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438EA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8C02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6DFADA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9499365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6A87F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3239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CB86F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1502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07203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AD170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E1ADD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E056B3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0EE69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5553B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A7557E5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49D78F7D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DA87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9A1D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2B9EF1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2162BC9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4ECF145C" w14:textId="77777777" w:rsidTr="00503750">
        <w:tc>
          <w:tcPr>
            <w:tcW w:w="2835" w:type="dxa"/>
            <w:vAlign w:val="center"/>
          </w:tcPr>
          <w:p w14:paraId="179A7D1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CBE89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4B801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22F36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85BA4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FC3112C" w14:textId="77777777" w:rsidTr="00503750">
        <w:tc>
          <w:tcPr>
            <w:tcW w:w="2835" w:type="dxa"/>
          </w:tcPr>
          <w:p w14:paraId="794CE1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81D0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021C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C2249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A5952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37EAB7" w14:textId="77777777" w:rsidTr="00503750">
        <w:tc>
          <w:tcPr>
            <w:tcW w:w="2835" w:type="dxa"/>
          </w:tcPr>
          <w:p w14:paraId="7976B16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5980B6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DF7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B32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D563B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E62D16" w14:textId="77777777" w:rsidTr="00503750">
        <w:tc>
          <w:tcPr>
            <w:tcW w:w="2835" w:type="dxa"/>
          </w:tcPr>
          <w:p w14:paraId="1C343B6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AD8D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24B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02D2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4BA4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B203AA8" w14:textId="77777777" w:rsidTr="00503750">
        <w:tc>
          <w:tcPr>
            <w:tcW w:w="2835" w:type="dxa"/>
            <w:vAlign w:val="center"/>
          </w:tcPr>
          <w:p w14:paraId="205C7D8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749A5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55A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88FCA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5140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C8ADAA" w14:textId="77777777" w:rsidTr="00503750">
        <w:tc>
          <w:tcPr>
            <w:tcW w:w="2835" w:type="dxa"/>
            <w:vAlign w:val="center"/>
          </w:tcPr>
          <w:p w14:paraId="5E77224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B6C24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BCD5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4B69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11B5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4819A7" w14:textId="77777777" w:rsidTr="00503750">
        <w:tc>
          <w:tcPr>
            <w:tcW w:w="2835" w:type="dxa"/>
          </w:tcPr>
          <w:p w14:paraId="5DBB397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2992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308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53E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180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1E0D5D" w14:textId="77777777" w:rsidTr="00503750">
        <w:tc>
          <w:tcPr>
            <w:tcW w:w="2835" w:type="dxa"/>
          </w:tcPr>
          <w:p w14:paraId="6E0CFA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02FF64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AC7A8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8EB5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5D247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301F0B" w14:textId="77777777" w:rsidTr="00503750">
        <w:tc>
          <w:tcPr>
            <w:tcW w:w="2835" w:type="dxa"/>
          </w:tcPr>
          <w:p w14:paraId="7EF3807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5E93A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DC3D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9399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BE57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23DCC2" w14:textId="77777777" w:rsidR="00944C3D" w:rsidRDefault="00944C3D" w:rsidP="00944C3D">
      <w:pPr>
        <w:rPr>
          <w:rFonts w:ascii="Arial" w:hAnsi="Arial"/>
          <w:b/>
        </w:rPr>
      </w:pPr>
    </w:p>
    <w:p w14:paraId="20D8F0BF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B43AA82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3D9882F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1EE409D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2D59DF4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BD7C2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4F3EE77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895E5C3" w14:textId="77777777" w:rsidTr="00503750">
        <w:trPr>
          <w:trHeight w:val="443"/>
        </w:trPr>
        <w:tc>
          <w:tcPr>
            <w:tcW w:w="2560" w:type="dxa"/>
          </w:tcPr>
          <w:p w14:paraId="2DF11FF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664C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916F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D643F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9D41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9268DF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99C2B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72B8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BD110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E716B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02DC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643453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6CE116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A7F3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C86D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B1DC8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0923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B3986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0380A5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0F10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9335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1FE6E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8E5EC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EB99CA" w14:textId="77777777" w:rsidR="00944C3D" w:rsidRDefault="00944C3D" w:rsidP="00944C3D">
      <w:pPr>
        <w:rPr>
          <w:rFonts w:ascii="Arial" w:hAnsi="Arial"/>
          <w:b/>
        </w:rPr>
      </w:pPr>
    </w:p>
    <w:p w14:paraId="4C77AE87" w14:textId="77777777" w:rsidR="00944C3D" w:rsidRDefault="00944C3D" w:rsidP="00944C3D">
      <w:pPr>
        <w:rPr>
          <w:rFonts w:ascii="Arial" w:hAnsi="Arial"/>
          <w:b/>
        </w:rPr>
      </w:pPr>
    </w:p>
    <w:p w14:paraId="266F4A3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67EB2F1" w14:textId="77777777" w:rsidR="00944C3D" w:rsidRDefault="00944C3D" w:rsidP="00944C3D">
      <w:pPr>
        <w:rPr>
          <w:rFonts w:ascii="Arial" w:hAnsi="Arial"/>
          <w:b/>
        </w:rPr>
      </w:pPr>
    </w:p>
    <w:p w14:paraId="15A379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053836E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B7170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09E9CCE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965E6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BF6679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89FFB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C8578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767E4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90347A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CB30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03669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82A2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E9B7F0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C39FF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7FA10D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F655C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E645301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D1410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A1D7A74" w14:textId="77777777" w:rsidTr="00503750">
        <w:trPr>
          <w:trHeight w:val="677"/>
        </w:trPr>
        <w:tc>
          <w:tcPr>
            <w:tcW w:w="3358" w:type="dxa"/>
          </w:tcPr>
          <w:p w14:paraId="1BB97A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35AE6CF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F97B59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434664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EF9A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E151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9545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8436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944394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568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5233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5B453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63BE9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376F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0D6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7B101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A7AC1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25DE4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70C3C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32D7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24FE4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53C8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F578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8CB76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288C55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4085F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4455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645DE7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A735A4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191E48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65C580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FAAAB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51FEFD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4F91BE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B07F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75818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541B2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45A47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6C536F4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74F68F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1EC06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DA0AA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5D7849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807034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01593E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703BB7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6D71DE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55A2970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988FA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0D0B2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53BC14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072ED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40E3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3578D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6C71510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523E31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6ED2F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5D8892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26A0CB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97610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155D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C114F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34D3B9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4F47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1C88C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F5D38DB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B4ECF07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96924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A343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65B081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53499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6C9B798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F3A95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575B9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0551F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D8CDF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39286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74F7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F7884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2A29F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6469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271F46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5D061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14A249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A99BF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674FB8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60B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6B4E4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46A650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B2D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B805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472DC8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4A8B65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7674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A98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B4523B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C395F2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30F09C36" w14:textId="77777777" w:rsidTr="00503750">
        <w:tc>
          <w:tcPr>
            <w:tcW w:w="3686" w:type="dxa"/>
            <w:vAlign w:val="center"/>
          </w:tcPr>
          <w:p w14:paraId="355C50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17845E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E1EDC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9D03BC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9A587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E4F08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916C6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5CCCD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491265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F78BF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6589B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40196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2AA8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6A034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AFD1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38D2B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81BE74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1854F1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8F8A5C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FB867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217647E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D62B3F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4E9FB73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043BB5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8E727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B140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7F92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AF20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FF8DE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CB42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FC457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68A7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58729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5F4EB4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FF3F5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140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7368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331622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88E39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34DF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14D092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0E42F1B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93FE7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9760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65C2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1D59AC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6AA0550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7F84A13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EAF45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7AC7EA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1E6B529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29AA2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724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B96FC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4C7D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771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3060E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6011C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43B9B3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0EA931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0152B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2CEC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1F1D9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1AFF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00D9F8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4720A0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5BE201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9E0E9B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F6DF57" w14:textId="77777777" w:rsidR="00944C3D" w:rsidRDefault="00944C3D" w:rsidP="00944C3D">
      <w:pPr>
        <w:rPr>
          <w:sz w:val="22"/>
          <w:szCs w:val="22"/>
        </w:rPr>
      </w:pPr>
    </w:p>
    <w:p w14:paraId="4AE30D08" w14:textId="77777777" w:rsidR="00944C3D" w:rsidRDefault="00944C3D" w:rsidP="00944C3D">
      <w:pPr>
        <w:rPr>
          <w:sz w:val="22"/>
          <w:szCs w:val="22"/>
        </w:rPr>
      </w:pPr>
    </w:p>
    <w:p w14:paraId="0377D27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6D2AC13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B20244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B1B92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DB9D8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33678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BFF5F0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8990AB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E4ACC6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4690A8E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6AD120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C7ADCF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23C80C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624D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E39DA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01066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07C4FB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0A1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1D0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E6E0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75F836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6409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A1E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D7DC15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94883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DE42B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576E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C6CB49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C6FE0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1AF82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AD2D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05613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7719D98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CB77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4A0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E0D6B5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96F7C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500A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7F3A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99CD4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63CE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53402BB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F675A0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440B1C2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9447B6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853F5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FD8DB2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D5D1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767E8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14FC4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81045F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35926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1CE8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46CA75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E1EBB1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BFCE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EC3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E9E5A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75C8F1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4EB5B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43247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0A1F1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31C0A1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BBE6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48E5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94DB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6569E4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403C2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F4E0E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0568D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19BC994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350DE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62B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933A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352C4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EF19BD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45F3F8A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96A9A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DF86CF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E787FF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D210D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48DC76A6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CC08B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BF4A7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9812F6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4F1C6ADE" w14:textId="77777777" w:rsidR="00944C3D" w:rsidRPr="003607F0" w:rsidRDefault="00944C3D" w:rsidP="00944C3D"/>
    <w:p w14:paraId="103C9819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042E96" w14:textId="77777777" w:rsidR="00C5309B" w:rsidRDefault="00C5309B">
      <w:r>
        <w:separator/>
      </w:r>
    </w:p>
  </w:endnote>
  <w:endnote w:type="continuationSeparator" w:id="0">
    <w:p w14:paraId="3A77071C" w14:textId="77777777" w:rsidR="00C5309B" w:rsidRDefault="00C5309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47417" w14:textId="77777777" w:rsidR="006953BA" w:rsidRDefault="006953BA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7564508" w14:textId="77777777" w:rsidR="006953BA" w:rsidRDefault="006953BA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675B7E" w14:textId="77777777" w:rsidR="006953BA" w:rsidRDefault="006953BA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A2DEEF5" w14:textId="77777777" w:rsidR="006953BA" w:rsidRDefault="006953BA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E8281D" w14:textId="77777777" w:rsidR="006953BA" w:rsidRPr="00010D38" w:rsidRDefault="006953BA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A57CB29" w14:textId="77777777" w:rsidR="006953BA" w:rsidRDefault="006953BA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035DC8" w14:textId="77777777" w:rsidR="00C5309B" w:rsidRDefault="00C5309B">
      <w:r>
        <w:separator/>
      </w:r>
    </w:p>
  </w:footnote>
  <w:footnote w:type="continuationSeparator" w:id="0">
    <w:p w14:paraId="025A8F8A" w14:textId="77777777" w:rsidR="00C5309B" w:rsidRDefault="00C5309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57972457">
    <w:abstractNumId w:val="13"/>
  </w:num>
  <w:num w:numId="2" w16cid:durableId="867136753">
    <w:abstractNumId w:val="17"/>
  </w:num>
  <w:num w:numId="3" w16cid:durableId="2038508218">
    <w:abstractNumId w:val="8"/>
  </w:num>
  <w:num w:numId="4" w16cid:durableId="1335108428">
    <w:abstractNumId w:val="7"/>
  </w:num>
  <w:num w:numId="5" w16cid:durableId="178580666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31678876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2751783">
    <w:abstractNumId w:val="20"/>
  </w:num>
  <w:num w:numId="8" w16cid:durableId="588152160">
    <w:abstractNumId w:val="10"/>
  </w:num>
  <w:num w:numId="9" w16cid:durableId="1164472627">
    <w:abstractNumId w:val="0"/>
  </w:num>
  <w:num w:numId="10" w16cid:durableId="1020203746">
    <w:abstractNumId w:val="19"/>
  </w:num>
  <w:num w:numId="11" w16cid:durableId="479469492">
    <w:abstractNumId w:val="6"/>
  </w:num>
  <w:num w:numId="12" w16cid:durableId="317617502">
    <w:abstractNumId w:val="9"/>
  </w:num>
  <w:num w:numId="13" w16cid:durableId="1529642439">
    <w:abstractNumId w:val="12"/>
  </w:num>
  <w:num w:numId="14" w16cid:durableId="1101871735">
    <w:abstractNumId w:val="15"/>
  </w:num>
  <w:num w:numId="15" w16cid:durableId="402533175">
    <w:abstractNumId w:val="14"/>
  </w:num>
  <w:num w:numId="16" w16cid:durableId="230894321">
    <w:abstractNumId w:val="2"/>
  </w:num>
  <w:num w:numId="17" w16cid:durableId="180825518">
    <w:abstractNumId w:val="4"/>
  </w:num>
  <w:num w:numId="18" w16cid:durableId="524826647">
    <w:abstractNumId w:val="11"/>
  </w:num>
  <w:num w:numId="19" w16cid:durableId="1073041947">
    <w:abstractNumId w:val="5"/>
  </w:num>
  <w:num w:numId="20" w16cid:durableId="1787964763">
    <w:abstractNumId w:val="18"/>
  </w:num>
  <w:num w:numId="21" w16cid:durableId="185022075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26CAA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D1B44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08D3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46C37"/>
    <w:rsid w:val="00560BBB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6675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953BA"/>
    <w:rsid w:val="006A3399"/>
    <w:rsid w:val="006A789F"/>
    <w:rsid w:val="006B168A"/>
    <w:rsid w:val="006B2D46"/>
    <w:rsid w:val="006B4786"/>
    <w:rsid w:val="006C4CAE"/>
    <w:rsid w:val="006D5952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4A5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1C04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452C"/>
    <w:rsid w:val="00B6597A"/>
    <w:rsid w:val="00B808E2"/>
    <w:rsid w:val="00B85F0B"/>
    <w:rsid w:val="00B9049A"/>
    <w:rsid w:val="00B940C0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09B"/>
    <w:rsid w:val="00C53EFA"/>
    <w:rsid w:val="00C6138D"/>
    <w:rsid w:val="00C66FB0"/>
    <w:rsid w:val="00C736A2"/>
    <w:rsid w:val="00C74B1A"/>
    <w:rsid w:val="00C77B5A"/>
    <w:rsid w:val="00C82075"/>
    <w:rsid w:val="00C909C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D72ED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4C06065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C219332-CDF9-46F3-BA30-94F830B9B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5278</Words>
  <Characters>30088</Characters>
  <Application>Microsoft Office Word</Application>
  <DocSecurity>0</DocSecurity>
  <Lines>250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KOSTELNA Marcela</cp:lastModifiedBy>
  <cp:revision>2</cp:revision>
  <cp:lastPrinted>2009-07-30T10:15:00Z</cp:lastPrinted>
  <dcterms:created xsi:type="dcterms:W3CDTF">2023-03-21T13:02:00Z</dcterms:created>
  <dcterms:modified xsi:type="dcterms:W3CDTF">2023-03-21T13:02:00Z</dcterms:modified>
</cp:coreProperties>
</file>