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20B9B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7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B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2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1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A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E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7D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2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7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5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4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C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0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2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9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E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A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B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92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402B7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60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6E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72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9E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60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DA6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01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4A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22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7D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5A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32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55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6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EA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F7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F9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4D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5D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123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BE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6A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2B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1D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B5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F8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77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951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A1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63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A6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F8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42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FF8EA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7C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DD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5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0E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C4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B9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9A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F7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BD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3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637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4A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64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2E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748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5A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8A2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91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9C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37A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6F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42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FD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32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11D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23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60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88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92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FE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2D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C8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76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A2836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690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7C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8F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F78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E4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10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E6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37E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E3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55F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C94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A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4D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B2B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EB0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A4A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09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5B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FB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FC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0C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4E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B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C35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7D6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44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9AD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1DF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51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03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6D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B5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9E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EEF5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2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5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9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33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1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F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A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4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3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4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E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25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8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D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0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0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A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6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F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6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63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A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C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E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56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C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7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E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A7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E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A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4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2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D89B6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8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9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4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1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A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7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1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4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9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D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9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1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6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5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C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F9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FBBE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E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2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C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D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B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D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7B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FC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C7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E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B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E5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C6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C8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81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1C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BB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5536E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B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D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A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6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477B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4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C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6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5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DB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B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B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0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D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9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0CE0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3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2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E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4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1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9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B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2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F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5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4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3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C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A954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B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5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8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B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8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7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C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B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8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1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C7E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3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3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9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7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1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9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8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C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5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3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6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F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D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9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B7C1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D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2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0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A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0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D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7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46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9C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F4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CECE2" w14:textId="39B3ECF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126CAA">
              <w:rPr>
                <w:rFonts w:ascii="Arial" w:hAnsi="Arial"/>
                <w:lang w:eastAsia="sk-SK"/>
              </w:rPr>
              <w:t>2</w:t>
            </w:r>
            <w:r w:rsidR="00ED72ED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6F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7E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DC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5A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C4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12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A1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2D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5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8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0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3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1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9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805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1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0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4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6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4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D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CC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B2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6E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C3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A3BB90" wp14:editId="475F844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650CE6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1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4A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A8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3B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2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9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8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D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5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1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B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C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C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A30CA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702A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6A78D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EB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661EF68" wp14:editId="662A464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C8AEC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D77918" wp14:editId="2B4D835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5D660E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B51ACA" wp14:editId="59D1A45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0401E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A9A0866" wp14:editId="624121B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D742E" w14:textId="77777777" w:rsidR="006953BA" w:rsidRDefault="00560BBB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7B87D6A" wp14:editId="7BB0545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A9C10" w14:textId="7CD29E2A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126CA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D72E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B87D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D6A9C10" w14:textId="7CD29E2A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126CA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D72ED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69FE811" wp14:editId="2F96AE0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C9F16" w14:textId="2D10B29A" w:rsidR="006953BA" w:rsidRDefault="006953BA" w:rsidP="00944C3D">
                                  <w:r>
                                    <w:t>20</w:t>
                                  </w:r>
                                  <w:r w:rsidR="00126CAA">
                                    <w:t>2</w:t>
                                  </w:r>
                                  <w:r w:rsidR="00ED72E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FE81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9CC9F16" w14:textId="2D10B29A" w:rsidR="006953BA" w:rsidRDefault="006953BA" w:rsidP="00944C3D">
                            <w:r>
                              <w:t>20</w:t>
                            </w:r>
                            <w:r w:rsidR="00126CAA">
                              <w:t>2</w:t>
                            </w:r>
                            <w:r w:rsidR="00ED72E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29EA120" wp14:editId="5A98220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29610" w14:textId="77777777" w:rsidR="006953BA" w:rsidRDefault="00560BBB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2CAB9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BECE3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F8F29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95DC1AE" wp14:editId="3CDBFBF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A772EA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E5DFEB5" wp14:editId="570146A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3E0A7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FFAFBB" wp14:editId="7A0594F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30006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32FACA1" wp14:editId="16FE76A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0C480" w14:textId="652DDF3E" w:rsidR="006953BA" w:rsidRDefault="006953BA" w:rsidP="00944C3D">
                                  <w:r>
                                    <w:t>20</w:t>
                                  </w:r>
                                  <w:r w:rsidR="00ED72E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FACA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9D0C480" w14:textId="652DDF3E" w:rsidR="006953BA" w:rsidRDefault="006953BA" w:rsidP="00944C3D">
                            <w:r>
                              <w:t>20</w:t>
                            </w:r>
                            <w:r w:rsidR="00ED72E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B19C5AC" wp14:editId="66C1206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8B5C3" w14:textId="77777777" w:rsidR="006953BA" w:rsidRDefault="00560BBB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A046C0E" wp14:editId="36B212C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50A54" w14:textId="3E146483" w:rsidR="006953BA" w:rsidRDefault="006953BA" w:rsidP="00944C3D">
                                  <w:r>
                                    <w:t>20</w:t>
                                  </w:r>
                                  <w:r w:rsidR="00ED72E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46C0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8F50A54" w14:textId="3E146483" w:rsidR="006953BA" w:rsidRDefault="006953BA" w:rsidP="00944C3D">
                            <w:r>
                              <w:t>20</w:t>
                            </w:r>
                            <w:r w:rsidR="00ED72E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8863C65" wp14:editId="00C7D71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41082" w14:textId="77777777" w:rsidR="006953BA" w:rsidRDefault="00560BBB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7F34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11655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AC2A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2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BD0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1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9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8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8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E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6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A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2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B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A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E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8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2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5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A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5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7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4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E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6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9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0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6F09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1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3F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B6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4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0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9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E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A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C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D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3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0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A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5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6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B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0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2BA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A28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8D4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D4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63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C2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BD6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5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9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1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F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3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4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5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4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DB9E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A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2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D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D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6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8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9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9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1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6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D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C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8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E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4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D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7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ED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2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E9D3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8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2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8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C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D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5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6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4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A6C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1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4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0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C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6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6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7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F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80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3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B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9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E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3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8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E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A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F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7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14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3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1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E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D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9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1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A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4BF6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8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5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7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4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1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E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4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C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1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3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0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8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C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F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E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D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4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A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B3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8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F9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31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01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5F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B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1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1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0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E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E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B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D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5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3353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D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6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A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7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7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B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8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A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6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7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4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6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9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8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1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1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6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1D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2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95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C3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DA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7A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F3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4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9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52A5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1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8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9281FE" wp14:editId="4891A67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921BB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9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7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2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9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0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D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6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E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8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A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3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C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8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3A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8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E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5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6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0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A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4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8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B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2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7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0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8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F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E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1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084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2B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7FC3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7CE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1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AB3919" wp14:editId="41BA2F6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27F53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36117862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36117862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5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6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C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5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F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7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5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E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BA3D0B" wp14:editId="69C49DA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4997A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2021496092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2021496092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4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C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B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5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D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6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4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2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A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4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D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C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6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A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0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2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2991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B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32CBF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C0A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3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9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A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7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7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4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3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0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9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3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9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D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A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3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0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BEDB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31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CAF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6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E19EAF" wp14:editId="0891793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B41EA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B940C0">
                                    <w:rPr>
                                      <w:rFonts w:ascii="Arial" w:hAnsi="Arial" w:cs="Arial"/>
                                    </w:rPr>
                                    <w:t xml:space="preserve">Mateja Bela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B940C0">
                              <w:rPr>
                                <w:rFonts w:ascii="Arial" w:hAnsi="Arial" w:cs="Arial"/>
                              </w:rPr>
                              <w:t xml:space="preserve">Mateja Bela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5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7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F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9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7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D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F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1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A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0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F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7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A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C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4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4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8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9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4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C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C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0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2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E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A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8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5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4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E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6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EC2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FA0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BD59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D1B0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9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C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5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1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7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A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2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0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A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E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F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A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5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2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1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F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A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8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1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A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F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7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594A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51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E30991" wp14:editId="53F2E56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5C017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Mateja Bela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Mateja Bela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8B1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A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7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E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F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F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8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F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F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E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C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2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E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0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9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A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9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587A10" wp14:editId="654F8E2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8156B" w14:textId="77777777" w:rsidR="006953BA" w:rsidRDefault="00C909C5" w:rsidP="00944C3D">
                                  <w:r>
                                    <w:t>2</w:t>
                                  </w:r>
                                  <w:r w:rsidR="00B940C0">
                                    <w:t>450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C909C5" w:rsidP="00944C3D">
                            <w:r>
                              <w:t>2</w:t>
                            </w:r>
                            <w:r w:rsidR="00B940C0">
                              <w:t>450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4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4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C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7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C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C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459A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12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782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40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3AAA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2BE8F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0C6B6B" wp14:editId="4F81C32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F4534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C909C5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C909C5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27D255" wp14:editId="52BCDEB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8418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258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859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B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F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4001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7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10FF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B82802" wp14:editId="5DE3AA4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04242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7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B6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4B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05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05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DE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6934A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B9AAF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208E9B9" wp14:editId="2AFB15F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97E9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433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1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A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8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F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7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4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5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8105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4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B0A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4EA6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24407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8610E0" wp14:editId="1B424D0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30EEC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CF53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C3C7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DB4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8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4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A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E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9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9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9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3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8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6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4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3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6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6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F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4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C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7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B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C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6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4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7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2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0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8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501E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BFD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55CA72" w14:textId="5C110D5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D72ED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445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FEE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935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C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4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9A4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B00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65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7E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8E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5E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C84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3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A82F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F8B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21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A8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E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9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692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4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0E95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338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89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9A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1C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5C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BC9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3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D623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81D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B7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0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D1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C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22F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5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23C5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A7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C2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27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78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F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A9E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E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7BCF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2F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50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6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CA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3B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9CF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E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F95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0D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7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1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34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74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34E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0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AA8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9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F1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A40B5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5454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F3733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3BB1E6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C8938BE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752B22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A8885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272FCD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5B7D7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0E8BCC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1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E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2C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4F83F6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A8621A0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6C4C5E0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5E7F88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F36C1FE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2BCEA6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479C6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CA1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0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9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B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C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0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E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F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F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1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A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D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23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E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D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B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0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2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7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F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F8B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C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3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38E1C4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DDF4E37" w14:textId="77777777" w:rsidR="00944C3D" w:rsidRDefault="00944C3D" w:rsidP="00944C3D">
      <w:pPr>
        <w:rPr>
          <w:rFonts w:ascii="Arial" w:hAnsi="Arial"/>
        </w:rPr>
      </w:pPr>
    </w:p>
    <w:p w14:paraId="7AC89B4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CFAB49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8EFA435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C7B4F8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1A6084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998E57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3212"/>
        <w:gridCol w:w="2800"/>
      </w:tblGrid>
      <w:tr w:rsidR="00944C3D" w:rsidRPr="008D0433" w14:paraId="5FD3FAB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9A7AC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0A8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5A0D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1083A7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246D18A" w14:textId="229BA3C6" w:rsidR="00944C3D" w:rsidRPr="008D0433" w:rsidRDefault="00126CAA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Ing.Hrušovský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Jozef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1E193C4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EEB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9503C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3B6CF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74EC1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6786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390B4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0BF1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D5FC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3E40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73740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237B97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ED3D50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FA0B85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CE094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245B61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67620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4287FF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C0C20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759364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DE138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4406C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68780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AAE69A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484B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82E5E8" w14:textId="153A7C7C" w:rsidR="00944C3D" w:rsidRPr="008D0433" w:rsidRDefault="00ED72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5BACF46" w14:textId="7FC65066" w:rsidR="00944C3D" w:rsidRPr="008D0433" w:rsidRDefault="00ED72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44C3D" w:rsidRPr="008D0433" w14:paraId="3246FE8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018E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C91F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FCE8E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9C77C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89EF2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4CD1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C9FA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1884E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AAB5D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B314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D291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AE664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95C67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ECCBC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35282B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F6E40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A5102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68932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CE174B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0466F2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9234EF6" w14:textId="7607517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D72ED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A990FC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CFE378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F5AFDF8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FA51C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C4D8C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61504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DD69AE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0CDC7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16FD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BC709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A2B0C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017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28A7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BB987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20B5B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64A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A872D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EE3F4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E83C1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554B6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3B094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1DFFF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9476A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3C55B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651C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2F776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A84C39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24FA6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4B5A9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83CD5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0DD68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8FAC6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7A8A3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B89AC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BA6B8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5FD96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C8A07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6618E5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79F5F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244EC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981AF2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3EFC1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FDF19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CEDA0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32766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C46858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F291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4474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3E8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C33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43CF2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7E3A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D86F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12CF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B607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14093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6EB0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640A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006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25C5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F722D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6B17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20CF8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ABB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F25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AFE17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B00A9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3666A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B20E8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8865D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69F6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23D13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41E16F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1635EA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33794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DC134C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812539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21DA28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5F099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4D786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911E64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5C44A3C" w14:textId="77777777" w:rsidTr="00503750">
        <w:tc>
          <w:tcPr>
            <w:tcW w:w="2302" w:type="dxa"/>
            <w:vAlign w:val="center"/>
          </w:tcPr>
          <w:p w14:paraId="1EBD30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AEA3E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776B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FF0CD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3FB85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32FC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A2B65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DF186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4D8D540" w14:textId="77777777" w:rsidTr="00503750">
        <w:tc>
          <w:tcPr>
            <w:tcW w:w="15593" w:type="dxa"/>
            <w:gridSpan w:val="8"/>
            <w:vAlign w:val="center"/>
          </w:tcPr>
          <w:p w14:paraId="5660A6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202E33" w14:textId="77777777" w:rsidTr="00503750">
        <w:tc>
          <w:tcPr>
            <w:tcW w:w="2302" w:type="dxa"/>
            <w:vAlign w:val="center"/>
          </w:tcPr>
          <w:p w14:paraId="1D79E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885F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C364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61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DEF1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DC6E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8F54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7F8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00CD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59944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EA8F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99D2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EAD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070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392E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266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F40F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ABDC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DF09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8571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8AC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96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D963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2FE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5B1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1AA7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D98F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3EFE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AC81F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A76E7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978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BC49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5517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7034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A910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8BC95C" w14:textId="77777777" w:rsidTr="00503750">
        <w:tc>
          <w:tcPr>
            <w:tcW w:w="2302" w:type="dxa"/>
            <w:vAlign w:val="center"/>
          </w:tcPr>
          <w:p w14:paraId="7269BF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DA1D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98E3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E8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8F8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974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795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B81F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08162" w14:textId="77777777" w:rsidTr="00503750">
        <w:tc>
          <w:tcPr>
            <w:tcW w:w="15593" w:type="dxa"/>
            <w:gridSpan w:val="8"/>
            <w:vAlign w:val="center"/>
          </w:tcPr>
          <w:p w14:paraId="24B872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E9BCBAB" w14:textId="77777777" w:rsidTr="00503750">
        <w:tc>
          <w:tcPr>
            <w:tcW w:w="2302" w:type="dxa"/>
            <w:vAlign w:val="center"/>
          </w:tcPr>
          <w:p w14:paraId="55707B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3BAA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0939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023C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DAF7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CF5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7004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7055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3C7EC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E12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EE97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2699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EAF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677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E07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CDD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D714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37A9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D76C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96C7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3143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E52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C3D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83F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1B3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3C36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B4CAA" w14:textId="77777777" w:rsidTr="00503750">
        <w:tc>
          <w:tcPr>
            <w:tcW w:w="2302" w:type="dxa"/>
            <w:vAlign w:val="center"/>
          </w:tcPr>
          <w:p w14:paraId="6C5397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D79D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AFE9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995E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FC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E68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46BE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F60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B7424" w14:textId="77777777" w:rsidTr="00503750">
        <w:tc>
          <w:tcPr>
            <w:tcW w:w="15593" w:type="dxa"/>
            <w:gridSpan w:val="8"/>
            <w:vAlign w:val="center"/>
          </w:tcPr>
          <w:p w14:paraId="56F8D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776B3FB" w14:textId="77777777" w:rsidTr="00503750">
        <w:tc>
          <w:tcPr>
            <w:tcW w:w="2302" w:type="dxa"/>
            <w:vAlign w:val="center"/>
          </w:tcPr>
          <w:p w14:paraId="4C434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3A5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FA0E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BA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F1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112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05C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4DE5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479E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FE386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6A58F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7ED7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F08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667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B5B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2D5F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F9B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EAA2E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F25C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C22A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EFE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3C5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FD6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1BF9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13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B25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5B10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792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195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4152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6B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BF3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7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FCB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06B3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DD00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1360D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5600B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411CC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DFE4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4C23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4BF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B9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959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9C50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D87D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3EF25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9671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D896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149B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530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B83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10D6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82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EAF1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E4F591" w14:textId="77777777" w:rsidR="00944C3D" w:rsidRDefault="00944C3D" w:rsidP="00944C3D">
      <w:pPr>
        <w:rPr>
          <w:rFonts w:ascii="Arial" w:hAnsi="Arial"/>
          <w:b/>
        </w:rPr>
      </w:pPr>
    </w:p>
    <w:p w14:paraId="5EAD60F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E7823CD" w14:textId="77777777" w:rsidTr="00503750">
        <w:tc>
          <w:tcPr>
            <w:tcW w:w="1944" w:type="dxa"/>
            <w:vAlign w:val="center"/>
          </w:tcPr>
          <w:p w14:paraId="3C6EB5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E2D70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34A9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F45BD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191FA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84A1F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B6BA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30D9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B72B0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9DD9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63F42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3F0F8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B7D440" w14:textId="77777777" w:rsidTr="00503750">
        <w:tc>
          <w:tcPr>
            <w:tcW w:w="15685" w:type="dxa"/>
            <w:gridSpan w:val="12"/>
            <w:vAlign w:val="center"/>
          </w:tcPr>
          <w:p w14:paraId="42024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1D225E6" w14:textId="77777777" w:rsidTr="00503750">
        <w:tc>
          <w:tcPr>
            <w:tcW w:w="1944" w:type="dxa"/>
            <w:vAlign w:val="center"/>
          </w:tcPr>
          <w:p w14:paraId="63568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3DE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30D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5DF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268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220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190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D92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EC9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34D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F4C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0E3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90F85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604D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237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C6F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DCC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A94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406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E3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05C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B00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AD1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0E6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4DE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08B8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951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45D0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2FD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9E7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8B8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DC6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A83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F77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B22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38D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114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386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45C47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A56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5BDE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188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7EA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3238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5CFF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6526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18AC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32E8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A6FE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74C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C5C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C5D6EF" w14:textId="77777777" w:rsidTr="00503750">
        <w:tc>
          <w:tcPr>
            <w:tcW w:w="1944" w:type="dxa"/>
            <w:vAlign w:val="center"/>
          </w:tcPr>
          <w:p w14:paraId="3F8E2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B839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882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DE4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7AD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302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6A1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38E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025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835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E65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863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47F44" w14:textId="77777777" w:rsidTr="00503750">
        <w:tc>
          <w:tcPr>
            <w:tcW w:w="15685" w:type="dxa"/>
            <w:gridSpan w:val="12"/>
            <w:vAlign w:val="center"/>
          </w:tcPr>
          <w:p w14:paraId="61D35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DB59B99" w14:textId="77777777" w:rsidTr="00503750">
        <w:tc>
          <w:tcPr>
            <w:tcW w:w="1944" w:type="dxa"/>
            <w:vAlign w:val="center"/>
          </w:tcPr>
          <w:p w14:paraId="72E30F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E1D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55B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6D3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D7D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4FC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AD5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F29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0AC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6AE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115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44B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3FB82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B1F17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2D43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38A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7D6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06D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9AC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C4F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B4C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A7B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27D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3D1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579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40A1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3891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C539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F8F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913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88B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53F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77F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E76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92E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6BE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052B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96C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E1764C" w14:textId="77777777" w:rsidTr="00503750">
        <w:tc>
          <w:tcPr>
            <w:tcW w:w="1944" w:type="dxa"/>
            <w:vAlign w:val="center"/>
          </w:tcPr>
          <w:p w14:paraId="42D36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3CAE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254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22F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730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03D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815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EAC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187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94B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246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81B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5422F8" w14:textId="77777777" w:rsidTr="00503750">
        <w:tc>
          <w:tcPr>
            <w:tcW w:w="15685" w:type="dxa"/>
            <w:gridSpan w:val="12"/>
            <w:vAlign w:val="center"/>
          </w:tcPr>
          <w:p w14:paraId="6A842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03C3B37" w14:textId="77777777" w:rsidTr="00503750">
        <w:tc>
          <w:tcPr>
            <w:tcW w:w="1944" w:type="dxa"/>
            <w:vAlign w:val="center"/>
          </w:tcPr>
          <w:p w14:paraId="15CE7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B65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57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3A2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56A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10A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8D6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6AD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CB8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15C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E95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180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DD35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1B87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BF9D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767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52D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CEF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E25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42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A84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F93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1AC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394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22F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EF344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822D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B8FA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BE0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6FB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24E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F03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861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999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87C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DFF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1C9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286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1391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B53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E2B3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30D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B5D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BBF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752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D3A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BD7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A75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66C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AF1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541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9027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988D3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AC1993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806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402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8DA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6A1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2CF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096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C2E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A6A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455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518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396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F3C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3CE62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1F0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53B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EE7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D74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9B7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AF4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070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A06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F05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835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026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7B3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5774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140A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DDFAA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DF1E3F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6E4ED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846A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4E1A1F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C2E3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ACF9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BF64F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F0EC1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21C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CCCE8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90E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4088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95A8B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F1CE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A09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778A8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09CFB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9D9981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6721F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3CEA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0B76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F40895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BACDA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13C2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F21C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2DE73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9E22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B71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1C4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09F90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90C97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278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D42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A2DC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044A7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7DA584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2A8D9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2A6E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9118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FB8EF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4D327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3A3A4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8F99E9C" w14:textId="77777777" w:rsidTr="00503750">
        <w:trPr>
          <w:trHeight w:val="1073"/>
        </w:trPr>
        <w:tc>
          <w:tcPr>
            <w:tcW w:w="3614" w:type="dxa"/>
            <w:vMerge/>
          </w:tcPr>
          <w:p w14:paraId="4E795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8F2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F105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1C35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F002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34BF4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400AD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5BE4860" w14:textId="77777777" w:rsidTr="00503750">
        <w:trPr>
          <w:trHeight w:val="283"/>
        </w:trPr>
        <w:tc>
          <w:tcPr>
            <w:tcW w:w="3614" w:type="dxa"/>
          </w:tcPr>
          <w:p w14:paraId="3B4696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100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7E1B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E0AB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23D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548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93D0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6201CF2" w14:textId="77777777" w:rsidTr="00503750">
        <w:trPr>
          <w:trHeight w:val="283"/>
        </w:trPr>
        <w:tc>
          <w:tcPr>
            <w:tcW w:w="3614" w:type="dxa"/>
          </w:tcPr>
          <w:p w14:paraId="7FEB6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DCAE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118E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98AC1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27A7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4F00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DBAA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C079A3" w14:textId="77777777" w:rsidTr="00503750">
        <w:trPr>
          <w:trHeight w:val="283"/>
        </w:trPr>
        <w:tc>
          <w:tcPr>
            <w:tcW w:w="3614" w:type="dxa"/>
          </w:tcPr>
          <w:p w14:paraId="190317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A5A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BF0A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AF131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0D45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1CC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E67F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07509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0AB535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0E92D0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7A85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1743A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305B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D58F0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8110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04734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6BD3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3F7C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2BDA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79AC06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C710A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CB531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D508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5B56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7EC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25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BA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56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80D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EA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7C9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602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38B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032F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80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A4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ED8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F0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FB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0F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BDF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DE7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DB0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4C13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6F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CA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EE9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8D9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1A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DA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D82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5DC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8F76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DB59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9FF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0B2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B8B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FB0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F94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302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FFE3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DB11C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2107B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230A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83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B0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EB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D0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E7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594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67D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6A11A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E93EF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E2A71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34FB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794E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22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6D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721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2F5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D53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BD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D48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22E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49B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149A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2D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88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A22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D1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DA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13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7A8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CB6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59C2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68BB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8A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1C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6EF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E4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D98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67E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0D8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ACF6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D136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A310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34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9C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6B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CE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F4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C65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28B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ACC5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17031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7B3F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BD20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C9E8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34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DA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33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63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2B4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55C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E8B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78DD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F45243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A8AF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2CA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AB8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5A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A78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2A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B22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6A6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C850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CC278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A15841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6785D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7F7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0B23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5EF5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0FE6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FAF1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1DD8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197D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F38E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B468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B4F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E9F4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483E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91C5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3FAC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D419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F52A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0BBF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1E831D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3CE1FD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5A931B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CCD3AE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6E3DC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927A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7CE9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1D73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DE43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DD3C3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859CA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C2D9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124F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72EFF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6CD9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B6DA7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E5C6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0B7C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5C5B3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9714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EDFA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51F90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FE83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BB8B1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D2C9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786C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E207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FD9A4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7CC16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816D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56AC0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123E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F1595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80751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A1556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983D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E7F8E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8FF9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6A42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85812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A192A5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79C8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4FDB93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B7B9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58AA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FB871DC" w14:textId="77777777" w:rsidR="00944C3D" w:rsidRDefault="00944C3D" w:rsidP="00944C3D">
      <w:pPr>
        <w:rPr>
          <w:rFonts w:ascii="Arial" w:hAnsi="Arial"/>
          <w:b/>
        </w:rPr>
      </w:pPr>
    </w:p>
    <w:p w14:paraId="51F4E3B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C63C37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AD067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831B7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6639A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63627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68CA3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3CF259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4F35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BBDA3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4459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A1788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77038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CE31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FC38F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64DD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81BE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58456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0CE4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4FE7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C59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69BB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E9ADE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B6C182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CE66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FE2B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D7DA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C0F84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5012CE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A41F32" w14:textId="77777777" w:rsidTr="00503750">
        <w:tc>
          <w:tcPr>
            <w:tcW w:w="2835" w:type="dxa"/>
            <w:vAlign w:val="center"/>
          </w:tcPr>
          <w:p w14:paraId="5923A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8E35F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5E3BC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CBB88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16114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466ED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8B571C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24DA5F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7E3F428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A61B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22C83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68156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09595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0BAE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3DA3C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6427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D21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D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A6D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9E6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9805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AE02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4597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F30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0E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E0F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674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944D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43E79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BBC9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202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49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C40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827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ADDC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EF2D5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504E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B9B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84E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F7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0C9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0234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DFAF9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0306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4A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229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4FB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35D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5403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C5CD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15F2E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9AA8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07A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8987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14C8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8C41D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C684C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6DFF466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8AFB270" w14:textId="77777777" w:rsidR="00944C3D" w:rsidRDefault="00944C3D" w:rsidP="00944C3D">
      <w:pPr>
        <w:rPr>
          <w:rFonts w:ascii="Arial" w:hAnsi="Arial"/>
          <w:b/>
        </w:rPr>
      </w:pPr>
    </w:p>
    <w:p w14:paraId="675D542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14113EF" w14:textId="77777777" w:rsidTr="00503750">
        <w:tc>
          <w:tcPr>
            <w:tcW w:w="2835" w:type="dxa"/>
            <w:vAlign w:val="center"/>
          </w:tcPr>
          <w:p w14:paraId="0272DB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B5C7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67626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DC00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9E1B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3319C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3876A3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8A68A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8182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4F4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16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816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A29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2EC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035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3AF7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59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19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5E9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84F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9E2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6897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2C7C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6C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85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F9D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00B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1A7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0FDC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29D9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59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67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A7C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EFD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9F32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7A31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ED04A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D1B67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0FA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A7A8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FC89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62F58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4719F9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71388D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6037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EDE73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8A97192" w14:textId="77777777" w:rsidTr="00503750">
        <w:trPr>
          <w:trHeight w:val="699"/>
        </w:trPr>
        <w:tc>
          <w:tcPr>
            <w:tcW w:w="3502" w:type="dxa"/>
            <w:vMerge/>
          </w:tcPr>
          <w:p w14:paraId="7375B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5EC61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87201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DCE000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776AC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EB7444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C28DF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D8CB8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2E49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783F2D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C06F45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F67B2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505DC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EA0DFF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A27B9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E0A3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ED2E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207192D" w14:textId="77777777" w:rsidTr="00503750">
        <w:trPr>
          <w:trHeight w:val="593"/>
        </w:trPr>
        <w:tc>
          <w:tcPr>
            <w:tcW w:w="3497" w:type="dxa"/>
          </w:tcPr>
          <w:p w14:paraId="74287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FFE19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1F3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CBDA0D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5DB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7BE0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E9F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8BB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F651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660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BA8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258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EC406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6EA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6D1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FAA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2C2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7B6F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771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946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B198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394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AD9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E45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64501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610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145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31A8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BCBB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A77A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9AD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6EA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16B2F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DC7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417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773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C73CC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727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064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99DF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6146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7D67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565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5EE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7DE75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1FF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968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8C14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96ACA9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EAB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8FA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093680" w14:textId="77777777" w:rsidR="00944C3D" w:rsidRDefault="00944C3D" w:rsidP="00944C3D">
      <w:pPr>
        <w:rPr>
          <w:rFonts w:ascii="Arial" w:hAnsi="Arial"/>
          <w:b/>
        </w:rPr>
      </w:pPr>
    </w:p>
    <w:p w14:paraId="667CD2FF" w14:textId="77777777" w:rsidR="00944C3D" w:rsidRDefault="00944C3D" w:rsidP="00944C3D">
      <w:pPr>
        <w:rPr>
          <w:rFonts w:ascii="Arial" w:hAnsi="Arial"/>
          <w:b/>
        </w:rPr>
      </w:pPr>
    </w:p>
    <w:p w14:paraId="5DB75C46" w14:textId="77777777" w:rsidR="00944C3D" w:rsidRDefault="00944C3D" w:rsidP="00944C3D">
      <w:pPr>
        <w:rPr>
          <w:rFonts w:ascii="Arial" w:hAnsi="Arial"/>
          <w:b/>
        </w:rPr>
      </w:pPr>
    </w:p>
    <w:p w14:paraId="5E5BC8E3" w14:textId="77777777" w:rsidR="00944C3D" w:rsidRDefault="00944C3D" w:rsidP="00944C3D">
      <w:pPr>
        <w:rPr>
          <w:rFonts w:ascii="Arial" w:hAnsi="Arial"/>
          <w:b/>
        </w:rPr>
      </w:pPr>
    </w:p>
    <w:p w14:paraId="0236960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A8BC6F3" w14:textId="77777777" w:rsidTr="00503750">
        <w:tc>
          <w:tcPr>
            <w:tcW w:w="2622" w:type="dxa"/>
            <w:vAlign w:val="center"/>
          </w:tcPr>
          <w:p w14:paraId="0326D4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3C073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90EA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3044C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6EB0B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220BD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D13BD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94A2A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3F25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FD8D09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F5C37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C0526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C7E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ED2A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2A7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FC9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8DC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AD7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BBE11B" w14:textId="77777777" w:rsidTr="00503750">
        <w:tc>
          <w:tcPr>
            <w:tcW w:w="2622" w:type="dxa"/>
            <w:vAlign w:val="center"/>
          </w:tcPr>
          <w:p w14:paraId="5CA750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9CE7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1E04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217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091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F6B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B2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F4420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B78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5DF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AE2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2A8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CDB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8D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226C3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A95D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37FC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2BA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C0B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AA0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5C0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83A889" w14:textId="77777777" w:rsidTr="00503750">
        <w:tc>
          <w:tcPr>
            <w:tcW w:w="2622" w:type="dxa"/>
            <w:vAlign w:val="center"/>
          </w:tcPr>
          <w:p w14:paraId="759F35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7DFEAE9" w14:textId="1879EA53" w:rsidR="00944C3D" w:rsidRPr="008C56AB" w:rsidRDefault="00ED72ED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23821</w:t>
            </w:r>
          </w:p>
        </w:tc>
        <w:tc>
          <w:tcPr>
            <w:tcW w:w="1275" w:type="dxa"/>
            <w:vAlign w:val="center"/>
          </w:tcPr>
          <w:p w14:paraId="6443ED2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CED921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1093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DD0E8A" w14:textId="63E47F9D" w:rsidR="00944C3D" w:rsidRPr="008C56AB" w:rsidRDefault="00ED72ED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-34792</w:t>
            </w:r>
          </w:p>
        </w:tc>
      </w:tr>
      <w:tr w:rsidR="0099716A" w:rsidRPr="00050529" w14:paraId="089E37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E578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45BB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6D0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8E1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C8E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D29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91B1B19" w14:textId="77777777" w:rsidTr="00503750">
        <w:tc>
          <w:tcPr>
            <w:tcW w:w="2622" w:type="dxa"/>
            <w:vAlign w:val="center"/>
          </w:tcPr>
          <w:p w14:paraId="38D6C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2B3C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F8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D1E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888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E26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E8F78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FEB31F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2C3D90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6C90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FDED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033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00F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78F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1D1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FFC70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6A2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9E79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A89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E75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0F1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BC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37F5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857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387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5E5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06C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5B2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717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0A7808" w14:textId="77777777" w:rsidTr="00503750">
        <w:tc>
          <w:tcPr>
            <w:tcW w:w="2622" w:type="dxa"/>
            <w:vAlign w:val="center"/>
          </w:tcPr>
          <w:p w14:paraId="4DD62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B3AC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71C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6A9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47C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9A3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CDE2C6" w14:textId="77777777" w:rsidTr="00503750">
        <w:tc>
          <w:tcPr>
            <w:tcW w:w="2622" w:type="dxa"/>
            <w:vAlign w:val="center"/>
          </w:tcPr>
          <w:p w14:paraId="1EAB7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455C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676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FF8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00B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892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9795FE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81B5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3283438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680B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8A5E10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4758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0860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060AA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8B5FE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A851D1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8EA23A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966097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E103A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BA3B3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7FC0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CC4F1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F9629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15F19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0302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191CC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660C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6F81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8C367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7E2F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0A33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355E6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8889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E830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6882F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15F0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FCC9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5C726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30A2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BB41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2BB36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D409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DD4D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3E261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F7EC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72FC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14D42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610D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2BB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82B5B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3954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3E4D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3097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1FA9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73FFB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7270C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173EC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9B6E9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1EE89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CF8A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40795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CA0A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2E91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08664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248D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FC94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FE6A3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29AE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4B0F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99091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7776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0C62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22A79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9B17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00A3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F945C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B69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EC70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A11F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38FC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2C1AA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0775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5251B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11C0EC8" w14:textId="77777777" w:rsidTr="00503750">
        <w:tc>
          <w:tcPr>
            <w:tcW w:w="2835" w:type="dxa"/>
            <w:vAlign w:val="center"/>
          </w:tcPr>
          <w:p w14:paraId="4B8F68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7A625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C05A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FA38E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0907E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24A22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B45538" w14:textId="77777777" w:rsidTr="00503750">
        <w:tc>
          <w:tcPr>
            <w:tcW w:w="2835" w:type="dxa"/>
            <w:vAlign w:val="center"/>
          </w:tcPr>
          <w:p w14:paraId="7C6FD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8D02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18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5CF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83B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489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1541C" w14:textId="77777777" w:rsidTr="00503750">
        <w:tc>
          <w:tcPr>
            <w:tcW w:w="2835" w:type="dxa"/>
            <w:vAlign w:val="center"/>
          </w:tcPr>
          <w:p w14:paraId="1F360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6DEE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BE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38C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BB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E09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E6FF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19484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999A9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06A7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D43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E87B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C7AA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DF11C92" w14:textId="77777777" w:rsidTr="00503750">
        <w:tc>
          <w:tcPr>
            <w:tcW w:w="2835" w:type="dxa"/>
            <w:vAlign w:val="center"/>
          </w:tcPr>
          <w:p w14:paraId="064A9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686F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D8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9F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FE4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FC4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908286" w14:textId="77777777" w:rsidTr="00503750">
        <w:tc>
          <w:tcPr>
            <w:tcW w:w="2835" w:type="dxa"/>
            <w:vAlign w:val="center"/>
          </w:tcPr>
          <w:p w14:paraId="65E1E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58B8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4E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0E0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273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073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339C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AEC33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290345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46DD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64CC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9BB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EAD67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0517C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93C3B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6D28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D5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1BF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B22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AF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6EEC6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7069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2D283A7" w14:textId="77777777" w:rsidTr="00503750">
        <w:tc>
          <w:tcPr>
            <w:tcW w:w="2552" w:type="dxa"/>
            <w:shd w:val="clear" w:color="auto" w:fill="auto"/>
            <w:vAlign w:val="center"/>
          </w:tcPr>
          <w:p w14:paraId="2483FA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61A9B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5D524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E945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C1313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72333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11178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645065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11152A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9BE39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76464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74D8D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B245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FC34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56962C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FE74F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AD8C11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5AF743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70A40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A30526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F4991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46322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8486331" w14:textId="77777777" w:rsidTr="00503750">
        <w:tc>
          <w:tcPr>
            <w:tcW w:w="4395" w:type="dxa"/>
            <w:vMerge/>
          </w:tcPr>
          <w:p w14:paraId="4AD656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BD427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50552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FD1820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C121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DA88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4F115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BF0E9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376D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22D9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7CD33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9D5A9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99F80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7038AEC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DF53F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9608EB0" w14:textId="77777777" w:rsidTr="00503750">
        <w:tc>
          <w:tcPr>
            <w:tcW w:w="4395" w:type="dxa"/>
            <w:vAlign w:val="center"/>
          </w:tcPr>
          <w:p w14:paraId="63A81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395C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F801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6FEFD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84EB1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DF10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5BD7B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2AAE07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250A2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A763C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F41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8E97C7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0725D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E8BCF09" w14:textId="1B7999F7" w:rsidR="00944C3D" w:rsidRPr="008C56AB" w:rsidRDefault="00126CAA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41749</w:t>
            </w:r>
          </w:p>
        </w:tc>
        <w:tc>
          <w:tcPr>
            <w:tcW w:w="2835" w:type="dxa"/>
            <w:vAlign w:val="center"/>
          </w:tcPr>
          <w:p w14:paraId="24923A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58B9F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6E2552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FAD44DB" w14:textId="77777777" w:rsidTr="00503750">
        <w:tc>
          <w:tcPr>
            <w:tcW w:w="4395" w:type="dxa"/>
            <w:vAlign w:val="center"/>
          </w:tcPr>
          <w:p w14:paraId="63E983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06C40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3E267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E15C18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5374B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548A0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4CA9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9B9AF8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3ADA7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80DA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65A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4D4C6A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38F50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C10B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78E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1C2EBF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1D63B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2C2063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75296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8DA2B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DE3A4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11EEB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4AF4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A969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3203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CF7F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F1AE149" w14:textId="77777777" w:rsidTr="00503750">
        <w:tc>
          <w:tcPr>
            <w:tcW w:w="1843" w:type="dxa"/>
            <w:vAlign w:val="center"/>
          </w:tcPr>
          <w:p w14:paraId="425AA6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AC33E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F4CEA6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4C876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96424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1E128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5E9A2E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A5FAB86" w14:textId="77777777" w:rsidTr="00503750">
        <w:tc>
          <w:tcPr>
            <w:tcW w:w="1843" w:type="dxa"/>
            <w:vAlign w:val="center"/>
          </w:tcPr>
          <w:p w14:paraId="7541B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4871A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0C03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01A1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8C6D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416D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19AF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FED5A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34412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7F70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3D4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C48B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1C2B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B1DB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41A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1464D00" w14:textId="77777777" w:rsidTr="00503750">
        <w:tc>
          <w:tcPr>
            <w:tcW w:w="1843" w:type="dxa"/>
            <w:vAlign w:val="center"/>
          </w:tcPr>
          <w:p w14:paraId="1F582C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AC74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FCB5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BF3E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D985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E86A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3932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D988C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104C7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F6187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9A89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9662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5839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AFED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2CE1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58E77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D6019B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AC79E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0E16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942A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33D9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28DE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FECF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B52C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7559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E143BF2" w14:textId="77777777" w:rsidTr="00503750">
        <w:trPr>
          <w:trHeight w:val="664"/>
        </w:trPr>
        <w:tc>
          <w:tcPr>
            <w:tcW w:w="3372" w:type="dxa"/>
          </w:tcPr>
          <w:p w14:paraId="1FFCA3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A1829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C0E5D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9E12BF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4CA1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BE29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5F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3CBDC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5F973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438E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8C0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DFADA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949936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6A87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323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CB86F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1502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7203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D17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E1ADD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056B3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EE6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553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7557E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9D78F7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A87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9A1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B9EF1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2162BC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ECF145C" w14:textId="77777777" w:rsidTr="00503750">
        <w:tc>
          <w:tcPr>
            <w:tcW w:w="2835" w:type="dxa"/>
            <w:vAlign w:val="center"/>
          </w:tcPr>
          <w:p w14:paraId="179A7D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CBE89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4B801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22F36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85BA4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FC3112C" w14:textId="77777777" w:rsidTr="00503750">
        <w:tc>
          <w:tcPr>
            <w:tcW w:w="2835" w:type="dxa"/>
          </w:tcPr>
          <w:p w14:paraId="794CE1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581D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21C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224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595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37EAB7" w14:textId="77777777" w:rsidTr="00503750">
        <w:tc>
          <w:tcPr>
            <w:tcW w:w="2835" w:type="dxa"/>
          </w:tcPr>
          <w:p w14:paraId="7976B1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980B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DF7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B32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563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E62D16" w14:textId="77777777" w:rsidTr="00503750">
        <w:tc>
          <w:tcPr>
            <w:tcW w:w="2835" w:type="dxa"/>
          </w:tcPr>
          <w:p w14:paraId="1C343B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AD8D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24B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02D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4BA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203AA8" w14:textId="77777777" w:rsidTr="00503750">
        <w:tc>
          <w:tcPr>
            <w:tcW w:w="2835" w:type="dxa"/>
            <w:vAlign w:val="center"/>
          </w:tcPr>
          <w:p w14:paraId="205C7D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749A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555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8FC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514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C8ADAA" w14:textId="77777777" w:rsidTr="00503750">
        <w:tc>
          <w:tcPr>
            <w:tcW w:w="2835" w:type="dxa"/>
            <w:vAlign w:val="center"/>
          </w:tcPr>
          <w:p w14:paraId="5E7722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B6C2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BCD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4B6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1B5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4819A7" w14:textId="77777777" w:rsidTr="00503750">
        <w:tc>
          <w:tcPr>
            <w:tcW w:w="2835" w:type="dxa"/>
          </w:tcPr>
          <w:p w14:paraId="5DBB39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2992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308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53E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180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1E0D5D" w14:textId="77777777" w:rsidTr="00503750">
        <w:tc>
          <w:tcPr>
            <w:tcW w:w="2835" w:type="dxa"/>
          </w:tcPr>
          <w:p w14:paraId="6E0CFA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2FF6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C7A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8EB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D24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301F0B" w14:textId="77777777" w:rsidTr="00503750">
        <w:tc>
          <w:tcPr>
            <w:tcW w:w="2835" w:type="dxa"/>
          </w:tcPr>
          <w:p w14:paraId="7EF380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E93A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DC3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399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BE5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23DCC2" w14:textId="77777777" w:rsidR="00944C3D" w:rsidRDefault="00944C3D" w:rsidP="00944C3D">
      <w:pPr>
        <w:rPr>
          <w:rFonts w:ascii="Arial" w:hAnsi="Arial"/>
          <w:b/>
        </w:rPr>
      </w:pPr>
    </w:p>
    <w:p w14:paraId="20D8F0BF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B43AA8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D9882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EE409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59DF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BD7C2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F3EE77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895E5C3" w14:textId="77777777" w:rsidTr="00503750">
        <w:trPr>
          <w:trHeight w:val="443"/>
        </w:trPr>
        <w:tc>
          <w:tcPr>
            <w:tcW w:w="2560" w:type="dxa"/>
          </w:tcPr>
          <w:p w14:paraId="2DF11F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664C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916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643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D41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9268D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99C2B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72B8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D11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E716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02DC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64345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6CE11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A7F3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86D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B1DC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0923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B3986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0380A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0F10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335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FE6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E5E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EB99CA" w14:textId="77777777" w:rsidR="00944C3D" w:rsidRDefault="00944C3D" w:rsidP="00944C3D">
      <w:pPr>
        <w:rPr>
          <w:rFonts w:ascii="Arial" w:hAnsi="Arial"/>
          <w:b/>
        </w:rPr>
      </w:pPr>
    </w:p>
    <w:p w14:paraId="4C77AE87" w14:textId="77777777" w:rsidR="00944C3D" w:rsidRDefault="00944C3D" w:rsidP="00944C3D">
      <w:pPr>
        <w:rPr>
          <w:rFonts w:ascii="Arial" w:hAnsi="Arial"/>
          <w:b/>
        </w:rPr>
      </w:pPr>
    </w:p>
    <w:p w14:paraId="266F4A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67EB2F1" w14:textId="77777777" w:rsidR="00944C3D" w:rsidRDefault="00944C3D" w:rsidP="00944C3D">
      <w:pPr>
        <w:rPr>
          <w:rFonts w:ascii="Arial" w:hAnsi="Arial"/>
          <w:b/>
        </w:rPr>
      </w:pPr>
    </w:p>
    <w:p w14:paraId="15A3794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53836E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B7170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9E9CC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965E6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BF667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9FFB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C8578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767E4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90347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CB30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0366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82A2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9B7F0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C39FF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FA10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655C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64530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D1410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A1D7A74" w14:textId="77777777" w:rsidTr="00503750">
        <w:trPr>
          <w:trHeight w:val="677"/>
        </w:trPr>
        <w:tc>
          <w:tcPr>
            <w:tcW w:w="3358" w:type="dxa"/>
          </w:tcPr>
          <w:p w14:paraId="1BB97A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5AE6C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F97B5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3466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EF9A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E151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545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8436E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4439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568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523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5B45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3BE9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376F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0D6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7B10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A7AC1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25DE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0C3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32D7A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24FE4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3C8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578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8CB76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288C55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085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445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645DE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A735A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191E48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65C58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FAAAB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51FEFD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4F91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B07F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75818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41B2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45A4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C536F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4F68F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EC06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DA0A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5D7849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07034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1593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703BB7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6D71D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5A297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988FA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0D0B2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53BC1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072E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0E3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3578D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C7151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23E3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ED2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5D889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26A0C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9761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55D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C114F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34D3B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4F47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C88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5D38D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4ECF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692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A34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5B08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5349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C9B798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F3A95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575B9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0551F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8CDF6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9286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4F7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788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2A29F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6469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71F4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D06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4A249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A99BF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74FB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60B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B4E4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6A650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B2D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B80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472DC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4A8B65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674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A98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B4523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C395F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0F09C36" w14:textId="77777777" w:rsidTr="00503750">
        <w:tc>
          <w:tcPr>
            <w:tcW w:w="3686" w:type="dxa"/>
            <w:vAlign w:val="center"/>
          </w:tcPr>
          <w:p w14:paraId="355C50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17845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E1EDC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9D03BC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A587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4F08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916C6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5CCCD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9126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78BF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589B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40196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2AA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6A034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FD15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38D2B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81BE74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1854F1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8A5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FB867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17647E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D62B3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E9FB7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043BB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8E727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B140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7F92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AF2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F8DE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CB42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FC45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68A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58729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5F4EB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F3F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140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87368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31622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8E3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4DF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4D092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E42F1B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3FE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76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65C2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D59AC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A0550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F84A1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EAF45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7AC7E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E6B529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29AA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724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B96F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4C7D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F771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3060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011C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3B9B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EA93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0152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2CEC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1F1D9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1AFF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0D9F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720A0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BE201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9E0E9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F6DF57" w14:textId="77777777" w:rsidR="00944C3D" w:rsidRDefault="00944C3D" w:rsidP="00944C3D">
      <w:pPr>
        <w:rPr>
          <w:sz w:val="22"/>
          <w:szCs w:val="22"/>
        </w:rPr>
      </w:pPr>
    </w:p>
    <w:p w14:paraId="4AE30D08" w14:textId="77777777" w:rsidR="00944C3D" w:rsidRDefault="00944C3D" w:rsidP="00944C3D">
      <w:pPr>
        <w:rPr>
          <w:sz w:val="22"/>
          <w:szCs w:val="22"/>
        </w:rPr>
      </w:pPr>
    </w:p>
    <w:p w14:paraId="0377D2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6D2AC1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B20244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B1B92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DB9D8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33678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BFF5F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8990AB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E4ACC6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690A8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6AD120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C7ADCF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23C80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624D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39D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01066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07C4FB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C0A1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1D0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E6E0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5F83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6409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A1E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7DC15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4883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DE42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76E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C6CB4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C6FE0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AF82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AD2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05613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719D9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CB77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4A0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E0D6B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96F7C4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500A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7F3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99CD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63CE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3402BB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2F675A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40B1C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9447B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853F5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D8DB2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5D1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67E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14FC4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1045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3592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1CE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6CA75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1EBB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BFCE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EC3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E9E5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5C8F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4EB5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324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0A1F1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1C0A1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BBE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8E5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94DB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6569E4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403C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4E0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0568D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9BC994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350D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62B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933A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352C4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EF19BD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5F3F8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96A9A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DF86CF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E787F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D210D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8DC76A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CC08B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BF4A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9812F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F1C6ADE" w14:textId="77777777" w:rsidR="00944C3D" w:rsidRPr="003607F0" w:rsidRDefault="00944C3D" w:rsidP="00944C3D"/>
    <w:p w14:paraId="103C981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42E96" w14:textId="77777777" w:rsidR="00C5309B" w:rsidRDefault="00C5309B">
      <w:r>
        <w:separator/>
      </w:r>
    </w:p>
  </w:endnote>
  <w:endnote w:type="continuationSeparator" w:id="0">
    <w:p w14:paraId="3A77071C" w14:textId="77777777" w:rsidR="00C5309B" w:rsidRDefault="00C5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7417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7564508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5B7E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A2DEEF5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8281D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A57CB29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35DC8" w14:textId="77777777" w:rsidR="00C5309B" w:rsidRDefault="00C5309B">
      <w:r>
        <w:separator/>
      </w:r>
    </w:p>
  </w:footnote>
  <w:footnote w:type="continuationSeparator" w:id="0">
    <w:p w14:paraId="025A8F8A" w14:textId="77777777" w:rsidR="00C5309B" w:rsidRDefault="00C5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972457">
    <w:abstractNumId w:val="13"/>
  </w:num>
  <w:num w:numId="2" w16cid:durableId="867136753">
    <w:abstractNumId w:val="17"/>
  </w:num>
  <w:num w:numId="3" w16cid:durableId="2038508218">
    <w:abstractNumId w:val="8"/>
  </w:num>
  <w:num w:numId="4" w16cid:durableId="1335108428">
    <w:abstractNumId w:val="7"/>
  </w:num>
  <w:num w:numId="5" w16cid:durableId="178580666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67887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51783">
    <w:abstractNumId w:val="20"/>
  </w:num>
  <w:num w:numId="8" w16cid:durableId="588152160">
    <w:abstractNumId w:val="10"/>
  </w:num>
  <w:num w:numId="9" w16cid:durableId="1164472627">
    <w:abstractNumId w:val="0"/>
  </w:num>
  <w:num w:numId="10" w16cid:durableId="1020203746">
    <w:abstractNumId w:val="19"/>
  </w:num>
  <w:num w:numId="11" w16cid:durableId="479469492">
    <w:abstractNumId w:val="6"/>
  </w:num>
  <w:num w:numId="12" w16cid:durableId="317617502">
    <w:abstractNumId w:val="9"/>
  </w:num>
  <w:num w:numId="13" w16cid:durableId="1529642439">
    <w:abstractNumId w:val="12"/>
  </w:num>
  <w:num w:numId="14" w16cid:durableId="1101871735">
    <w:abstractNumId w:val="15"/>
  </w:num>
  <w:num w:numId="15" w16cid:durableId="402533175">
    <w:abstractNumId w:val="14"/>
  </w:num>
  <w:num w:numId="16" w16cid:durableId="230894321">
    <w:abstractNumId w:val="2"/>
  </w:num>
  <w:num w:numId="17" w16cid:durableId="180825518">
    <w:abstractNumId w:val="4"/>
  </w:num>
  <w:num w:numId="18" w16cid:durableId="524826647">
    <w:abstractNumId w:val="11"/>
  </w:num>
  <w:num w:numId="19" w16cid:durableId="1073041947">
    <w:abstractNumId w:val="5"/>
  </w:num>
  <w:num w:numId="20" w16cid:durableId="1787964763">
    <w:abstractNumId w:val="18"/>
  </w:num>
  <w:num w:numId="21" w16cid:durableId="185022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6CAA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1B44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08D3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60BBB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6675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4A5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0C0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09B"/>
    <w:rsid w:val="00C53EFA"/>
    <w:rsid w:val="00C6138D"/>
    <w:rsid w:val="00C66FB0"/>
    <w:rsid w:val="00C736A2"/>
    <w:rsid w:val="00C74B1A"/>
    <w:rsid w:val="00C77B5A"/>
    <w:rsid w:val="00C82075"/>
    <w:rsid w:val="00C909C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D72ED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0606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9332-CDF9-46F3-BA30-94F830B9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5278</Words>
  <Characters>30088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2023-03-21T13:02:00Z</dcterms:created>
  <dcterms:modified xsi:type="dcterms:W3CDTF">2023-03-21T13:02:00Z</dcterms:modified>
</cp:coreProperties>
</file>