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D02C1F" w:rsidRPr="00D02C1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D02C1F" w:rsidRPr="00D02C1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02C1F" w:rsidRPr="007C4B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02C1F" w:rsidRPr="007C4B31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D02C1F" w:rsidRPr="00D02C1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D02C1F" w:rsidRPr="00D02C1F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D02C1F" w:rsidRPr="00D02C1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D02C1F" w:rsidRPr="00D02C1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D02C1F" w:rsidRPr="00D02C1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D02C1F" w:rsidRPr="00D02C1F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D02C1F" w:rsidRPr="00D02C1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D02C1F" w:rsidRPr="00D02C1F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D02C1F" w:rsidRPr="00D02C1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D02C1F" w:rsidRPr="00D02C1F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D02C1F" w:rsidRPr="00D02C1F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D02C1F" w:rsidRPr="00D02C1F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02C1F" w:rsidRPr="007C4B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36120880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02C1F" w:rsidRPr="007C4B31">
                              <w:rPr>
                                <w:rFonts w:ascii="Arial" w:hAnsi="Arial" w:cs="Arial"/>
                                <w:noProof/>
                              </w:rPr>
                              <w:t>36120880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02C1F" w:rsidRPr="007C4B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2021543007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02C1F" w:rsidRPr="007C4B31">
                              <w:rPr>
                                <w:rFonts w:ascii="Arial" w:hAnsi="Arial" w:cs="Arial"/>
                                <w:noProof/>
                              </w:rPr>
                              <w:t>2021543007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02C1F" w:rsidRPr="007C4B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č.2135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02C1F" w:rsidRPr="007C4B31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č.2135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02C1F" w:rsidRPr="007C4B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Piešťanská 1,3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02C1F" w:rsidRPr="007C4B31">
                              <w:rPr>
                                <w:rFonts w:ascii="Arial" w:hAnsi="Arial" w:cs="Arial"/>
                                <w:noProof/>
                              </w:rPr>
                              <w:t>Piešťanská 1,3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02C1F" w:rsidRPr="007C4B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02C1F" w:rsidRPr="007C4B31">
                              <w:rPr>
                                <w:rFonts w:ascii="Arial" w:hAnsi="Arial" w:cs="Arial"/>
                                <w:noProof/>
                              </w:rPr>
                              <w:t>91105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02C1F" w:rsidRPr="007C4B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02C1F" w:rsidRPr="007C4B31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02C1F" w:rsidRPr="007C4B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02C1F" w:rsidRPr="007C4B31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D02C1F" w:rsidRPr="007C4B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D02C1F" w:rsidRPr="007C4B31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D02C1F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D02C1F">
        <w:rPr>
          <w:rFonts w:ascii="Arial" w:hAnsi="Arial"/>
          <w:sz w:val="22"/>
          <w:szCs w:val="22"/>
        </w:rPr>
        <w:t>Piešťanská 1,3/2135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D02C1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Michaela Koreňová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D02C1F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D02C1F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9"/>
        <w:gridCol w:w="1587"/>
        <w:gridCol w:w="1182"/>
        <w:gridCol w:w="1174"/>
        <w:gridCol w:w="1169"/>
        <w:gridCol w:w="1533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11744.08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9291.12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6452.18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14583.02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b/>
                <w:noProof/>
                <w:sz w:val="18"/>
                <w:szCs w:val="18"/>
              </w:rPr>
              <w:t>11744.08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b/>
                <w:noProof/>
                <w:sz w:val="18"/>
                <w:szCs w:val="18"/>
              </w:rPr>
              <w:t>9291.12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b/>
                <w:noProof/>
                <w:sz w:val="18"/>
                <w:szCs w:val="18"/>
              </w:rPr>
              <w:t>6452.18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b/>
                <w:noProof/>
                <w:sz w:val="18"/>
                <w:szCs w:val="18"/>
              </w:rPr>
              <w:t>14583.02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  <w:lang w:eastAsia="sk-SK"/>
              </w:rPr>
              <w:t>1444.16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b/>
                <w:noProof/>
                <w:sz w:val="18"/>
                <w:szCs w:val="18"/>
              </w:rPr>
              <w:t>1444.16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b/>
                <w:noProof/>
                <w:sz w:val="18"/>
                <w:szCs w:val="18"/>
              </w:rPr>
              <w:t>15556.89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D02C1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27850,54</w:t>
            </w:r>
          </w:p>
        </w:tc>
        <w:tc>
          <w:tcPr>
            <w:tcW w:w="1843" w:type="dxa"/>
            <w:vAlign w:val="center"/>
          </w:tcPr>
          <w:p w:rsidR="00944C3D" w:rsidRPr="00E05001" w:rsidRDefault="00D02C1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31199,61</w:t>
            </w: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02C1F" w:rsidRPr="007C4B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25190" w:rsidRDefault="00B25190">
      <w:r>
        <w:separator/>
      </w:r>
    </w:p>
  </w:endnote>
  <w:endnote w:type="continuationSeparator" w:id="0">
    <w:p w:rsidR="00B25190" w:rsidRDefault="00B25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25190" w:rsidRDefault="00B25190">
      <w:r>
        <w:separator/>
      </w:r>
    </w:p>
  </w:footnote>
  <w:footnote w:type="continuationSeparator" w:id="0">
    <w:p w:rsidR="00B25190" w:rsidRDefault="00B251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749555">
    <w:abstractNumId w:val="13"/>
  </w:num>
  <w:num w:numId="2" w16cid:durableId="1794975979">
    <w:abstractNumId w:val="17"/>
  </w:num>
  <w:num w:numId="3" w16cid:durableId="108010506">
    <w:abstractNumId w:val="8"/>
  </w:num>
  <w:num w:numId="4" w16cid:durableId="1063992924">
    <w:abstractNumId w:val="7"/>
  </w:num>
  <w:num w:numId="5" w16cid:durableId="12566298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962019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2865192">
    <w:abstractNumId w:val="20"/>
  </w:num>
  <w:num w:numId="8" w16cid:durableId="435830448">
    <w:abstractNumId w:val="10"/>
  </w:num>
  <w:num w:numId="9" w16cid:durableId="543180135">
    <w:abstractNumId w:val="0"/>
  </w:num>
  <w:num w:numId="10" w16cid:durableId="1862739659">
    <w:abstractNumId w:val="19"/>
  </w:num>
  <w:num w:numId="11" w16cid:durableId="828596434">
    <w:abstractNumId w:val="6"/>
  </w:num>
  <w:num w:numId="12" w16cid:durableId="1918442262">
    <w:abstractNumId w:val="9"/>
  </w:num>
  <w:num w:numId="13" w16cid:durableId="1598712851">
    <w:abstractNumId w:val="12"/>
  </w:num>
  <w:num w:numId="14" w16cid:durableId="1768115231">
    <w:abstractNumId w:val="15"/>
  </w:num>
  <w:num w:numId="15" w16cid:durableId="652490004">
    <w:abstractNumId w:val="14"/>
  </w:num>
  <w:num w:numId="16" w16cid:durableId="1214655669">
    <w:abstractNumId w:val="2"/>
  </w:num>
  <w:num w:numId="17" w16cid:durableId="1843205846">
    <w:abstractNumId w:val="4"/>
  </w:num>
  <w:num w:numId="18" w16cid:durableId="308170338">
    <w:abstractNumId w:val="11"/>
  </w:num>
  <w:num w:numId="19" w16cid:durableId="358899476">
    <w:abstractNumId w:val="5"/>
  </w:num>
  <w:num w:numId="20" w16cid:durableId="1653680541">
    <w:abstractNumId w:val="18"/>
  </w:num>
  <w:num w:numId="21" w16cid:durableId="1631746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26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10462718.doc"/>
    <w:docVar w:name="arg5" w:val="2"/>
  </w:docVars>
  <w:rsids>
    <w:rsidRoot w:val="00D02C1F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25190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2C1F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39F07C"/>
  <w15:docId w15:val="{0AD71C4E-D992-4D87-8165-D8C4A0849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</Pages>
  <Words>5346</Words>
  <Characters>30476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2023-03-22T08:46:00Z</dcterms:created>
  <dcterms:modified xsi:type="dcterms:W3CDTF">2023-03-22T08:48:00Z</dcterms:modified>
</cp:coreProperties>
</file>