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E53E4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F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D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6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F0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FF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7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71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7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72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C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8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9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4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C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3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4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4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F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7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3A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D4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C432F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EF6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64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F7A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D5E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6D4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DDD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048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D0D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E9B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96E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703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B7E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0A6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D14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E55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1A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3C6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1F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AD3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D74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2D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76E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2F6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8B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5C9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4B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2A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3C8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B97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55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9FE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3E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A1E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DBAAB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FAD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4BC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FD5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B7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371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404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8B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F1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E0A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7B9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D0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C4F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55E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97D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312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97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5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004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521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10C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171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247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F4B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5B7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121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4B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CE2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892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FA7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A69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9C5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6C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7F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63184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1A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CFA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011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B1B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1E2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7CE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D94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77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6CD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C69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A44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676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D99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6D2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6A6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234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D09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535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48F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31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19F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875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07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E71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C1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C06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222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35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4C3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4AC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C87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796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43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25030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4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B4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8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32F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EB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AA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EE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5B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5A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7F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D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AE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30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8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2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00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D9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28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D2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FB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917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2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79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C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54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91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F8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54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AC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A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A2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3F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4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7B247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65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4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9F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71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5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9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D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3B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C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F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A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A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4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E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C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1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C3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230B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A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3A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4C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6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B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2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34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07A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11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1A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357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819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EC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81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A2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35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4B2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FA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0857D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6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4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1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D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EFEE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8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6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E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D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F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E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5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2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43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AF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F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BD4F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57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F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82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2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9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7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4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2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8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7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0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F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A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20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3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8A5E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3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4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9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E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E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B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A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6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A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FB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9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60B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2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1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B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C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7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28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1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6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A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F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A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F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1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3A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6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B22F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5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5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4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92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1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0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6A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C98D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F45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3B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7E8B76" w14:textId="5E867BE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476CC1">
              <w:rPr>
                <w:rFonts w:ascii="Arial" w:hAnsi="Arial"/>
                <w:lang w:eastAsia="sk-SK"/>
              </w:rPr>
              <w:t>2</w:t>
            </w:r>
            <w:r w:rsidR="00A75324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2D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5B8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09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13C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A15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78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6A3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9BA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4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AA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E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D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33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E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A2E0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0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A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5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2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A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1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B3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F5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3F7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21C0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34D20E3" wp14:editId="00F3789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F889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9C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77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EF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3A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F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2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A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F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B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9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A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F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3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4DD9E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0886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10118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FC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766D1D7" wp14:editId="5E8CDE6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23B4B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3DDF37" wp14:editId="29A91A7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1D1DF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685C9B" wp14:editId="59B5944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B872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60740B1" wp14:editId="7F497D4B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9F8CAC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158B2E3" wp14:editId="02D3860F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A57A51" w14:textId="65C6CEA5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476CC1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A75324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58B2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4A57A51" w14:textId="65C6CEA5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476CC1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A75324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7CAADE4" wp14:editId="057DBF67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987AF" w14:textId="71C1B66C" w:rsidR="000B647F" w:rsidRDefault="0099716A" w:rsidP="00944C3D">
                                  <w:r>
                                    <w:t>20</w:t>
                                  </w:r>
                                  <w:r w:rsidR="00476CC1">
                                    <w:t>2</w:t>
                                  </w:r>
                                  <w:r w:rsidR="00A75324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AADE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B5987AF" w14:textId="71C1B66C" w:rsidR="000B647F" w:rsidRDefault="0099716A" w:rsidP="00944C3D">
                            <w:r>
                              <w:t>20</w:t>
                            </w:r>
                            <w:r w:rsidR="00476CC1">
                              <w:t>2</w:t>
                            </w:r>
                            <w:r w:rsidR="00A75324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4248609" wp14:editId="4836D79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C090E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BE10C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3956EB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6C4471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AFAC53A" wp14:editId="016D337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999C5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55B22C8" wp14:editId="24523D5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54E6E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08A42E" wp14:editId="208F1D3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4DB3F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D6018FA" wp14:editId="5AAB0B6E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843C2" w14:textId="2D5D41B2" w:rsidR="000B647F" w:rsidRDefault="0099716A" w:rsidP="00944C3D">
                                  <w:r>
                                    <w:t>20</w:t>
                                  </w:r>
                                  <w:r w:rsidR="00A75324">
                                    <w:t>214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018FA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1E843C2" w14:textId="2D5D41B2" w:rsidR="000B647F" w:rsidRDefault="0099716A" w:rsidP="00944C3D">
                            <w:r>
                              <w:t>20</w:t>
                            </w:r>
                            <w:r w:rsidR="00A75324">
                              <w:t>214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EE26847" wp14:editId="7EC76C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C0F22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39B068E" wp14:editId="2D57402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1FDA7" w14:textId="1EB815EE" w:rsidR="000B647F" w:rsidRDefault="0099716A" w:rsidP="00944C3D">
                                  <w:r>
                                    <w:t>20</w:t>
                                  </w:r>
                                  <w:r w:rsidR="00A75324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B068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5F1FDA7" w14:textId="1EB815EE" w:rsidR="000B647F" w:rsidRDefault="0099716A" w:rsidP="00944C3D">
                            <w:r>
                              <w:t>20</w:t>
                            </w:r>
                            <w:r w:rsidR="00A75324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74474A8" wp14:editId="683C00C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5C4668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E7AEB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D279F1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58CD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0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8F9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5D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9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E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3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E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9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7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A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4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99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4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B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C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F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18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C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F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3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2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3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1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4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E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7E78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C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40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AB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52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32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9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0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C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2A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A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7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9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C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F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E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9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C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E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00B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8A2A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A68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61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A86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C9F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A416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2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B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F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3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4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C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7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1B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FA9F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1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6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6E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E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D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5B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A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4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9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48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DA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3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F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1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7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3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1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8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AF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6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5E66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93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9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4C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6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B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5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7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0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00F7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F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3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C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65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B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1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8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D8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B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9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D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C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4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3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C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C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B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F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FA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E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145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4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23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3C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6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30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F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9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7169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E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F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91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7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2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B0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C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67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7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D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6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B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C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7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8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8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4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4D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26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77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17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5E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B0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4D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56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8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B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C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A2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B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E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1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E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FF3D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E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7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2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A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4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3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C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5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D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7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9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8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1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6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B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D1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C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C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8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A2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B6E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6B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37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D9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20E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335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B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8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4F3D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B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A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F6075D" wp14:editId="5985626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C988D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B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D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1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F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0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0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7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B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56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5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7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D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C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FA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2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F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A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2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E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81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E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4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B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1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F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D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E4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1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6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D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B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E07E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ED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9064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737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C0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1D3800" wp14:editId="14FA3A6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19E15" w14:textId="77777777" w:rsidR="000B647F" w:rsidRPr="00391121" w:rsidRDefault="001E00D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36116955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1E00D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36116955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A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A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C5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E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3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0D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24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7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A4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9E881C" wp14:editId="02D8711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B834B2" w14:textId="77777777" w:rsidR="000B647F" w:rsidRPr="00391121" w:rsidRDefault="001E00D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2021524395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1E00D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2021524395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E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0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2F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4D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2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0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9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4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6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1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D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E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8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8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D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9F40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E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67D4F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06F2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E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B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BC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9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F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5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2E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0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F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9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1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0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B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84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E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79BA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B5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B2E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B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774DCE" wp14:editId="2FF0B87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9E25F2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1E00DA"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 w:rsidR="001E00D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1E00DA"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 w:rsidR="001E00D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C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1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A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C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4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0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A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2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D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7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D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6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6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1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C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E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A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8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3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9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F6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2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4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A0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C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5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F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4A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7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2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75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8B20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44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310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C0A3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D3E4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2C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E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9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6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F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8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9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5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7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9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A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C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13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1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B7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B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E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8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1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2F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E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D2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82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D3056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DD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E2B6C1" wp14:editId="5489E30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F5C3F" w14:textId="77777777" w:rsidR="000B647F" w:rsidRPr="00391121" w:rsidRDefault="001E00D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Halalovka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1E00D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Halalovka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7B3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0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A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8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1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F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2F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E0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0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7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C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7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9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2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7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E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7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D85ADD" wp14:editId="2F22B4C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E8EE73" w14:textId="77777777" w:rsidR="000B647F" w:rsidRDefault="001E00DA" w:rsidP="00944C3D">
                                  <w:r>
                                    <w:t>2398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1E00DA" w:rsidP="00944C3D">
                            <w:r>
                              <w:t>2398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E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BE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E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3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F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C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11E9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241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1A1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0A9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9204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1B921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7D8CEE" wp14:editId="28947C7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C5F2C3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3780B04" wp14:editId="0F4B893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F619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3C87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1A0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0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3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314F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F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613C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FDC1158" wp14:editId="18923B4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EDE93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4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63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7D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1F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C1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BE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78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6EC0E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90153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CF9ED1D" wp14:editId="5B0A39D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1B437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DCD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7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D0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4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29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1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4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2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64AA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E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09C0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34FD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9E3E5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259D1CF" wp14:editId="3AD2D0D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7700C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E55F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893C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D62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3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95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D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1F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3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5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7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1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C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3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62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D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E8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3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0D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D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C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7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5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21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6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7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5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2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3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0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497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4E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F0BB22" w14:textId="4EAD52E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75324">
              <w:rPr>
                <w:rFonts w:ascii="Arial" w:hAnsi="Arial"/>
                <w:lang w:eastAsia="sk-SK"/>
              </w:rPr>
              <w:t>21.3.2023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47C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8BE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8A7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0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9E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44D9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D6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BB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27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9E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CF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071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8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5C60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494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2E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3A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42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74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F1A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6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1420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EBC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D3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41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5A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3D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7ED6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72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3545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40E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2B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29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52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24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119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7C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943D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B21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19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1F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AF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5F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D7D2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10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B31D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FC4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53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83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96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1A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F37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D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E64A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8BD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6B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62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BD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84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02D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F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190F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1D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93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F88B1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8FD797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F2A221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E6AFEB0" w14:textId="794AAE8D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1174777" w14:textId="77777777" w:rsidR="00476CC1" w:rsidRDefault="00476CC1" w:rsidP="00503750">
            <w:pPr>
              <w:rPr>
                <w:rFonts w:ascii="Arial" w:hAnsi="Arial"/>
                <w:lang w:eastAsia="sk-SK"/>
              </w:rPr>
            </w:pPr>
          </w:p>
          <w:p w14:paraId="39B9651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68750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A5D8A0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85AA4D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3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5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DB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9002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CFC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5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1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4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5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81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0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4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E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E6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AA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A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1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E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0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9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A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A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F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F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B650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D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0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C834D0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142F1662" w14:textId="77777777" w:rsidR="00944C3D" w:rsidRDefault="00944C3D" w:rsidP="00944C3D">
      <w:pPr>
        <w:rPr>
          <w:rFonts w:ascii="Arial" w:hAnsi="Arial"/>
        </w:rPr>
      </w:pPr>
    </w:p>
    <w:p w14:paraId="6D7A655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B8EE69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4301D6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4E57C6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2E2F9F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89BBA6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025FCF7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94A63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D313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A29C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B373B2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0A6CF30" w14:textId="1EE94656" w:rsidR="00944C3D" w:rsidRPr="008D0433" w:rsidRDefault="00A75324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Kobidová Sylvia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673ECF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E131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984A8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0E518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FF6C9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9CDB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3EDFF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A705C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38A7F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33910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225EC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39B72C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D8F1EC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69B794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58958B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11E155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266E5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F65075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1D7130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F65D977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301FA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E01CB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5F33C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D0E4B6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1547C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13C0525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69E2C1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5293F44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87012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E79EF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6E60D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01B55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10F10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9F7D3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36BD6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8C1E41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B964A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FB336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93B0D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71555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E4C20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F3657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F87B26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3D3501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B35651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035FD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780325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C1803C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055D0C5" w14:textId="763C1CD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A7532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3736E99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0AB048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48F959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BDA0A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6C0B8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A7EFB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49C6D1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36A5D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28C38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87110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9566C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012E9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09FFF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5080A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19BB2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E958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98AD8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EAFA3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2CFD9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09557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204DE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159A6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751B78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44FB78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E5A5C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B8993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7EC3A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C9C08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90D87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7177C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B069FA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826D1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43C6E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D6BF2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141CE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495DD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4561E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6D4091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F6EAB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BFB52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5235CAA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C9548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6178E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0B773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8C3A8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FFFFFA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8A6A1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B8AB6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833F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1740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12A74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AFF32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B3330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5D572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8988A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4884E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9A92F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A899B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C1322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52367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C9DF4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B2090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B48EA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754CD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5AAD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A5E622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0B873F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E99C9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CC529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2C528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7A79C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9D749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38ECDC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878131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8253F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FDC246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B6DCFB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EC7B90A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F1288A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1053B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E687B6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7450D8B" w14:textId="77777777" w:rsidTr="00503750">
        <w:tc>
          <w:tcPr>
            <w:tcW w:w="2302" w:type="dxa"/>
            <w:vAlign w:val="center"/>
          </w:tcPr>
          <w:p w14:paraId="49531C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46BAF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24054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8EFB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F2684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3AF89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035C8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A66DD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A9DCD08" w14:textId="77777777" w:rsidTr="00503750">
        <w:tc>
          <w:tcPr>
            <w:tcW w:w="15593" w:type="dxa"/>
            <w:gridSpan w:val="8"/>
            <w:vAlign w:val="center"/>
          </w:tcPr>
          <w:p w14:paraId="5F2572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AC60F1C" w14:textId="77777777" w:rsidTr="00503750">
        <w:tc>
          <w:tcPr>
            <w:tcW w:w="2302" w:type="dxa"/>
            <w:vAlign w:val="center"/>
          </w:tcPr>
          <w:p w14:paraId="52CF91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00B2D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EC19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A5EF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F3A3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E0F8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B1A8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A7C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7EF46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3E7F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7BB06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EF0A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080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3D76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EF7E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DC6B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1AE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1CCF1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72D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3E5B2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0472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979F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C948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0FC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E693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AB13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87F6F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42A4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CB1F8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29320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64A1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98BD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AAE3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F671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5EF9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D9C7071" w14:textId="77777777" w:rsidTr="00503750">
        <w:tc>
          <w:tcPr>
            <w:tcW w:w="2302" w:type="dxa"/>
            <w:vAlign w:val="center"/>
          </w:tcPr>
          <w:p w14:paraId="021996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AA42A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0473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E19B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0A86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E914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B771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86C7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DF6F5" w14:textId="77777777" w:rsidTr="00503750">
        <w:tc>
          <w:tcPr>
            <w:tcW w:w="15593" w:type="dxa"/>
            <w:gridSpan w:val="8"/>
            <w:vAlign w:val="center"/>
          </w:tcPr>
          <w:p w14:paraId="359277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41C7164" w14:textId="77777777" w:rsidTr="00503750">
        <w:tc>
          <w:tcPr>
            <w:tcW w:w="2302" w:type="dxa"/>
            <w:vAlign w:val="center"/>
          </w:tcPr>
          <w:p w14:paraId="7FF7EF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5BDC4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1CC0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2138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8A3D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64EE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28F5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4CD1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6F6F4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236DC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DAA66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2430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7120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BD4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1389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8F59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5943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ED148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90C80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FAEB2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0832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9346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C32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363C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C21D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E706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194445" w14:textId="77777777" w:rsidTr="00503750">
        <w:tc>
          <w:tcPr>
            <w:tcW w:w="2302" w:type="dxa"/>
            <w:vAlign w:val="center"/>
          </w:tcPr>
          <w:p w14:paraId="22385B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70E9D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C3AA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5EF5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0223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2991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B016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5E92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CBA72A" w14:textId="77777777" w:rsidTr="00503750">
        <w:tc>
          <w:tcPr>
            <w:tcW w:w="15593" w:type="dxa"/>
            <w:gridSpan w:val="8"/>
            <w:vAlign w:val="center"/>
          </w:tcPr>
          <w:p w14:paraId="745CF9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54052C0" w14:textId="77777777" w:rsidTr="00503750">
        <w:tc>
          <w:tcPr>
            <w:tcW w:w="2302" w:type="dxa"/>
            <w:vAlign w:val="center"/>
          </w:tcPr>
          <w:p w14:paraId="78D8D3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3E1A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8D40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EC9D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577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AA24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660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2DE8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C1C75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FB379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34ADB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E60A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1FFE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7C75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B744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D9E8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850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23502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F08AC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AD4FD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FDC3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4B94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91FC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9702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4B25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F83C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982A4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2C6B4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C13AF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3399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873E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8B8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83D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0AA0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01F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CDA9CD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39A48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ADFBDE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F7DD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BF7D6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E716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537A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8428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1A7F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9F9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05F0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80F02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484B5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2323D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682B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3CD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D62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7F7E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2ADD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EDB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8991FB" w14:textId="77777777" w:rsidR="00944C3D" w:rsidRDefault="00944C3D" w:rsidP="00944C3D">
      <w:pPr>
        <w:rPr>
          <w:rFonts w:ascii="Arial" w:hAnsi="Arial"/>
          <w:b/>
        </w:rPr>
      </w:pPr>
    </w:p>
    <w:p w14:paraId="17B2428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6D83ADC" w14:textId="77777777" w:rsidTr="00503750">
        <w:tc>
          <w:tcPr>
            <w:tcW w:w="1944" w:type="dxa"/>
            <w:vAlign w:val="center"/>
          </w:tcPr>
          <w:p w14:paraId="2CAEB7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5BD5C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C9EF6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95129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9A5C4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76571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9C067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55F2D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F6E3C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31647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8C724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AD274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10D7A45" w14:textId="77777777" w:rsidTr="00503750">
        <w:tc>
          <w:tcPr>
            <w:tcW w:w="15685" w:type="dxa"/>
            <w:gridSpan w:val="12"/>
            <w:vAlign w:val="center"/>
          </w:tcPr>
          <w:p w14:paraId="2056E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51A1DA1" w14:textId="77777777" w:rsidTr="00503750">
        <w:tc>
          <w:tcPr>
            <w:tcW w:w="1944" w:type="dxa"/>
            <w:vAlign w:val="center"/>
          </w:tcPr>
          <w:p w14:paraId="3D1881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03A9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F6D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8A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399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8E4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461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1DE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E28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D79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F9C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AA3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02086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5EFA5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5A14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D6A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6E0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319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305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326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CA3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B4F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BC5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120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3F5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90C1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C0985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44F9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903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8D6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107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C03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DBE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D1A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F7D7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1C5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512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A1E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59A51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86188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0BBA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CF9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BEB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C1A4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680A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05B3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6ABA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264F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5B93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017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C92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C66877A" w14:textId="77777777" w:rsidTr="00503750">
        <w:tc>
          <w:tcPr>
            <w:tcW w:w="1944" w:type="dxa"/>
            <w:vAlign w:val="center"/>
          </w:tcPr>
          <w:p w14:paraId="39202E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297D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66CA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C47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9245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7DA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A6E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1CF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037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340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B82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166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BB935" w14:textId="77777777" w:rsidTr="00503750">
        <w:tc>
          <w:tcPr>
            <w:tcW w:w="15685" w:type="dxa"/>
            <w:gridSpan w:val="12"/>
            <w:vAlign w:val="center"/>
          </w:tcPr>
          <w:p w14:paraId="446815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B49F7AC" w14:textId="77777777" w:rsidTr="00503750">
        <w:tc>
          <w:tcPr>
            <w:tcW w:w="1944" w:type="dxa"/>
            <w:vAlign w:val="center"/>
          </w:tcPr>
          <w:p w14:paraId="3EFD16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4C4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DDC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D35B8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E40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340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11B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D88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FDC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E20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31E0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EC2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22EDC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FAF3D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0E5A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C3F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34B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31A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31B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702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808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7E7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E94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7214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206A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29FE1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809EF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2D18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D0F4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843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017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F54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D9F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5EB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3EB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6E1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033F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4461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46BD2" w14:textId="77777777" w:rsidTr="00503750">
        <w:tc>
          <w:tcPr>
            <w:tcW w:w="1944" w:type="dxa"/>
            <w:vAlign w:val="center"/>
          </w:tcPr>
          <w:p w14:paraId="6904DD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AC53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F075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8C8A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EB7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2D5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762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8B6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2DE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C8B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134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4D0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361669" w14:textId="77777777" w:rsidTr="00503750">
        <w:tc>
          <w:tcPr>
            <w:tcW w:w="15685" w:type="dxa"/>
            <w:gridSpan w:val="12"/>
            <w:vAlign w:val="center"/>
          </w:tcPr>
          <w:p w14:paraId="7C4940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72F99F0" w14:textId="77777777" w:rsidTr="00503750">
        <w:tc>
          <w:tcPr>
            <w:tcW w:w="1944" w:type="dxa"/>
            <w:vAlign w:val="center"/>
          </w:tcPr>
          <w:p w14:paraId="330674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9B67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4AE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040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1DD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6EC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BE7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8CB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F73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225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96D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9AE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9F5353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8316A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BC4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BDB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6B4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620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F26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7A7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388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DC6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DFA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883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DB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65F8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24C40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25F4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EAD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A9E6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F5C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E7EB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3637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00C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0DC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4BB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B7C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9A70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2F511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51AB4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C793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CEC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210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98E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4CC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D7E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E01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DEA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500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FCA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CE7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5B6F2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84801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25C0FD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7C546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62F6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339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420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32C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333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B08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793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7CC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521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5EBC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840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A076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0D875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B322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86D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1C3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30D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51C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133F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67D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F82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703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5A6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EBE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BAC47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0F34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6EA7C3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6C5C8D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026D6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F0A3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1028A9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CB702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D86E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3D8C6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98BA0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9CA3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0C525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44071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5BE2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722C6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2BF9C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BDB7D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1EF06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6F91F4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277796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E3165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21B5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29E6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95FA3BD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C79CC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7A606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483D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50B6F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51972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5B1C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E6261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F7D47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68738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C7F53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BA4AF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9D85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0B344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325F34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7E0E6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9F88A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ED334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799F6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896F6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282E8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DA89483" w14:textId="77777777" w:rsidTr="00503750">
        <w:trPr>
          <w:trHeight w:val="1073"/>
        </w:trPr>
        <w:tc>
          <w:tcPr>
            <w:tcW w:w="3614" w:type="dxa"/>
            <w:vMerge/>
          </w:tcPr>
          <w:p w14:paraId="01F35D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04AC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F7CB3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DFD96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48758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75EF0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04B8E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EB7AA0E" w14:textId="77777777" w:rsidTr="00503750">
        <w:trPr>
          <w:trHeight w:val="283"/>
        </w:trPr>
        <w:tc>
          <w:tcPr>
            <w:tcW w:w="3614" w:type="dxa"/>
          </w:tcPr>
          <w:p w14:paraId="17561E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DE49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3B2FA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36D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83206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30B9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5916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DCD3CF0" w14:textId="77777777" w:rsidTr="00503750">
        <w:trPr>
          <w:trHeight w:val="283"/>
        </w:trPr>
        <w:tc>
          <w:tcPr>
            <w:tcW w:w="3614" w:type="dxa"/>
          </w:tcPr>
          <w:p w14:paraId="6703D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7F48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1ECE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6E4C2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10B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5E22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E5B4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1D18D6" w14:textId="77777777" w:rsidTr="00503750">
        <w:trPr>
          <w:trHeight w:val="283"/>
        </w:trPr>
        <w:tc>
          <w:tcPr>
            <w:tcW w:w="3614" w:type="dxa"/>
          </w:tcPr>
          <w:p w14:paraId="35A781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3235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F4AAF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F48AB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E99E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69FF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F705F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4E886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7D2EBB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4CCB37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1AAD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21C1B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B676B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98FF2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266B0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8967C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0410F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B059D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17446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98077D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0C93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FDF23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834D2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8329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E7D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7EFD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BEA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FC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8C4A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20C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26B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1F2DA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58E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338A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76A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B3A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6EC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163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7D6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CBB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806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6C478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279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5F33F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D19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BAB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7F0E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650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153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2B6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35A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911F8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0160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CD5B5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96B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04D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A02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179C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5AB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49B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C4ED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B1C9BE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73417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8A3D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A6B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3AD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3F7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DA2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ABC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362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CD5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89732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394E7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E6E9EA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1370B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AD70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6B1F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A76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6C8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485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5C9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610E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71A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64A5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CA4B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FB8D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EC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05B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55B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597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776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E4D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C6E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A0FF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24B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7FCC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565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D94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39A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DFF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060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74F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FAE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3945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66D69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2444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549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7E3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C9A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8CC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E92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BD8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5B3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7B15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6DD7F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99275A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0A159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8EB1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1C4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E19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6CD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D2E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83D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A76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B5C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23D39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2B8E16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9AC4D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1829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F57D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D34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E8B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3BD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F9A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88E7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78ECC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2116A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26E64D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01EC4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757C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365A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4805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0AFB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5768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4750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EF70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B966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96B4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9D16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864F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A8B3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F310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D65A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61C9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803D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D4F92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06631C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B9010A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0DCD34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070D3C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2A326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1B6E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F7200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9B27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52757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8AE4A7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3789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C0FB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D8B01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8D4289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2551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59B9E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16B01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25A9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D1377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4ADC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F8156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6F26511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C3EAB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3569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B124C1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7FE7B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D7B9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CFA83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C1C13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21CC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7A8B8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B1C4F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DD534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0BF3B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E7480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67E0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A1987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759A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C0D7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48CCE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C90FAC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F0D1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9EFA1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AEE41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1571E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1EA4723" w14:textId="77777777" w:rsidR="00944C3D" w:rsidRDefault="00944C3D" w:rsidP="00944C3D">
      <w:pPr>
        <w:rPr>
          <w:rFonts w:ascii="Arial" w:hAnsi="Arial"/>
          <w:b/>
        </w:rPr>
      </w:pPr>
    </w:p>
    <w:p w14:paraId="03B7E10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04FDB4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04116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C0C41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D3725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7AD3C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BF064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BC1C77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29C3E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F1D9E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E4861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9BF52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D03D6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40D34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9A34B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88A6D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19107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9FF815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6D15F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94306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B5BBA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91848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A67F1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AFD201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BC4B9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50923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AA478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66DD5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D4624BB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09DB478" w14:textId="77777777" w:rsidTr="00503750">
        <w:tc>
          <w:tcPr>
            <w:tcW w:w="2835" w:type="dxa"/>
            <w:vAlign w:val="center"/>
          </w:tcPr>
          <w:p w14:paraId="76FBE7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8E979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FF7E1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390DC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7769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B993B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389933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D21153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938C776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48CED5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33C0D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79842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D048E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4D582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FE29C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3A42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CA9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4A4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3DA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51E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77BE6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A3C05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BA02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6BE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986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50C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F1E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0A2F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2D0CC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F54C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E9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C60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CF1E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D9A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6DF64D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B28A8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1D28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B1E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819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C3F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685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FB1E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58ED7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400F3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9BB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140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611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101F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E5D7A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DA824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689AC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BDF5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6E9B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4AF5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BE20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8E47E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16951E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0778407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410BF1C" w14:textId="77777777" w:rsidR="00944C3D" w:rsidRDefault="00944C3D" w:rsidP="00944C3D">
      <w:pPr>
        <w:rPr>
          <w:rFonts w:ascii="Arial" w:hAnsi="Arial"/>
          <w:b/>
        </w:rPr>
      </w:pPr>
    </w:p>
    <w:p w14:paraId="3180625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AE2192F" w14:textId="77777777" w:rsidTr="00503750">
        <w:tc>
          <w:tcPr>
            <w:tcW w:w="2835" w:type="dxa"/>
            <w:vAlign w:val="center"/>
          </w:tcPr>
          <w:p w14:paraId="2549CD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B6205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A81CC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08AF7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E50C3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B6C75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A192980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EED15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8610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7B2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A8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75A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466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68FF9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59D2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FF2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C08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218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77D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B4F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53F3B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72191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DC97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585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AD0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865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960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B224C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B985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B3BC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99C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E58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B2A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CEA0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A5924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3AAC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EE32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14DF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DBB2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C2BC2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B952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3E8DEE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7BBC6C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DEA84E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9C523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AE7E9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17D5B06" w14:textId="77777777" w:rsidTr="00503750">
        <w:trPr>
          <w:trHeight w:val="699"/>
        </w:trPr>
        <w:tc>
          <w:tcPr>
            <w:tcW w:w="3502" w:type="dxa"/>
            <w:vMerge/>
          </w:tcPr>
          <w:p w14:paraId="38FA36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20745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BFB44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F8ABE0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119C2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458F95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461306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94F33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8A9E2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85E34B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11876D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110BA3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742A9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361A973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4AE62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C3EF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CF703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39E30E6" w14:textId="77777777" w:rsidTr="00503750">
        <w:trPr>
          <w:trHeight w:val="593"/>
        </w:trPr>
        <w:tc>
          <w:tcPr>
            <w:tcW w:w="3497" w:type="dxa"/>
          </w:tcPr>
          <w:p w14:paraId="7D1074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B4C65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CCCB0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964BAA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C69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CA66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EB4F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75B5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59E79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178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7FF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176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B0069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F8EE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D40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EA210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4A7E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BD7D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B51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6AB88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01FF7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B2E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728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85B0D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36DB2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A825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57C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2E61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DCEA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A215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BBB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79D2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5BF3A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9F2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A19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46C2A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9DBF5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C14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7AA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6D9B7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AA554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3ACA2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F1EF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81E9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F2363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E15C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DA2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E824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5F418C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672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F3A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A91452" w14:textId="77777777" w:rsidR="00944C3D" w:rsidRDefault="00944C3D" w:rsidP="00944C3D">
      <w:pPr>
        <w:rPr>
          <w:rFonts w:ascii="Arial" w:hAnsi="Arial"/>
          <w:b/>
        </w:rPr>
      </w:pPr>
    </w:p>
    <w:p w14:paraId="6E7D538B" w14:textId="77777777" w:rsidR="00944C3D" w:rsidRDefault="00944C3D" w:rsidP="00944C3D">
      <w:pPr>
        <w:rPr>
          <w:rFonts w:ascii="Arial" w:hAnsi="Arial"/>
          <w:b/>
        </w:rPr>
      </w:pPr>
    </w:p>
    <w:p w14:paraId="58FAFFD1" w14:textId="77777777" w:rsidR="00944C3D" w:rsidRDefault="00944C3D" w:rsidP="00944C3D">
      <w:pPr>
        <w:rPr>
          <w:rFonts w:ascii="Arial" w:hAnsi="Arial"/>
          <w:b/>
        </w:rPr>
      </w:pPr>
    </w:p>
    <w:p w14:paraId="3034ECBD" w14:textId="77777777" w:rsidR="00944C3D" w:rsidRDefault="00944C3D" w:rsidP="00944C3D">
      <w:pPr>
        <w:rPr>
          <w:rFonts w:ascii="Arial" w:hAnsi="Arial"/>
          <w:b/>
        </w:rPr>
      </w:pPr>
    </w:p>
    <w:p w14:paraId="796AD32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460F663" w14:textId="77777777" w:rsidTr="00503750">
        <w:tc>
          <w:tcPr>
            <w:tcW w:w="2622" w:type="dxa"/>
            <w:vAlign w:val="center"/>
          </w:tcPr>
          <w:p w14:paraId="12330D0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B87B6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0755C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15E44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88707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F32A8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5677F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E9BE8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E3AE4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BEB77F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6D8F2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248A018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364FA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3F8F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487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0D3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294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056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A8F3947" w14:textId="77777777" w:rsidTr="00503750">
        <w:tc>
          <w:tcPr>
            <w:tcW w:w="2622" w:type="dxa"/>
            <w:vAlign w:val="center"/>
          </w:tcPr>
          <w:p w14:paraId="5D6AA3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F12AD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A887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B94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E4A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02A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C73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D7F4C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955A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3C05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D35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0EC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A7F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3CE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8D5925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7B209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4214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487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1C7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534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716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5419F27" w14:textId="77777777" w:rsidTr="00503750">
        <w:tc>
          <w:tcPr>
            <w:tcW w:w="2622" w:type="dxa"/>
            <w:vAlign w:val="center"/>
          </w:tcPr>
          <w:p w14:paraId="545C0B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A206D00" w14:textId="42A18335" w:rsidR="00944C3D" w:rsidRPr="008C56AB" w:rsidRDefault="00A75324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25430</w:t>
            </w:r>
          </w:p>
        </w:tc>
        <w:tc>
          <w:tcPr>
            <w:tcW w:w="1275" w:type="dxa"/>
            <w:vAlign w:val="center"/>
          </w:tcPr>
          <w:p w14:paraId="79028831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12FAEEB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D5655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1E9B8A" w14:textId="2BF3D9F3" w:rsidR="00944C3D" w:rsidRPr="008C56AB" w:rsidRDefault="00A75324" w:rsidP="00476CC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13402</w:t>
            </w:r>
          </w:p>
        </w:tc>
      </w:tr>
      <w:tr w:rsidR="0099716A" w:rsidRPr="00050529" w14:paraId="26924A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8360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8190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8E8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203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D42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E52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D060C7" w14:textId="77777777" w:rsidTr="00503750">
        <w:tc>
          <w:tcPr>
            <w:tcW w:w="2622" w:type="dxa"/>
            <w:vAlign w:val="center"/>
          </w:tcPr>
          <w:p w14:paraId="5553B9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8016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BDA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402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2CF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7A6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0CFCC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21D59D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7512B2E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4B37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CADC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F1E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367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B9F6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272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448C6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9655D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0C75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E48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DE6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EFA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FC3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1B5EC4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E84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7766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D6E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F6C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F14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53F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F8F5D5" w14:textId="77777777" w:rsidTr="00503750">
        <w:tc>
          <w:tcPr>
            <w:tcW w:w="2622" w:type="dxa"/>
            <w:vAlign w:val="center"/>
          </w:tcPr>
          <w:p w14:paraId="7B375D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5FB9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C77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63A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122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E8B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C8C6293" w14:textId="77777777" w:rsidTr="00503750">
        <w:tc>
          <w:tcPr>
            <w:tcW w:w="2622" w:type="dxa"/>
            <w:vAlign w:val="center"/>
          </w:tcPr>
          <w:p w14:paraId="0EFBE4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0820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94E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26F5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5811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A7F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86107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AEA3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6CB056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9C5362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37AB31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7AF79C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DF8E40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0D6DEE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54FE2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03D23DA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0A7887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62B3D0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B94EA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93AA9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30395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39776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AF40A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BBB8D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A5F7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C1EFC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D124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3AD4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CF9D7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FB4B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7B087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40020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092D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7F26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AF22F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97B7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22E1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C2C75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7492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77FF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1A3DD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6B09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1F32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4D109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C0E5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4DE8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ADFA4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6E3B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3E66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BDC53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C5A2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F0A3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BB41C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19FB2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FA1D3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D3FBB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0ED91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CC498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A2614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ABA3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CB4AB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01AF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F3B2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D1F0B4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3288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AF73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7E304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110C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B29E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B6E07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0595A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1022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A19E8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08F9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4A3D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F231C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B06A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64C4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4D093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AE66C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D027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8D10F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ECFFC5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1CDF53E" w14:textId="77777777" w:rsidTr="00503750">
        <w:tc>
          <w:tcPr>
            <w:tcW w:w="2835" w:type="dxa"/>
            <w:vAlign w:val="center"/>
          </w:tcPr>
          <w:p w14:paraId="1C115D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13F5F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72FBF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DE21D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687C3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1616E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C6AB513" w14:textId="77777777" w:rsidTr="00503750">
        <w:tc>
          <w:tcPr>
            <w:tcW w:w="2835" w:type="dxa"/>
            <w:vAlign w:val="center"/>
          </w:tcPr>
          <w:p w14:paraId="05462D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047C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548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D5F8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999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7F5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F69B63" w14:textId="77777777" w:rsidTr="00503750">
        <w:tc>
          <w:tcPr>
            <w:tcW w:w="2835" w:type="dxa"/>
            <w:vAlign w:val="center"/>
          </w:tcPr>
          <w:p w14:paraId="64B166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4C3A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0E8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50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748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12A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0148C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DB3DE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87D4D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11E7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DAFF7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86AB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5D0E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EFD4122" w14:textId="77777777" w:rsidTr="00503750">
        <w:tc>
          <w:tcPr>
            <w:tcW w:w="2835" w:type="dxa"/>
            <w:vAlign w:val="center"/>
          </w:tcPr>
          <w:p w14:paraId="3D5271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EE99D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5253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52BB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E7E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44D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3F664" w14:textId="77777777" w:rsidTr="00503750">
        <w:tc>
          <w:tcPr>
            <w:tcW w:w="2835" w:type="dxa"/>
            <w:vAlign w:val="center"/>
          </w:tcPr>
          <w:p w14:paraId="54B8BD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4A8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01A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895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D22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2CD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524D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1B03E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149963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14DB3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A333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FB3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C0547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8C9EF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A12E3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1B95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8FC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6F6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B98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46B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BA43D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6C96E9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94EB4FD" w14:textId="77777777" w:rsidTr="00503750">
        <w:tc>
          <w:tcPr>
            <w:tcW w:w="2552" w:type="dxa"/>
            <w:shd w:val="clear" w:color="auto" w:fill="auto"/>
            <w:vAlign w:val="center"/>
          </w:tcPr>
          <w:p w14:paraId="68A4E3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8C647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9B434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15206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2D8FC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FDF3A53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B8257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25190F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E33435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FAC861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8A07CC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97A379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1CD7B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2FABB3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7ED3FB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3B135C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069E4C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0B3E73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0B9DB6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04C8F0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52307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BF63B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F2252F8" w14:textId="77777777" w:rsidTr="00503750">
        <w:tc>
          <w:tcPr>
            <w:tcW w:w="4395" w:type="dxa"/>
            <w:vMerge/>
          </w:tcPr>
          <w:p w14:paraId="441896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E4150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AC1FD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2CAB0C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2D5E1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2271A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136EA6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94D92B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4EBBF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3177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A941C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313D5C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00230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EF94333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B93E0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E18AA5E" w14:textId="77777777" w:rsidTr="00503750">
        <w:tc>
          <w:tcPr>
            <w:tcW w:w="4395" w:type="dxa"/>
            <w:vAlign w:val="center"/>
          </w:tcPr>
          <w:p w14:paraId="5AFE47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810C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43477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8E22A8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34CBC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1F01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8C3BE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B69722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786B7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627E7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F650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2A1007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74D89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4A88D10" w14:textId="6B02BACA" w:rsidR="00944C3D" w:rsidRPr="008C56AB" w:rsidRDefault="00A75324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41610</w:t>
            </w:r>
          </w:p>
        </w:tc>
        <w:tc>
          <w:tcPr>
            <w:tcW w:w="2835" w:type="dxa"/>
            <w:vAlign w:val="center"/>
          </w:tcPr>
          <w:p w14:paraId="313894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9C9E8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47AF9E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4E3BF38B" w14:textId="77777777" w:rsidTr="00503750">
        <w:tc>
          <w:tcPr>
            <w:tcW w:w="4395" w:type="dxa"/>
            <w:vAlign w:val="center"/>
          </w:tcPr>
          <w:p w14:paraId="2CD1469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38CFF1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32219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5EDFC8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CFAFE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40FDC7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8AABD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A85E77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5FE19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0341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A92B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74804C2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E0E42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140BF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A19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8F1796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0EB56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F5106D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7F4E7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614889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2CB464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B53CDD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0B6A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CC8B51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D7071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380D3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0C07F1B" w14:textId="77777777" w:rsidTr="00503750">
        <w:tc>
          <w:tcPr>
            <w:tcW w:w="1843" w:type="dxa"/>
            <w:vAlign w:val="center"/>
          </w:tcPr>
          <w:p w14:paraId="4F5FED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E2AA84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58761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5BEAD9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F1555D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08ADB7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A13481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0C5AAB0" w14:textId="77777777" w:rsidTr="00503750">
        <w:tc>
          <w:tcPr>
            <w:tcW w:w="1843" w:type="dxa"/>
            <w:vAlign w:val="center"/>
          </w:tcPr>
          <w:p w14:paraId="43D8FA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61CB1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DCC9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2471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273C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3D31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ABF4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22D73E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A321C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F859A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7427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0977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4217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8D2F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5392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989F638" w14:textId="77777777" w:rsidTr="00503750">
        <w:tc>
          <w:tcPr>
            <w:tcW w:w="1843" w:type="dxa"/>
            <w:vAlign w:val="center"/>
          </w:tcPr>
          <w:p w14:paraId="14C3FB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D98DE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8A6F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D74F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19CE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125A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243E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91B20B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CB7A1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BBE7F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2BA8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FB8F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AE4C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DBEE1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E883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95BCC7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0C3476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E9801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8BFF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D7D1F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B9FA3D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5E1DA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A4EE6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C027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CAA2D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17B4AF4" w14:textId="77777777" w:rsidTr="00503750">
        <w:trPr>
          <w:trHeight w:val="664"/>
        </w:trPr>
        <w:tc>
          <w:tcPr>
            <w:tcW w:w="3372" w:type="dxa"/>
          </w:tcPr>
          <w:p w14:paraId="3FD6309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7127E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B803B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477B41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F73B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4B15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CB8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AEC1B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46031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BF19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36A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E9229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549677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C13E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49D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4F59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BE03D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49E0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956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209B2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71F006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B604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97E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A49B2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2ECF91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1BC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FEF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E0C25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68D678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4842CDC" w14:textId="77777777" w:rsidTr="00503750">
        <w:tc>
          <w:tcPr>
            <w:tcW w:w="2835" w:type="dxa"/>
            <w:vAlign w:val="center"/>
          </w:tcPr>
          <w:p w14:paraId="49C904D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FCBE7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C6E9ED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AD0DE1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9E4405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817E20F" w14:textId="77777777" w:rsidTr="00503750">
        <w:tc>
          <w:tcPr>
            <w:tcW w:w="2835" w:type="dxa"/>
          </w:tcPr>
          <w:p w14:paraId="2DB9A7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6634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62F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D87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8360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75022D" w14:textId="77777777" w:rsidTr="00503750">
        <w:tc>
          <w:tcPr>
            <w:tcW w:w="2835" w:type="dxa"/>
          </w:tcPr>
          <w:p w14:paraId="274841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A17D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818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137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4DD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A11CF9" w14:textId="77777777" w:rsidTr="00503750">
        <w:tc>
          <w:tcPr>
            <w:tcW w:w="2835" w:type="dxa"/>
          </w:tcPr>
          <w:p w14:paraId="04E148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1B09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936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C9D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2FB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741828" w14:textId="77777777" w:rsidTr="00503750">
        <w:tc>
          <w:tcPr>
            <w:tcW w:w="2835" w:type="dxa"/>
            <w:vAlign w:val="center"/>
          </w:tcPr>
          <w:p w14:paraId="73E14F4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5AA3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508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9DD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754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2CABE2" w14:textId="77777777" w:rsidTr="00503750">
        <w:tc>
          <w:tcPr>
            <w:tcW w:w="2835" w:type="dxa"/>
            <w:vAlign w:val="center"/>
          </w:tcPr>
          <w:p w14:paraId="46CFA72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74C3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E4A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37E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8B7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EFFA72" w14:textId="77777777" w:rsidTr="00503750">
        <w:tc>
          <w:tcPr>
            <w:tcW w:w="2835" w:type="dxa"/>
          </w:tcPr>
          <w:p w14:paraId="61CAC3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AB94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12B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314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AE0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DB20B2" w14:textId="77777777" w:rsidTr="00503750">
        <w:tc>
          <w:tcPr>
            <w:tcW w:w="2835" w:type="dxa"/>
          </w:tcPr>
          <w:p w14:paraId="3D67AD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D7C8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66E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A7B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CDD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2CCB9F" w14:textId="77777777" w:rsidTr="00503750">
        <w:tc>
          <w:tcPr>
            <w:tcW w:w="2835" w:type="dxa"/>
          </w:tcPr>
          <w:p w14:paraId="33820F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8B1C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DFF7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1E04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AD2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8C6AA7" w14:textId="77777777" w:rsidR="00944C3D" w:rsidRDefault="00944C3D" w:rsidP="00944C3D">
      <w:pPr>
        <w:rPr>
          <w:rFonts w:ascii="Arial" w:hAnsi="Arial"/>
          <w:b/>
        </w:rPr>
      </w:pPr>
    </w:p>
    <w:p w14:paraId="2BE464F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2EF9AC8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402C2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8F185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4950E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56C8B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03A130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C4C02C9" w14:textId="77777777" w:rsidTr="00503750">
        <w:trPr>
          <w:trHeight w:val="443"/>
        </w:trPr>
        <w:tc>
          <w:tcPr>
            <w:tcW w:w="2560" w:type="dxa"/>
          </w:tcPr>
          <w:p w14:paraId="3B5C39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C08F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F00C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5FC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0B86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74623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B13D9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389D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9292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BB1C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E09B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89297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9E955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7721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FD58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D496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5222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14D2C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E09E0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BE62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818A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493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B68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E6F05D" w14:textId="77777777" w:rsidR="00944C3D" w:rsidRDefault="00944C3D" w:rsidP="00944C3D">
      <w:pPr>
        <w:rPr>
          <w:rFonts w:ascii="Arial" w:hAnsi="Arial"/>
          <w:b/>
        </w:rPr>
      </w:pPr>
    </w:p>
    <w:p w14:paraId="759FF1FB" w14:textId="77777777" w:rsidR="00944C3D" w:rsidRDefault="00944C3D" w:rsidP="00944C3D">
      <w:pPr>
        <w:rPr>
          <w:rFonts w:ascii="Arial" w:hAnsi="Arial"/>
          <w:b/>
        </w:rPr>
      </w:pPr>
    </w:p>
    <w:p w14:paraId="14130DF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A0C7AA7" w14:textId="77777777" w:rsidR="00944C3D" w:rsidRDefault="00944C3D" w:rsidP="00944C3D">
      <w:pPr>
        <w:rPr>
          <w:rFonts w:ascii="Arial" w:hAnsi="Arial"/>
          <w:b/>
        </w:rPr>
      </w:pPr>
    </w:p>
    <w:p w14:paraId="0BCA270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5D9215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548AA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FC8E5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91FD9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07EE11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5E232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1BEBF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DBE16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A5840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E8EF9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E08F5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8D0A0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DC4DD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C7C6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90D9C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A2C7D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A2644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5EED73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6062F87" w14:textId="77777777" w:rsidTr="00503750">
        <w:trPr>
          <w:trHeight w:val="677"/>
        </w:trPr>
        <w:tc>
          <w:tcPr>
            <w:tcW w:w="3358" w:type="dxa"/>
          </w:tcPr>
          <w:p w14:paraId="16C2E2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D6C7F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6556B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BF556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65A11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84F0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0FF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79509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43B0C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8496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CE7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14E54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A16A3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1897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043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0C708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ACA1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FCBB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2C2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85718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E45215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D1D4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473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1433D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D61A96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6ADA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4C4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14C8B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96514F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90405D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5E2CEC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92484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5BD214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A6207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DD955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47BEE2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3B203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F3738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A18CBD2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16B6E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16927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4FFC5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B91B47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C5C91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BF911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B54A86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D2D88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6D7A7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A4099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274733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9CDBC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4B90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C55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3C1F17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75B7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46FF9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DAB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105FA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08180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328F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6646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B148A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03198D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C0C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D4C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25481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73D2CB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0E89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DFF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4AE60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668895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A03248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368C7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5B213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BAAFE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0955AD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9CA1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4FD4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A78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2ABB7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CCA75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E101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D1D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0FED9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6580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405F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DA6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EDE50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196EA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5B6B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CF3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376AC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A793CE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214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E27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07241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AFF4B4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F7191B6" w14:textId="77777777" w:rsidTr="00503750">
        <w:tc>
          <w:tcPr>
            <w:tcW w:w="3686" w:type="dxa"/>
            <w:vAlign w:val="center"/>
          </w:tcPr>
          <w:p w14:paraId="3EF70D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6DA32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BC63F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C9DBF1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2EFC5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368D2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756EB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5EDAB9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AB8DF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752E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78B4B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03B77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9DC21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D0702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0F368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3F2F35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AA1814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0E8899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A6E451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5E7B0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636033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AA34B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592A8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64453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2B179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12704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0DF4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F53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07F17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B34AF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F4860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B57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D4785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DC7B2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1160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9F8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D7554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D18D26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C4CB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55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10596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3EF548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8A2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5F9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422C2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A4409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4F913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DBCE5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882BE1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AC2C9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BBEDDD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C0F1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EFBC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B5D29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5152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EE45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6F7C8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5BA6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1086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A9AD9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08BC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B252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6C90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7558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BD37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6425B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F14B4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9E0F0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E079EAC" w14:textId="77777777" w:rsidR="00944C3D" w:rsidRDefault="00944C3D" w:rsidP="00944C3D">
      <w:pPr>
        <w:rPr>
          <w:sz w:val="22"/>
          <w:szCs w:val="22"/>
        </w:rPr>
      </w:pPr>
    </w:p>
    <w:p w14:paraId="255EE129" w14:textId="77777777" w:rsidR="00944C3D" w:rsidRDefault="00944C3D" w:rsidP="00944C3D">
      <w:pPr>
        <w:rPr>
          <w:sz w:val="22"/>
          <w:szCs w:val="22"/>
        </w:rPr>
      </w:pPr>
    </w:p>
    <w:p w14:paraId="43F0AFF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39BA14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486CEA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2B296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42224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C28C9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D0455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DB628F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8018AE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E3A876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66938D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B67C65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04F0AB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35AC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84B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AB52E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7312A2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42B3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81E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134EB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2983FA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5CF0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F6D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01867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0BF7D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D47FC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A40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E9B58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790AD1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44D4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13A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56C43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4E5067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1368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4E8D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330B1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FB15B1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1FFC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BB1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3D27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1F6C8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6C49FE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F93334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D2352D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F2E858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8CBBD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37F67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DF69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531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FCF1B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2AC0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2248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DCBA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A1B96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AD11A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3058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237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87B5ED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5259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94FF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DDE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BADDA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FF131B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30C5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2E6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C8032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D5D9C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410B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F60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989FC1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C2D330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D0A7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C14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3586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668F3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191809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5FFA0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C3520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22EC04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692D5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2314A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EDBA880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BDC16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689F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CDE28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A7760E7" w14:textId="77777777" w:rsidR="00944C3D" w:rsidRPr="003607F0" w:rsidRDefault="00944C3D" w:rsidP="00944C3D"/>
    <w:p w14:paraId="60CD694A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83E7F" w14:textId="77777777" w:rsidR="003418FD" w:rsidRDefault="003418FD">
      <w:r>
        <w:separator/>
      </w:r>
    </w:p>
  </w:endnote>
  <w:endnote w:type="continuationSeparator" w:id="0">
    <w:p w14:paraId="4995A2E2" w14:textId="77777777" w:rsidR="003418FD" w:rsidRDefault="0034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C4DB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1F1F736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98C8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3E133DF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5293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4C88955D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BEA0" w14:textId="77777777" w:rsidR="003418FD" w:rsidRDefault="003418FD">
      <w:r>
        <w:separator/>
      </w:r>
    </w:p>
  </w:footnote>
  <w:footnote w:type="continuationSeparator" w:id="0">
    <w:p w14:paraId="6BA97BD8" w14:textId="77777777" w:rsidR="003418FD" w:rsidRDefault="00341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487097">
    <w:abstractNumId w:val="13"/>
  </w:num>
  <w:num w:numId="2" w16cid:durableId="1979412516">
    <w:abstractNumId w:val="17"/>
  </w:num>
  <w:num w:numId="3" w16cid:durableId="1369333231">
    <w:abstractNumId w:val="8"/>
  </w:num>
  <w:num w:numId="4" w16cid:durableId="387188649">
    <w:abstractNumId w:val="7"/>
  </w:num>
  <w:num w:numId="5" w16cid:durableId="140328739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819929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066033">
    <w:abstractNumId w:val="20"/>
  </w:num>
  <w:num w:numId="8" w16cid:durableId="341785679">
    <w:abstractNumId w:val="10"/>
  </w:num>
  <w:num w:numId="9" w16cid:durableId="883099369">
    <w:abstractNumId w:val="0"/>
  </w:num>
  <w:num w:numId="10" w16cid:durableId="2120832028">
    <w:abstractNumId w:val="19"/>
  </w:num>
  <w:num w:numId="11" w16cid:durableId="1900168935">
    <w:abstractNumId w:val="6"/>
  </w:num>
  <w:num w:numId="12" w16cid:durableId="1555508404">
    <w:abstractNumId w:val="9"/>
  </w:num>
  <w:num w:numId="13" w16cid:durableId="1908496490">
    <w:abstractNumId w:val="12"/>
  </w:num>
  <w:num w:numId="14" w16cid:durableId="1462074600">
    <w:abstractNumId w:val="15"/>
  </w:num>
  <w:num w:numId="15" w16cid:durableId="1815566572">
    <w:abstractNumId w:val="14"/>
  </w:num>
  <w:num w:numId="16" w16cid:durableId="1921670517">
    <w:abstractNumId w:val="2"/>
  </w:num>
  <w:num w:numId="17" w16cid:durableId="399713068">
    <w:abstractNumId w:val="4"/>
  </w:num>
  <w:num w:numId="18" w16cid:durableId="1711759176">
    <w:abstractNumId w:val="11"/>
  </w:num>
  <w:num w:numId="19" w16cid:durableId="252906181">
    <w:abstractNumId w:val="5"/>
  </w:num>
  <w:num w:numId="20" w16cid:durableId="775751170">
    <w:abstractNumId w:val="18"/>
  </w:num>
  <w:num w:numId="21" w16cid:durableId="132410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418FD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76CC1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A7482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7532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1714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DB827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D8211-70E5-454B-AEE4-C09EB940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2023-03-21T10:23:00Z</dcterms:created>
  <dcterms:modified xsi:type="dcterms:W3CDTF">2023-03-21T10:23:00Z</dcterms:modified>
</cp:coreProperties>
</file>