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42948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41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4A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F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A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7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2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E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F4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8C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C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2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A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BA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9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9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D8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A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7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F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FD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B6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D2EA8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232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939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07E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A79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558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60C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7E4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242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F7F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8C2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941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E7C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AB9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A7E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0CD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3F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DE1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C9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855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BA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7DE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35B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50D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1A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3A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FE0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349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B4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DC1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CB9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F9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727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943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BC074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93C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A61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237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70D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258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F0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D62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36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81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7DB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0EF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0D6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932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B59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70F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338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8B4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B9A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62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576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C50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61B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9FA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1FB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F8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7DC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40A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29F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30A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FE9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FA4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432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8D2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F9E2A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2E8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52F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AAE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E42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EC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2CC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99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8F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5CE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593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27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33E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2BD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2E4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713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912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88D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A73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D8A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682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922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DAA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736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75B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7E6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F28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544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403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B5A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A30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3F8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054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6B8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BF97A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AB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09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9B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03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48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C5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82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5F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45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C26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7A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F95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CE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EA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64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7FE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6C6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45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97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1F4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70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0D0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9A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46E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685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13B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C0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228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CB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C3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D7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FD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989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55B4A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B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C5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2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7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DC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C2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6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9B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0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7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A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F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1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F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B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3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9C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A92E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0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A8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4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6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7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C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9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5E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4DD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6A7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0CF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C6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967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9BE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8F6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3B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0F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059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A6F72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6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F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4A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F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D82D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66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3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3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9D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8B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0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B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CE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A1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BD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B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3F2B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4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62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F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53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D4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0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7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DE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C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F9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D4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C0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E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F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6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2970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7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7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4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5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3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1F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A9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7A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D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F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C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66D6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6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C3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3E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6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B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F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1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6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01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5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7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F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E6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2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8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734F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5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4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5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98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3A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B5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1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B78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C24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45C0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BEBD5" w14:textId="20D5E8C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1E6D15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426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7B5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06C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2F2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A721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F0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190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F85E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F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7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44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7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04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86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36C1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4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AE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4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61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E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8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65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9E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0A5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B70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B356339" wp14:editId="6A2C509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1F6D4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5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15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B7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08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6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8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6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75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26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4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D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17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6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69680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F98A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E199C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42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11D2E6A" wp14:editId="178A65C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88775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36EA7BB" wp14:editId="37258C1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B3CB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7D5D46" wp14:editId="0270225F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89D79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2E3451F" wp14:editId="03DF68F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9402E3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CCBA1A1" wp14:editId="1B0470A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0E24B0" w14:textId="0A4A2959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4D5BF4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1E6D15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CBA1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10E24B0" w14:textId="0A4A2959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4D5BF4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1E6D15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462CEB3" wp14:editId="2DA0718F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52C236" w14:textId="3B6AF8E6" w:rsidR="000B647F" w:rsidRDefault="0099716A" w:rsidP="00944C3D">
                                  <w:r>
                                    <w:t>20</w:t>
                                  </w:r>
                                  <w:r w:rsidR="004D5BF4">
                                    <w:t>2</w:t>
                                  </w:r>
                                  <w:r w:rsidR="001E6D15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2CEB3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852C236" w14:textId="3B6AF8E6" w:rsidR="000B647F" w:rsidRDefault="0099716A" w:rsidP="00944C3D">
                            <w:r>
                              <w:t>20</w:t>
                            </w:r>
                            <w:r w:rsidR="004D5BF4">
                              <w:t>2</w:t>
                            </w:r>
                            <w:r w:rsidR="001E6D15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F314E31" wp14:editId="2191A67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6FE18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0F575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96677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F0B34C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BAADB3F" wp14:editId="14A9E172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F2D52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43A9912" wp14:editId="670F2C6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242D9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26E4E6" wp14:editId="0B282CF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AC0E5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F51B84E" wp14:editId="1D184122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C0708D" w14:textId="2C498F8A" w:rsidR="000B647F" w:rsidRDefault="0099716A" w:rsidP="00944C3D">
                                  <w:r>
                                    <w:t>20</w:t>
                                  </w:r>
                                  <w:r w:rsidR="001E6D15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1B84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1C0708D" w14:textId="2C498F8A" w:rsidR="000B647F" w:rsidRDefault="0099716A" w:rsidP="00944C3D">
                            <w:r>
                              <w:t>20</w:t>
                            </w:r>
                            <w:r w:rsidR="001E6D15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687830D" wp14:editId="57BB716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37820D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CFB250F" wp14:editId="59C98EB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7092F3" w14:textId="0FC4C058" w:rsidR="000B647F" w:rsidRDefault="0099716A" w:rsidP="00944C3D">
                                  <w:r>
                                    <w:t>20</w:t>
                                  </w:r>
                                  <w:r w:rsidR="001E6D15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B250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C7092F3" w14:textId="0FC4C058" w:rsidR="000B647F" w:rsidRDefault="0099716A" w:rsidP="00944C3D">
                            <w:r>
                              <w:t>20</w:t>
                            </w:r>
                            <w:r w:rsidR="001E6D15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474A2ED" wp14:editId="299B2A8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F1DC6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F501F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158AC9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CFE4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57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1DC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A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2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FF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ED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2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25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E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B9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86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9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A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ED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E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7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3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39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4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3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46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EB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3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A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4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48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3806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0A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422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EA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1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42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E7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5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1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4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08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C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E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96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4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8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0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8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2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3FE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E6EF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F98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B920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EC6A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BF6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A31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58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1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F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BD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30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C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A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9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28C5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7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D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87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6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7A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4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7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FE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A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2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F6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D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8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1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85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E8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6B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52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6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80E0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3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AD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1F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42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8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7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3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4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C8C1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4D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EA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E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3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B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C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F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7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5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3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7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2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0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D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85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8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E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52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1D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0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292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C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0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A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77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1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A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3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BB14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2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DB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2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71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A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0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A4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7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4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75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F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F1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2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36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2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7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01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42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25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44B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98A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D2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9F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62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4B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3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1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6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F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C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D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F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74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51B9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F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3B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6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A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DA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D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A1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1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F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F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B4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8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6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E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9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1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7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74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7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CB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C2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88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338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75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3A1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0D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9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9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9EB2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B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9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0BB3B02" wp14:editId="69D39DE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FF800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D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1C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B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D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3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69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7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C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7F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6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C6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8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83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2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8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76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1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23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E0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03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3F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B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B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F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F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3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97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FC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11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6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F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AB37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3A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F650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85E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A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5CBEFD" wp14:editId="5F17F29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707E4F" w14:textId="06F297A6" w:rsidR="000B647F" w:rsidRPr="00391121" w:rsidRDefault="00FC28C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34057838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5CBE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3707E4F" w14:textId="06F297A6" w:rsidR="000B647F" w:rsidRPr="00391121" w:rsidRDefault="00FC28C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34057838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D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A7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C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E7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2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4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73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DE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26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C235F1" wp14:editId="199C230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C69E01" w14:textId="2DBD7C25" w:rsidR="000B647F" w:rsidRPr="00391121" w:rsidRDefault="00FC28C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2021462091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35F1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CC69E01" w14:textId="2DBD7C25" w:rsidR="000B647F" w:rsidRPr="00391121" w:rsidRDefault="00FC28C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2021462091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9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3A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8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B2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9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1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8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4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A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F9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F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9A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1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5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1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C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8ECB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9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E84AA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9DB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3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0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F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6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9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9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4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A8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C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AA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0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A8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2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9C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E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F07F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FF7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336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D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F8EADC" wp14:editId="0956C48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A159CE" w14:textId="6FF98E8C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FC28C8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FC28C8">
                                    <w:rPr>
                                      <w:rFonts w:ascii="Arial" w:hAnsi="Arial" w:cs="Arial"/>
                                    </w:rPr>
                                    <w:t>Kpt.Nálepku</w:t>
                                  </w:r>
                                  <w:proofErr w:type="spellEnd"/>
                                  <w:r w:rsidR="00FC28C8">
                                    <w:rPr>
                                      <w:rFonts w:ascii="Arial" w:hAnsi="Arial" w:cs="Arial"/>
                                    </w:rPr>
                                    <w:t xml:space="preserve"> 1681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8EADC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DA159CE" w14:textId="6FF98E8C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FC28C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C28C8">
                              <w:rPr>
                                <w:rFonts w:ascii="Arial" w:hAnsi="Arial" w:cs="Arial"/>
                              </w:rPr>
                              <w:t>Kpt.Nálepku</w:t>
                            </w:r>
                            <w:proofErr w:type="spellEnd"/>
                            <w:r w:rsidR="00FC28C8">
                              <w:rPr>
                                <w:rFonts w:ascii="Arial" w:hAnsi="Arial" w:cs="Arial"/>
                              </w:rPr>
                              <w:t xml:space="preserve"> 1681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19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88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3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E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A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2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8D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1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77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4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73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77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E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2F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5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94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8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5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92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D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8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DC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B2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1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DA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9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A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0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A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B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8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4D37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6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956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854D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E016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3C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8C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5B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B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7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EA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4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8B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8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A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D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0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2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8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0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16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F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0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4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E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F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FC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8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50C05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08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BF2BC3" wp14:editId="20FED02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8DF710" w14:textId="7ABFBF55" w:rsidR="000B647F" w:rsidRPr="00391121" w:rsidRDefault="00FC28C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Kpt.Nálepku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F2BC3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038DF710" w14:textId="7ABFBF55" w:rsidR="000B647F" w:rsidRPr="00391121" w:rsidRDefault="00FC28C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Kpt.Nálepku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81E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0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A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F8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E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7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C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6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1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22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10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56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6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7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4D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C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0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851D3F" wp14:editId="0FBFDDF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414AE0" w14:textId="254BA0ED" w:rsidR="000B647F" w:rsidRDefault="00335D80" w:rsidP="00944C3D">
                                  <w:r>
                                    <w:t>1</w:t>
                                  </w:r>
                                  <w:r w:rsidR="00ED4BED">
                                    <w:t>6</w:t>
                                  </w:r>
                                  <w:r w:rsidR="00FC28C8">
                                    <w:t>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51D3F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0414AE0" w14:textId="254BA0ED" w:rsidR="000B647F" w:rsidRDefault="00335D80" w:rsidP="00944C3D">
                            <w:r>
                              <w:t>1</w:t>
                            </w:r>
                            <w:r w:rsidR="00ED4BED">
                              <w:t>6</w:t>
                            </w:r>
                            <w:r w:rsidR="00FC28C8">
                              <w:t>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5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E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9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F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5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0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F1F0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08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8F4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B1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D65F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8139E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EB42686" wp14:editId="7036C6E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63238E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07A9A04" wp14:editId="7A73412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3F8B8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BE6D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84E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D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2C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3C75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26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D4B3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2983E41" wp14:editId="1599200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DD786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F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A25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50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7A1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8B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F9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4D7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43057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D8C25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E6D786B" wp14:editId="38B1613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17FBE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8DF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5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B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7B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DD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4F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6B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45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C7E5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72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85C3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ABC3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8679B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EC15C3" wp14:editId="070BA0F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D8DA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BFA8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A8A5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E7F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3F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1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C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1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4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6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B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F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2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6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C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4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24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6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4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BE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04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F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88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89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A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C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E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3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C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0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5AB2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B1C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687576" w14:textId="3279F9C4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D5BF4">
              <w:rPr>
                <w:rFonts w:ascii="Arial" w:hAnsi="Arial"/>
                <w:lang w:eastAsia="sk-SK"/>
              </w:rPr>
              <w:t>25.2.202</w:t>
            </w:r>
            <w:r w:rsidR="001E6D15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6F0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DFE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D7A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63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8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BDE7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6DE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21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D8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73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4C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68B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C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E1FD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754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4F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97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E1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6B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897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7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5125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C6F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F7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C4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03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D3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03B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D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B2C7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1F4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8E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B2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C5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E4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D7F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C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38C0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8B3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85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3D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C9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32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6DA0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F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2EF2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4D9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D7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2B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9C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2B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238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6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AB39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18D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AF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AA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A7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51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5E64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4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5315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7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E7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E1EF3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A1E20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C68D4F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CC02C2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36AB533" w14:textId="6C9D47D8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8DA2D31" w14:textId="77777777" w:rsidR="004D5BF4" w:rsidRDefault="004D5BF4" w:rsidP="00503750">
            <w:pPr>
              <w:rPr>
                <w:rFonts w:ascii="Arial" w:hAnsi="Arial"/>
                <w:lang w:eastAsia="sk-SK"/>
              </w:rPr>
            </w:pPr>
          </w:p>
          <w:p w14:paraId="3FB647F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EF45BF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F78451C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E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9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B5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43EA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7C1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2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F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7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5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0D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0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93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E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E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0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0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7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7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F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7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C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B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A7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1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0CB8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EC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65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D7DCE3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1E5BE939" w14:textId="77777777" w:rsidR="00944C3D" w:rsidRDefault="00944C3D" w:rsidP="00944C3D">
      <w:pPr>
        <w:rPr>
          <w:rFonts w:ascii="Arial" w:hAnsi="Arial"/>
        </w:rPr>
      </w:pPr>
    </w:p>
    <w:p w14:paraId="470EE4C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16AB10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5164F7C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3F3F7C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1755BD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E50488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593F09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8FC2B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0D80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0D26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CFE447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782633E" w14:textId="782E1173" w:rsidR="00944C3D" w:rsidRPr="008D0433" w:rsidRDefault="00FC28C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Vrábelová Zuzana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2621CE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EBC5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10D19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1965D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09B6A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4C10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B5B182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A4636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2A2A4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8E99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67B01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ADABFA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4F7B2D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D9523C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D8B115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B25145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88A305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86E22B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35E85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E3CD4D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32058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B017D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33F4B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864A1D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EBDD9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44D15F5" w14:textId="1A604FE2" w:rsidR="00944C3D" w:rsidRPr="008D0433" w:rsidRDefault="00FC28C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C501C91" w14:textId="7BE5422D" w:rsidR="00944C3D" w:rsidRPr="008D0433" w:rsidRDefault="00FC28C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5F92808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7A2AE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70DFB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E6BFB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50142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25A3A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A8215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B916E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D45BE6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C2106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A0A59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A19E7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D633F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94410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90840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0253D5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FAEC25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62632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82264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F02851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EB7EE3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AB13A48" w14:textId="0181D38C" w:rsidR="004D5BF4" w:rsidRDefault="004D5BF4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>x</w:t>
      </w:r>
      <w:proofErr w:type="spellEnd"/>
    </w:p>
    <w:p w14:paraId="413B66D0" w14:textId="16B4371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EE40C6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DBDD41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E9D410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67F5B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EF5F1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C4859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B6A47B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1D5CF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739B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832AE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AF4D0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74E40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01F76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209A2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B6426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E2BCF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1C545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812FE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1D6D5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F85DE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3627D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CA3A8F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a) dlhodobý nehmotný majetok obstaraný kúpou</w:t>
      </w:r>
    </w:p>
    <w:p w14:paraId="5D96E7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12C87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44C40B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C5B905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FBE03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79E36C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BA764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FCF18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6D94E5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99FF17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7FF5E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DA94B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E8846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D0D95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D2575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1066C8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E7E1D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73538E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27163F8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FD3E9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FB784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E5B9F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C14BB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3E5515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31505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88C41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7C2FF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ED747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5E945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F6DAD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DAD8F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67975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CAB65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4A73B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56C7D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E2133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AD0CF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7BFDB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4E6AA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14756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8C4DC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35468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830E8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88E479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765F98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C7AEF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33390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C2990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B1B8F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10DE3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E2A277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238FC9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3FDA9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FB1BE9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0E9FB6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B5F6A92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6886B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8D651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D6C54A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33E822C" w14:textId="77777777" w:rsidTr="00503750">
        <w:tc>
          <w:tcPr>
            <w:tcW w:w="2302" w:type="dxa"/>
            <w:vAlign w:val="center"/>
          </w:tcPr>
          <w:p w14:paraId="6FF7C1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ED6F9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32BA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D1C33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DFFCE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9967E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D6DA3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2362B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77A6802" w14:textId="77777777" w:rsidTr="00503750">
        <w:tc>
          <w:tcPr>
            <w:tcW w:w="15593" w:type="dxa"/>
            <w:gridSpan w:val="8"/>
            <w:vAlign w:val="center"/>
          </w:tcPr>
          <w:p w14:paraId="7014C2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C328AD9" w14:textId="77777777" w:rsidTr="00503750">
        <w:tc>
          <w:tcPr>
            <w:tcW w:w="2302" w:type="dxa"/>
            <w:vAlign w:val="center"/>
          </w:tcPr>
          <w:p w14:paraId="5DF4FB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A5F6C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C30E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200F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81D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9241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DA3E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EAD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C2A21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A054B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82494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5CA3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07BE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1FB9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0CEB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BF94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BC81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52A81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D20C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93A30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5661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F76A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AD8F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5AB2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827E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2EB7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9BC81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F0715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DC460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1BAB4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9B76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0CA4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03D2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C19F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067A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AC54DF2" w14:textId="77777777" w:rsidTr="00503750">
        <w:tc>
          <w:tcPr>
            <w:tcW w:w="2302" w:type="dxa"/>
            <w:vAlign w:val="center"/>
          </w:tcPr>
          <w:p w14:paraId="7F58AE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82FB2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D232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D6D2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62A1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E126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F1B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563F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73A2E7" w14:textId="77777777" w:rsidTr="00503750">
        <w:tc>
          <w:tcPr>
            <w:tcW w:w="15593" w:type="dxa"/>
            <w:gridSpan w:val="8"/>
            <w:vAlign w:val="center"/>
          </w:tcPr>
          <w:p w14:paraId="3E4C12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C1673D1" w14:textId="77777777" w:rsidTr="00503750">
        <w:tc>
          <w:tcPr>
            <w:tcW w:w="2302" w:type="dxa"/>
            <w:vAlign w:val="center"/>
          </w:tcPr>
          <w:p w14:paraId="7A3D27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71E3A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AC44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BB41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432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A1C3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DC64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005D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D3546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65D4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19E6E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0AFE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D957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177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12F3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1020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ABE7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60693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589D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0993B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80BB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9917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262E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E366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E621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92EB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B12591" w14:textId="77777777" w:rsidTr="00503750">
        <w:tc>
          <w:tcPr>
            <w:tcW w:w="2302" w:type="dxa"/>
            <w:vAlign w:val="center"/>
          </w:tcPr>
          <w:p w14:paraId="46AFFC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887DE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5E88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A80A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801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8DC3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9E45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D857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7D53C1" w14:textId="77777777" w:rsidTr="00503750">
        <w:tc>
          <w:tcPr>
            <w:tcW w:w="15593" w:type="dxa"/>
            <w:gridSpan w:val="8"/>
            <w:vAlign w:val="center"/>
          </w:tcPr>
          <w:p w14:paraId="72FAED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FB89A3A" w14:textId="77777777" w:rsidTr="00503750">
        <w:tc>
          <w:tcPr>
            <w:tcW w:w="2302" w:type="dxa"/>
            <w:vAlign w:val="center"/>
          </w:tcPr>
          <w:p w14:paraId="2602CC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463D6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3064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7DE3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9F21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C28F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208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E0D0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3D2D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8017F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C94C3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0F30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C23C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8EAE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D028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C091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8E58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576D7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11D9D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82E99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C950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2A6D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3B1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523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1DE3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AF33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E2F34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00F88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EFD5C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D664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E012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36A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6671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D77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4695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9FC8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29B83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EBFA0D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6F954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63553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C48E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81A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35D2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E563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2651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1AA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4CFD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88A59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EA6FD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5DE5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3E41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5FDA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5F37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D49B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52FC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C7213D" w14:textId="77777777" w:rsidR="00944C3D" w:rsidRDefault="00944C3D" w:rsidP="00944C3D">
      <w:pPr>
        <w:rPr>
          <w:rFonts w:ascii="Arial" w:hAnsi="Arial"/>
          <w:b/>
        </w:rPr>
      </w:pPr>
    </w:p>
    <w:p w14:paraId="4E52CD5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39AA99E" w14:textId="77777777" w:rsidTr="00503750">
        <w:tc>
          <w:tcPr>
            <w:tcW w:w="1944" w:type="dxa"/>
            <w:vAlign w:val="center"/>
          </w:tcPr>
          <w:p w14:paraId="599D6F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7C8B8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A5957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06FE1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F3D29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8806D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1E966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203F4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CC976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7C681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5537F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F4420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751DA1F" w14:textId="77777777" w:rsidTr="00503750">
        <w:tc>
          <w:tcPr>
            <w:tcW w:w="15685" w:type="dxa"/>
            <w:gridSpan w:val="12"/>
            <w:vAlign w:val="center"/>
          </w:tcPr>
          <w:p w14:paraId="5F69C2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292A594" w14:textId="77777777" w:rsidTr="00503750">
        <w:tc>
          <w:tcPr>
            <w:tcW w:w="1944" w:type="dxa"/>
            <w:vAlign w:val="center"/>
          </w:tcPr>
          <w:p w14:paraId="1A29D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2725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CA2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9F3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16B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0E7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238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AFE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8B1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E22A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81D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A3D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9C9BD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EE703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F8E3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CE5A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AD7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AAA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704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6A0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A5B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5F4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769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C0A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4CF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6335E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D13DF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E6C3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935E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3356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34FB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B1BD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AE1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F1D2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380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A55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1705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CCF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5B21A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216DE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2653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A55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D11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4B66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3A36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F01F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89733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B989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74D3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9261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542A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7DED423" w14:textId="77777777" w:rsidTr="00503750">
        <w:tc>
          <w:tcPr>
            <w:tcW w:w="1944" w:type="dxa"/>
            <w:vAlign w:val="center"/>
          </w:tcPr>
          <w:p w14:paraId="5826A8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E197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229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7154F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9AD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8D7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C1B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67A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F48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730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6AA5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643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4E03DB" w14:textId="77777777" w:rsidTr="00503750">
        <w:tc>
          <w:tcPr>
            <w:tcW w:w="15685" w:type="dxa"/>
            <w:gridSpan w:val="12"/>
            <w:vAlign w:val="center"/>
          </w:tcPr>
          <w:p w14:paraId="2A7CF8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339EDD5" w14:textId="77777777" w:rsidTr="00503750">
        <w:tc>
          <w:tcPr>
            <w:tcW w:w="1944" w:type="dxa"/>
            <w:vAlign w:val="center"/>
          </w:tcPr>
          <w:p w14:paraId="26F69B4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DB01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79E9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552D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C8E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606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8D1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34F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4A8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BAE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A3C5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88DC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752A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065F2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2243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2946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7B3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9BC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CCC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30C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4C5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BB2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0E9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BB4A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B74D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4ED12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15B92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103F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5B5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06D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DD1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FF6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622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2D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2A1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BED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57F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6BBD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C63381" w14:textId="77777777" w:rsidTr="00503750">
        <w:tc>
          <w:tcPr>
            <w:tcW w:w="1944" w:type="dxa"/>
            <w:vAlign w:val="center"/>
          </w:tcPr>
          <w:p w14:paraId="3ABBC1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0B1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22C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91B1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F6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CE7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CCD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C2E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F85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09E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65A1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85577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969544" w14:textId="77777777" w:rsidTr="00503750">
        <w:tc>
          <w:tcPr>
            <w:tcW w:w="15685" w:type="dxa"/>
            <w:gridSpan w:val="12"/>
            <w:vAlign w:val="center"/>
          </w:tcPr>
          <w:p w14:paraId="7BB28B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F99D9BD" w14:textId="77777777" w:rsidTr="00503750">
        <w:tc>
          <w:tcPr>
            <w:tcW w:w="1944" w:type="dxa"/>
            <w:vAlign w:val="center"/>
          </w:tcPr>
          <w:p w14:paraId="2AE8FD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74215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39E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7E6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8C2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034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EED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09D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C2E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8E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C78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BACE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65D70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C4300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177F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78D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483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7818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4CF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086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1A1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AD8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81A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741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D07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E7FE4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CF689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9088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1895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34B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701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3E5D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8D3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B65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B66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3C3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405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62A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E33F4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A1410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ECB51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F24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E86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AEA8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8EE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B53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13C1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EB6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E85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06C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F6D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0C043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DFFB6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EF4446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60976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41A0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985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0092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6A0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F0D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BAD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73D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5B8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9D0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A86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7742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88B0F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BEFDF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C65E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08C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415C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D27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F8D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82D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810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4AC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6A3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AAC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C0E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FA786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EA04D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C8D55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E2F004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0AE5D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45D5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5E5408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C29CA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46B6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7D3B5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6EA24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876D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37B7F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45A95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34BC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F7B0A4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099DE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9F2BA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403CD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76A3BC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0CFA50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184F6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F23E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4F14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B108B8F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8FB4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B95B3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91163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54CAC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4C6D7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B4608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B601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3E73D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4F37A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BBE9E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AC5F4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EE66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DA735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6792A0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4871A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DFF82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E368E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DF56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9A628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65F06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4A45232" w14:textId="77777777" w:rsidTr="00503750">
        <w:trPr>
          <w:trHeight w:val="1073"/>
        </w:trPr>
        <w:tc>
          <w:tcPr>
            <w:tcW w:w="3614" w:type="dxa"/>
            <w:vMerge/>
          </w:tcPr>
          <w:p w14:paraId="514DEC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56BD1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44275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4A702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61F27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43771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E17DD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6C6CD11" w14:textId="77777777" w:rsidTr="00503750">
        <w:trPr>
          <w:trHeight w:val="283"/>
        </w:trPr>
        <w:tc>
          <w:tcPr>
            <w:tcW w:w="3614" w:type="dxa"/>
          </w:tcPr>
          <w:p w14:paraId="7EF20A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85DA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26B1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F67DD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ADE1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A9E8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4644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DB7341C" w14:textId="77777777" w:rsidTr="00503750">
        <w:trPr>
          <w:trHeight w:val="283"/>
        </w:trPr>
        <w:tc>
          <w:tcPr>
            <w:tcW w:w="3614" w:type="dxa"/>
          </w:tcPr>
          <w:p w14:paraId="13B5BB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E9CB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D28F4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74186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DC0F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48BC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860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10DB54" w14:textId="77777777" w:rsidTr="00503750">
        <w:trPr>
          <w:trHeight w:val="283"/>
        </w:trPr>
        <w:tc>
          <w:tcPr>
            <w:tcW w:w="3614" w:type="dxa"/>
          </w:tcPr>
          <w:p w14:paraId="4856DD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78D35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F4860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6B98B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23DF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5348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0FD9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4BB1CB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949E50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7D23F0E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2E45F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E2F1F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0E62D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971A3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7A004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0DB68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C4955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465FD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7C7F5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921A3C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6DD76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B9920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95D99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1C89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6F6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38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39D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91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CC6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093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BD6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4FC66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8D3B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13B4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40A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52B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0C3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C14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245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E93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2A5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527C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7BC5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661D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09C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6F1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08F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09F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4B73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9F8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AA6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1492F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88FD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16BA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995C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2222E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665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55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1DD8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D2F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B184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FB66D7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57BD9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F102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856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C4F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622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99B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7CA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C97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EBC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5398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49161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374EF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5BBCE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06A4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E7F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CF0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02D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29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55B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068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92B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E14DB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070C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1755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CE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3E4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521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A10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3EE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13D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ED0C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73FD8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06F53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9EDB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31B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90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6A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A32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DC1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521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01D5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969CC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D1042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898E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021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586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5CE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B93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7D8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D86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09D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E586E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80AB5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BD519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75EB7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BD82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50C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182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13B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609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0F1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C59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750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67EAF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94DC49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77BD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6D1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CAF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B35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ED3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76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EAC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389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AD4A9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1436C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68791D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9F3D6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75F9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E5FF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769A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1A6E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0DB5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0A5E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CCE7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E587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8946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59D7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BD79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EC5F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27E0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D503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FFA5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8AF9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9985B7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4ABA0D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746060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4626E5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53A1F6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F3109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57AE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9CE75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06CC2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77CAE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6AD405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1D337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F16C3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7490FB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8EC14C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E5EC7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5E75BF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F8AEC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FB0225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321CF6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1D6E1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1454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561E6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7BFF6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4D9E6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EC333B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A464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A9D30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3017C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1D855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66BF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7D7B6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8695C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2C07B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0919AD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70DC8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D846F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227AC2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042B0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F2D99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384F8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CED298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5F05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565909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6920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0D4C6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050A90A" w14:textId="77777777" w:rsidR="00944C3D" w:rsidRDefault="00944C3D" w:rsidP="00944C3D">
      <w:pPr>
        <w:rPr>
          <w:rFonts w:ascii="Arial" w:hAnsi="Arial"/>
          <w:b/>
        </w:rPr>
      </w:pPr>
    </w:p>
    <w:p w14:paraId="6171D62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19165C7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73150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9F704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468E5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749A7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FA394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8FE5EF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1FA58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C15FB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26079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A2CEF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0A070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18E4F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B8E86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5CD91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A590B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F6AD0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CBD7E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CA31E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8C776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7166A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A387C6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F58E3F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02DA5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22605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7AC6B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9CBC1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FE7C08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FC20EE3" w14:textId="77777777" w:rsidTr="00503750">
        <w:tc>
          <w:tcPr>
            <w:tcW w:w="2835" w:type="dxa"/>
            <w:vAlign w:val="center"/>
          </w:tcPr>
          <w:p w14:paraId="18D2BC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78484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1E79D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D7F75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DCD66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BE448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F867C7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2C21DA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BF8DEB1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8427A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F14B1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DA980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0658B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47142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56096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570E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23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199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4A8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5DF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90FC55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1A9B6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6C2E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72C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86A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67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189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2AC76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D2D3A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B2EB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EC9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EE9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920D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247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B1DD1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C2F99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9140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F797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6BD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80C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7BE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4CDEF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07C2B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69DA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125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58B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8FA4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B75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C8B2A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1393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B1674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6CF76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5BBDE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9103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30375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47A1ED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BFDC8B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20AE211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68F4CC3" w14:textId="77777777" w:rsidR="00944C3D" w:rsidRDefault="00944C3D" w:rsidP="00944C3D">
      <w:pPr>
        <w:rPr>
          <w:rFonts w:ascii="Arial" w:hAnsi="Arial"/>
          <w:b/>
        </w:rPr>
      </w:pPr>
    </w:p>
    <w:p w14:paraId="7280C39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693C7C9" w14:textId="77777777" w:rsidTr="00503750">
        <w:tc>
          <w:tcPr>
            <w:tcW w:w="2835" w:type="dxa"/>
            <w:vAlign w:val="center"/>
          </w:tcPr>
          <w:p w14:paraId="50DC2D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29D8E9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7843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DCC8D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B4BCC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5FE44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0F5752D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E6461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BED2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109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BC9E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083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9CA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59FC3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39CE9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5C36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C05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163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A47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765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04D0C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82C90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0BD1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D82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1DB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F10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A3A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64EF2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C9D1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67FE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D06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1A8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02C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405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54CF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372B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E8E49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B293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E4528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F34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D781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1B6783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02EEA1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874788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2D838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BF671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8971561" w14:textId="77777777" w:rsidTr="00503750">
        <w:trPr>
          <w:trHeight w:val="699"/>
        </w:trPr>
        <w:tc>
          <w:tcPr>
            <w:tcW w:w="3502" w:type="dxa"/>
            <w:vMerge/>
          </w:tcPr>
          <w:p w14:paraId="5740BC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97F9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DF98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B15E64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71C00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84B4B2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B8EA9D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DD4ACA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22F4D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BB5E016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B6286A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D51775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2EF6EF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68192DD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3EBEF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95D43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E493F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9C4C092" w14:textId="77777777" w:rsidTr="00503750">
        <w:trPr>
          <w:trHeight w:val="593"/>
        </w:trPr>
        <w:tc>
          <w:tcPr>
            <w:tcW w:w="3497" w:type="dxa"/>
          </w:tcPr>
          <w:p w14:paraId="010C47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F189B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E1F17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1A5C2F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1C48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4287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98A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E9D21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34DBA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DAE3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5AF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0F2B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2D0E9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94F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F7B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CAEF2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0751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BD96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1F8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CADF8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463A6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3B9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01D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EE0B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EE73A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FD84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F5D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1B0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3E0E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7D10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C91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6164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D49DB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B32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FADE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845AF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D0FA1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16C7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E7C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90E7F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7A277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ECA2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8C7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CFB41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1F86B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E7FA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053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0432E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D3CB87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7C7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1F4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20D01C" w14:textId="77777777" w:rsidR="00944C3D" w:rsidRDefault="00944C3D" w:rsidP="00944C3D">
      <w:pPr>
        <w:rPr>
          <w:rFonts w:ascii="Arial" w:hAnsi="Arial"/>
          <w:b/>
        </w:rPr>
      </w:pPr>
    </w:p>
    <w:p w14:paraId="7FDC8B00" w14:textId="77777777" w:rsidR="00944C3D" w:rsidRDefault="00944C3D" w:rsidP="00944C3D">
      <w:pPr>
        <w:rPr>
          <w:rFonts w:ascii="Arial" w:hAnsi="Arial"/>
          <w:b/>
        </w:rPr>
      </w:pPr>
    </w:p>
    <w:p w14:paraId="4ACD6E1E" w14:textId="77777777" w:rsidR="00944C3D" w:rsidRDefault="00944C3D" w:rsidP="00944C3D">
      <w:pPr>
        <w:rPr>
          <w:rFonts w:ascii="Arial" w:hAnsi="Arial"/>
          <w:b/>
        </w:rPr>
      </w:pPr>
    </w:p>
    <w:p w14:paraId="46065D20" w14:textId="77777777" w:rsidR="00944C3D" w:rsidRDefault="00944C3D" w:rsidP="00944C3D">
      <w:pPr>
        <w:rPr>
          <w:rFonts w:ascii="Arial" w:hAnsi="Arial"/>
          <w:b/>
        </w:rPr>
      </w:pPr>
    </w:p>
    <w:p w14:paraId="7D2F617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0249DABD" w14:textId="77777777" w:rsidTr="00503750">
        <w:tc>
          <w:tcPr>
            <w:tcW w:w="2622" w:type="dxa"/>
            <w:vAlign w:val="center"/>
          </w:tcPr>
          <w:p w14:paraId="1DBC53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CD394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BED08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F743D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977B6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0A37E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B395D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2C2FA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D07E0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748424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65934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568A10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23EF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F974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4D6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068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282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EB0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DE9DC38" w14:textId="77777777" w:rsidTr="00503750">
        <w:tc>
          <w:tcPr>
            <w:tcW w:w="2622" w:type="dxa"/>
            <w:vAlign w:val="center"/>
          </w:tcPr>
          <w:p w14:paraId="79F753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04C3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751A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D2B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A69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9DE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F6F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E35702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B236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2E089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0934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3D27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2BA0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BC6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02B162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31CEB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7892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3CD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8E3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589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C64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FE6AD9" w14:textId="77777777" w:rsidTr="00503750">
        <w:tc>
          <w:tcPr>
            <w:tcW w:w="2622" w:type="dxa"/>
            <w:vAlign w:val="center"/>
          </w:tcPr>
          <w:p w14:paraId="6FFEB1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8E5124C" w14:textId="446B52F2" w:rsidR="00944C3D" w:rsidRPr="008C56AB" w:rsidRDefault="00FC28C8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56464</w:t>
            </w:r>
          </w:p>
        </w:tc>
        <w:tc>
          <w:tcPr>
            <w:tcW w:w="1275" w:type="dxa"/>
            <w:vAlign w:val="center"/>
          </w:tcPr>
          <w:p w14:paraId="26FBA4FC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EF513F1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B0AC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92DB93" w14:textId="56F8DAEF" w:rsidR="00944C3D" w:rsidRPr="008C56AB" w:rsidRDefault="00FC28C8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75093</w:t>
            </w:r>
          </w:p>
        </w:tc>
      </w:tr>
      <w:tr w:rsidR="0099716A" w:rsidRPr="00050529" w14:paraId="3709E20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55D5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5ECA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794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BA5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B89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E5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F35C595" w14:textId="77777777" w:rsidTr="00503750">
        <w:tc>
          <w:tcPr>
            <w:tcW w:w="2622" w:type="dxa"/>
            <w:vAlign w:val="center"/>
          </w:tcPr>
          <w:p w14:paraId="113109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1587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E92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5CE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28BB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BEB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B3982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CE9E99A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8DFE15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8E1F1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EF5F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7DB0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DA9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C74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E2B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31D292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D56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89B5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D94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BE7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3B3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E4C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EC87A0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C001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10FF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1DB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322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768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B4C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677B28" w14:textId="77777777" w:rsidTr="00503750">
        <w:tc>
          <w:tcPr>
            <w:tcW w:w="2622" w:type="dxa"/>
            <w:vAlign w:val="center"/>
          </w:tcPr>
          <w:p w14:paraId="3BFEDC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B4BB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E48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032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FD2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24E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FA3544C" w14:textId="77777777" w:rsidTr="00503750">
        <w:tc>
          <w:tcPr>
            <w:tcW w:w="2622" w:type="dxa"/>
            <w:vAlign w:val="center"/>
          </w:tcPr>
          <w:p w14:paraId="79EC4B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91C4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BDEF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B3C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454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BB2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C961F5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E5A7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058973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1AD3900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7074B0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E396CE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1429D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663CCDE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B30DF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F56299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12AFB9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903BC2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C8660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87649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02AFF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7A680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A410C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29305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F50C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9FA4E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D783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4E7E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7481EE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D89C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ECF1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EF652E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8182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F6CA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0D30C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3A11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790C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8E423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67FFF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BC1B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C7ADC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23CF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D39E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1845E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990D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D1B0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6FBC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4373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9F35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AC359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1D324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ADC0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DCA68A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26B6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1E60F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87B1D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99C2B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627A2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3B29F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D07C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B57D5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C899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AEEB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F9A8A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3D49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A62F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A70461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CCE6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2E24F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74BC4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4731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BB17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778C5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A7F1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36E1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9785D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6192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F930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4B413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93E2D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5A56D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C2ACE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471081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B3FF6E2" w14:textId="77777777" w:rsidTr="00503750">
        <w:tc>
          <w:tcPr>
            <w:tcW w:w="2835" w:type="dxa"/>
            <w:vAlign w:val="center"/>
          </w:tcPr>
          <w:p w14:paraId="0F504E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6D786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55C64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47857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7B3CD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7EFF2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7ED4FB9" w14:textId="77777777" w:rsidTr="00503750">
        <w:tc>
          <w:tcPr>
            <w:tcW w:w="2835" w:type="dxa"/>
            <w:vAlign w:val="center"/>
          </w:tcPr>
          <w:p w14:paraId="7FEEF4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D302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B57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940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EAE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F4C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7F132B" w14:textId="77777777" w:rsidTr="00503750">
        <w:tc>
          <w:tcPr>
            <w:tcW w:w="2835" w:type="dxa"/>
            <w:vAlign w:val="center"/>
          </w:tcPr>
          <w:p w14:paraId="16185F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0070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B2F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20E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4E2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3F2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24BCF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30F00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197C49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5CC6F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48E45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6CCC4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E57E2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37C0D65" w14:textId="77777777" w:rsidTr="00503750">
        <w:tc>
          <w:tcPr>
            <w:tcW w:w="2835" w:type="dxa"/>
            <w:vAlign w:val="center"/>
          </w:tcPr>
          <w:p w14:paraId="2A72F9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7CED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422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403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7D3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B8B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BAA48F" w14:textId="77777777" w:rsidTr="00503750">
        <w:tc>
          <w:tcPr>
            <w:tcW w:w="2835" w:type="dxa"/>
            <w:vAlign w:val="center"/>
          </w:tcPr>
          <w:p w14:paraId="391AB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0DB3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244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96A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F80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6D8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FBB8EB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C47E8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DAA905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6FBE1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DCF89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3A5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B2AF4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CA4A78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9F206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4DF3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20C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5F9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21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9FF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9796D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C8292C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5FEFE1F" w14:textId="77777777" w:rsidTr="00503750">
        <w:tc>
          <w:tcPr>
            <w:tcW w:w="2552" w:type="dxa"/>
            <w:shd w:val="clear" w:color="auto" w:fill="auto"/>
            <w:vAlign w:val="center"/>
          </w:tcPr>
          <w:p w14:paraId="5844D3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37D2E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4760F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04BE5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AB828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FA8B0CC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267DE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5E0FB8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31D349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2767B1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65BED3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1E7095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59374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4D8E14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F48567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529C0A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DD00A0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7D1F8A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D3C96B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5A7AD6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86F2D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C37D9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91E7067" w14:textId="77777777" w:rsidTr="00503750">
        <w:tc>
          <w:tcPr>
            <w:tcW w:w="4395" w:type="dxa"/>
            <w:vMerge/>
          </w:tcPr>
          <w:p w14:paraId="0CB408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1AABC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E143A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B9B211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FCAF0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7679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CA11B2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83E76E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951A0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B97D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154D2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D92464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F63BD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069CC05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75C47A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1D2B7DD" w14:textId="77777777" w:rsidTr="00503750">
        <w:tc>
          <w:tcPr>
            <w:tcW w:w="4395" w:type="dxa"/>
            <w:vAlign w:val="center"/>
          </w:tcPr>
          <w:p w14:paraId="3F9E40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52E5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DDE62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233C0D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BE469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4ABB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4FCB3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38518E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67ACD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0380F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C592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3FF8ED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419CA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C688CDF" w14:textId="121FB5E1" w:rsidR="00944C3D" w:rsidRDefault="00FC28C8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49711</w:t>
            </w:r>
          </w:p>
          <w:p w14:paraId="21F0F312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A9CB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E17C3F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0C5D03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831B36A" w14:textId="77777777" w:rsidTr="00503750">
        <w:tc>
          <w:tcPr>
            <w:tcW w:w="4395" w:type="dxa"/>
            <w:vAlign w:val="center"/>
          </w:tcPr>
          <w:p w14:paraId="3FD1C6F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DCBBF2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C7178B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FC56B1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5BCD1A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7C4064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32A3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0E98EE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3A948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05C1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B2C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5AA887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B1B94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C236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452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A9B884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A41E7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D5D714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CF953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7BFFEB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BC852A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F17AD5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624A0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B9C519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F382F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F35D6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3701FA4" w14:textId="77777777" w:rsidTr="00503750">
        <w:tc>
          <w:tcPr>
            <w:tcW w:w="1843" w:type="dxa"/>
            <w:vAlign w:val="center"/>
          </w:tcPr>
          <w:p w14:paraId="1151EF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F4DF63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CEB39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70CB2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D3988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33CB5A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B12987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F9E001C" w14:textId="77777777" w:rsidTr="00503750">
        <w:tc>
          <w:tcPr>
            <w:tcW w:w="1843" w:type="dxa"/>
            <w:vAlign w:val="center"/>
          </w:tcPr>
          <w:p w14:paraId="6F7AAD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0618F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C958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435D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F796B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0BED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A7AC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5DDEA6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B76F1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D09CF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6349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0B06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0B75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A031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966C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277273B" w14:textId="77777777" w:rsidTr="00503750">
        <w:tc>
          <w:tcPr>
            <w:tcW w:w="1843" w:type="dxa"/>
            <w:vAlign w:val="center"/>
          </w:tcPr>
          <w:p w14:paraId="0D7692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8F0D8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BD37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F615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B469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24836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6255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C17A42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028D5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991A6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BB89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A496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2A29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79D1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167F4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10F703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2004CD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091DA6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74A7F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5D777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BBFE6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1C3CF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5ABCF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5017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A8A50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27EB960" w14:textId="77777777" w:rsidTr="00503750">
        <w:trPr>
          <w:trHeight w:val="664"/>
        </w:trPr>
        <w:tc>
          <w:tcPr>
            <w:tcW w:w="3372" w:type="dxa"/>
          </w:tcPr>
          <w:p w14:paraId="17CF05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C1EA5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ED312A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A2FC48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9A80A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C4551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514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62661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593308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B9A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813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9C5DF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F4524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2057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7ED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7985E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BCC8E4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17A8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3AB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0644F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012D5F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DA67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F51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4A25F1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990A43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CF91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3AA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9E5FD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1CFE4B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BCB6FBF" w14:textId="77777777" w:rsidTr="00503750">
        <w:tc>
          <w:tcPr>
            <w:tcW w:w="2835" w:type="dxa"/>
            <w:vAlign w:val="center"/>
          </w:tcPr>
          <w:p w14:paraId="4F872FD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043AE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F8ABC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860A82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F1F38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6345F3D" w14:textId="77777777" w:rsidTr="00503750">
        <w:tc>
          <w:tcPr>
            <w:tcW w:w="2835" w:type="dxa"/>
          </w:tcPr>
          <w:p w14:paraId="068AB94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2F25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451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D34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1B8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A07F6E" w14:textId="77777777" w:rsidTr="00503750">
        <w:tc>
          <w:tcPr>
            <w:tcW w:w="2835" w:type="dxa"/>
          </w:tcPr>
          <w:p w14:paraId="32369C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4273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A1E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51AB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34C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A0E5D8" w14:textId="77777777" w:rsidTr="00503750">
        <w:tc>
          <w:tcPr>
            <w:tcW w:w="2835" w:type="dxa"/>
          </w:tcPr>
          <w:p w14:paraId="48456A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A0D5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6CE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574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840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8A2AC2" w14:textId="77777777" w:rsidTr="00503750">
        <w:tc>
          <w:tcPr>
            <w:tcW w:w="2835" w:type="dxa"/>
            <w:vAlign w:val="center"/>
          </w:tcPr>
          <w:p w14:paraId="009E867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C98F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E47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9DE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862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E239D7" w14:textId="77777777" w:rsidTr="00503750">
        <w:tc>
          <w:tcPr>
            <w:tcW w:w="2835" w:type="dxa"/>
            <w:vAlign w:val="center"/>
          </w:tcPr>
          <w:p w14:paraId="76973F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3794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858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D4B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0892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E2CEAE" w14:textId="77777777" w:rsidTr="00503750">
        <w:tc>
          <w:tcPr>
            <w:tcW w:w="2835" w:type="dxa"/>
          </w:tcPr>
          <w:p w14:paraId="0FD1D61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00EA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87F8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607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3CD1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73C494" w14:textId="77777777" w:rsidTr="00503750">
        <w:tc>
          <w:tcPr>
            <w:tcW w:w="2835" w:type="dxa"/>
          </w:tcPr>
          <w:p w14:paraId="611FDD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E700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E9D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55E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E0B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4BDE6B" w14:textId="77777777" w:rsidTr="00503750">
        <w:tc>
          <w:tcPr>
            <w:tcW w:w="2835" w:type="dxa"/>
          </w:tcPr>
          <w:p w14:paraId="7D491A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87B9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07E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B05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6A9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A06CEA" w14:textId="77777777" w:rsidR="00944C3D" w:rsidRDefault="00944C3D" w:rsidP="00944C3D">
      <w:pPr>
        <w:rPr>
          <w:rFonts w:ascii="Arial" w:hAnsi="Arial"/>
          <w:b/>
        </w:rPr>
      </w:pPr>
    </w:p>
    <w:p w14:paraId="197F0FC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E93F3D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A8CCC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4687DBE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50D076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FE1373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E0FC8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68179AE" w14:textId="77777777" w:rsidTr="00503750">
        <w:trPr>
          <w:trHeight w:val="443"/>
        </w:trPr>
        <w:tc>
          <w:tcPr>
            <w:tcW w:w="2560" w:type="dxa"/>
          </w:tcPr>
          <w:p w14:paraId="0CFF47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875D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AE62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9BB1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A9F2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E44BB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02604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D854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C6F3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29C6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4FDD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9CBD2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13939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B510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FDF2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E9814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B4BD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E707A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311E77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0EAD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CDD0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735D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8AD3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1CC46A" w14:textId="77777777" w:rsidR="00944C3D" w:rsidRDefault="00944C3D" w:rsidP="00944C3D">
      <w:pPr>
        <w:rPr>
          <w:rFonts w:ascii="Arial" w:hAnsi="Arial"/>
          <w:b/>
        </w:rPr>
      </w:pPr>
    </w:p>
    <w:p w14:paraId="04A80C4D" w14:textId="77777777" w:rsidR="00944C3D" w:rsidRDefault="00944C3D" w:rsidP="00944C3D">
      <w:pPr>
        <w:rPr>
          <w:rFonts w:ascii="Arial" w:hAnsi="Arial"/>
          <w:b/>
        </w:rPr>
      </w:pPr>
    </w:p>
    <w:p w14:paraId="3DEC87C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62140F9" w14:textId="77777777" w:rsidR="00944C3D" w:rsidRDefault="00944C3D" w:rsidP="00944C3D">
      <w:pPr>
        <w:rPr>
          <w:rFonts w:ascii="Arial" w:hAnsi="Arial"/>
          <w:b/>
        </w:rPr>
      </w:pPr>
    </w:p>
    <w:p w14:paraId="34C650F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A39502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71D22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3D44F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2FACA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38A054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3C596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3449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6EAAA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C9664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0F9E8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E6904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DD490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48432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64E3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C80D9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62493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344CA7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1172F6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889A87A" w14:textId="77777777" w:rsidTr="00503750">
        <w:trPr>
          <w:trHeight w:val="677"/>
        </w:trPr>
        <w:tc>
          <w:tcPr>
            <w:tcW w:w="3358" w:type="dxa"/>
          </w:tcPr>
          <w:p w14:paraId="7181B6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84C76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8643D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CBD36D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4111E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FCAC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1D65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EEC14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EDDB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D09B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B5A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DCBD8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779DA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8BF1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AEF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D31CE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C5F81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6F1C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904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FF84B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E0953D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6E22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A44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A22E5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293AD2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667C7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5212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D896B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51C00B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888297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554D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984038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CDAA08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AAC52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FF59E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98EC5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A4D24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C7A30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6662D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3B0E7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4AA54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3E9B07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724669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810ED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4223ED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0C117D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0D1B2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7C9C2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2256C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9DB799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BBD2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27C7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C69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DE3D53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3D55D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B6BB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5CB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43768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9E38B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96861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7F1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1FF35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927F49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CDDF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409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3F6C8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CC6B54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247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6CF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33A89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7D8C87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FE8684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29006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A4411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0560A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F1623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1F572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0455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D0A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87DF4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5278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3F23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79D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25A56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A8C6D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845F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AB9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26A77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446F08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0864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5B0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227DD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5F2795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2269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F11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4311D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A10A31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62FDC9D" w14:textId="77777777" w:rsidTr="00503750">
        <w:tc>
          <w:tcPr>
            <w:tcW w:w="3686" w:type="dxa"/>
            <w:vAlign w:val="center"/>
          </w:tcPr>
          <w:p w14:paraId="4B4ECE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95BAA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CB065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4ACB25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52F60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5A75C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09023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32AB17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041A8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1E8B6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7B9EF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ACA6E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7E691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360E8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7C452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3A9814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78AEC7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79E6C3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8D11C5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3A15F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DE7859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46A94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7E038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FDB5F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C87499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5FD2B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C7E9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925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E96E9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D2011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245C9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3E5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01F02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D440C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6A3D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19D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85E8D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667F90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DC9D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41D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C7AA9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C41725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5CC5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B24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E7B1C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9BFA1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CD6D45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AD67F8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9D1B7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E32B8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5949C5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1E63D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8D6D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8374F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3FE7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BA74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D7F91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2AC6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D0376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770D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07C32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7BAE8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31040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40A5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D153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EC987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73C48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D4735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2A2F9FB" w14:textId="77777777" w:rsidR="00944C3D" w:rsidRDefault="00944C3D" w:rsidP="00944C3D">
      <w:pPr>
        <w:rPr>
          <w:sz w:val="22"/>
          <w:szCs w:val="22"/>
        </w:rPr>
      </w:pPr>
    </w:p>
    <w:p w14:paraId="515CF4B7" w14:textId="77777777" w:rsidR="00944C3D" w:rsidRDefault="00944C3D" w:rsidP="00944C3D">
      <w:pPr>
        <w:rPr>
          <w:sz w:val="22"/>
          <w:szCs w:val="22"/>
        </w:rPr>
      </w:pPr>
    </w:p>
    <w:p w14:paraId="7624E4D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06C46E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4E8DF50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4CBE0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67A51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F3423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35DF9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502987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3D096A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431425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0CBC99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45E78A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F9F5CC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FB61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A7B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53BFD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7472F3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0EBA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AE79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60F92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F337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AB66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FE3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AD587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343A8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5952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35D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DF487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126AC5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3AF1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68FD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DD472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EED01B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685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937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B9D77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2007F3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81D0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D0B9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8B1C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DB315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874BD13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A00C1E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A1B98F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FC7A0E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202880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863E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624C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A43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1511F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629EA6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1118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E8B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E5F6A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A5F50E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5AF0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752D5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B67F1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356EA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0E26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8744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7961F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436CBB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532A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A89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59D26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0B1313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8BA6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918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CCF28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EE9E51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E061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B426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80FD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85785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3674082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B2282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E35FB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EDB13F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59AD9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9428D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2EF00F82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A8FBF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B914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4DDB7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FE95539" w14:textId="77777777" w:rsidR="00944C3D" w:rsidRPr="003607F0" w:rsidRDefault="00944C3D" w:rsidP="00944C3D"/>
    <w:p w14:paraId="15774241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B836E" w14:textId="77777777" w:rsidR="00D33B67" w:rsidRDefault="00D33B67">
      <w:r>
        <w:separator/>
      </w:r>
    </w:p>
  </w:endnote>
  <w:endnote w:type="continuationSeparator" w:id="0">
    <w:p w14:paraId="6336CAFD" w14:textId="77777777" w:rsidR="00D33B67" w:rsidRDefault="00D33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8B1DC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252C1B9E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E4B9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C4604E4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EA98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540AD2A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86C2E" w14:textId="77777777" w:rsidR="00D33B67" w:rsidRDefault="00D33B67">
      <w:r>
        <w:separator/>
      </w:r>
    </w:p>
  </w:footnote>
  <w:footnote w:type="continuationSeparator" w:id="0">
    <w:p w14:paraId="00AC86A7" w14:textId="77777777" w:rsidR="00D33B67" w:rsidRDefault="00D33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338968">
    <w:abstractNumId w:val="13"/>
  </w:num>
  <w:num w:numId="2" w16cid:durableId="2064478257">
    <w:abstractNumId w:val="17"/>
  </w:num>
  <w:num w:numId="3" w16cid:durableId="1871725600">
    <w:abstractNumId w:val="8"/>
  </w:num>
  <w:num w:numId="4" w16cid:durableId="1207256263">
    <w:abstractNumId w:val="7"/>
  </w:num>
  <w:num w:numId="5" w16cid:durableId="146296355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63982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0256053">
    <w:abstractNumId w:val="20"/>
  </w:num>
  <w:num w:numId="8" w16cid:durableId="38671470">
    <w:abstractNumId w:val="10"/>
  </w:num>
  <w:num w:numId="9" w16cid:durableId="748114116">
    <w:abstractNumId w:val="0"/>
  </w:num>
  <w:num w:numId="10" w16cid:durableId="1815246424">
    <w:abstractNumId w:val="19"/>
  </w:num>
  <w:num w:numId="11" w16cid:durableId="205486501">
    <w:abstractNumId w:val="6"/>
  </w:num>
  <w:num w:numId="12" w16cid:durableId="1804881949">
    <w:abstractNumId w:val="9"/>
  </w:num>
  <w:num w:numId="13" w16cid:durableId="494417094">
    <w:abstractNumId w:val="12"/>
  </w:num>
  <w:num w:numId="14" w16cid:durableId="1171456909">
    <w:abstractNumId w:val="15"/>
  </w:num>
  <w:num w:numId="15" w16cid:durableId="1238130065">
    <w:abstractNumId w:val="14"/>
  </w:num>
  <w:num w:numId="16" w16cid:durableId="2093162777">
    <w:abstractNumId w:val="2"/>
  </w:num>
  <w:num w:numId="17" w16cid:durableId="310140410">
    <w:abstractNumId w:val="4"/>
  </w:num>
  <w:num w:numId="18" w16cid:durableId="1858499080">
    <w:abstractNumId w:val="11"/>
  </w:num>
  <w:num w:numId="19" w16cid:durableId="594822451">
    <w:abstractNumId w:val="5"/>
  </w:num>
  <w:num w:numId="20" w16cid:durableId="119880021">
    <w:abstractNumId w:val="18"/>
  </w:num>
  <w:num w:numId="21" w16cid:durableId="1470319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E6D15"/>
    <w:rsid w:val="001F03D4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5BF4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32C6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0AA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33B67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BED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28C8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03F99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F351-889B-4640-857D-E46ABB75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5277</Words>
  <Characters>30082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2023-03-22T10:24:00Z</dcterms:created>
  <dcterms:modified xsi:type="dcterms:W3CDTF">2023-03-22T10:24:00Z</dcterms:modified>
</cp:coreProperties>
</file>